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D94E00">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D94E00"/>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CF5AF4">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CA396F">
        <w:trPr>
          <w:cantSplit/>
          <w:trHeigh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6CD8A99F" wp14:editId="4EF0372A">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BBDF1A33D3CE47968FF542B7CC216AAF"/>
              </w:placeholder>
              <w:dataBinding w:prefixMappings="xmlns:ns0='http://www.getsharp.dk/gsit_eva_laereplan' " w:xpath="/ns0:gsit_EVA_laereplan[1]/ns0:dokumentinfo[1]/ns0:dagtilbudsnavn[1]" w:storeItemID="{D44A66B1-F680-485B-B6D8-DF618F4B95EC}"/>
              <w:text/>
            </w:sdtPr>
            <w:sdtEndPr/>
            <w:sdtContent>
              <w:p w:rsidR="00CE460E" w:rsidRDefault="0073131F" w:rsidP="00994526">
                <w:pPr>
                  <w:pStyle w:val="Undertitel"/>
                </w:pPr>
                <w:r>
                  <w:t>Børnehuset Elverhøj</w:t>
                </w:r>
              </w:p>
            </w:sdtContent>
          </w:sdt>
          <w:sdt>
            <w:sdtPr>
              <w:id w:val="-649517404"/>
              <w:placeholder>
                <w:docPart w:val="784CD34B83DA4B23BB7BF463F2C4E525"/>
              </w:placeholder>
              <w:dataBinding w:prefixMappings="xmlns:ns0='http://www.getsharp.dk/gsit_eva_laereplan' " w:xpath="/ns0:gsit_EVA_laereplan[1]/ns0:dokumentinfo[1]/ns0:aarstal[1]" w:storeItemID="{D44A66B1-F680-485B-B6D8-DF618F4B95EC}"/>
              <w:text/>
            </w:sdtPr>
            <w:sdtEndPr/>
            <w:sdtContent>
              <w:p w:rsidR="00CE460E" w:rsidRDefault="0073131F" w:rsidP="0073131F">
                <w:pPr>
                  <w:pStyle w:val="Undertitel"/>
                  <w:spacing w:after="284"/>
                </w:pPr>
                <w:r>
                  <w:t>2021</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0813094" wp14:editId="2731944E">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924C1F" w:rsidRDefault="00080544" w:rsidP="00924C1F">
                            <w:pPr>
                              <w:jc w:val="center"/>
                            </w:pPr>
                            <w:r>
                              <w:rPr>
                                <w:noProof/>
                                <w:lang w:eastAsia="da-DK"/>
                              </w:rPr>
                              <w:drawing>
                                <wp:inline distT="0" distB="0" distL="0" distR="0" wp14:anchorId="156CD292" wp14:editId="2151DC5F">
                                  <wp:extent cx="7552991" cy="5618480"/>
                                  <wp:effectExtent l="0" t="0" r="0" b="1270"/>
                                  <wp:docPr id="11" name="Billede 11" descr="sn.d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dk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034" cy="5620744"/>
                                          </a:xfrm>
                                          <a:prstGeom prst="rect">
                                            <a:avLst/>
                                          </a:prstGeom>
                                          <a:noFill/>
                                          <a:ln>
                                            <a:noFill/>
                                          </a:ln>
                                        </pic:spPr>
                                      </pic:pic>
                                    </a:graphicData>
                                  </a:graphic>
                                </wp:inline>
                              </w:drawing>
                            </w:r>
                            <w:r w:rsidR="00924C1F">
                              <w:rPr>
                                <w:noProof/>
                                <w:lang w:eastAsia="da-DK"/>
                              </w:rPr>
                              <w:drawing>
                                <wp:inline distT="0" distB="0" distL="0" distR="0" wp14:anchorId="446D4A3E"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309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080544" w:rsidRDefault="00080544" w:rsidP="00924C1F">
                      <w:pPr>
                        <w:jc w:val="center"/>
                        <w:rPr>
                          <w:noProof/>
                          <w:lang w:eastAsia="da-DK"/>
                        </w:rPr>
                      </w:pPr>
                    </w:p>
                    <w:p w:rsidR="00924C1F" w:rsidRDefault="00080544" w:rsidP="00924C1F">
                      <w:pPr>
                        <w:jc w:val="center"/>
                      </w:pPr>
                      <w:r>
                        <w:rPr>
                          <w:noProof/>
                          <w:lang w:eastAsia="da-DK"/>
                        </w:rPr>
                        <w:drawing>
                          <wp:inline distT="0" distB="0" distL="0" distR="0" wp14:anchorId="156CD292" wp14:editId="2151DC5F">
                            <wp:extent cx="7552991" cy="5618480"/>
                            <wp:effectExtent l="0" t="0" r="0" b="1270"/>
                            <wp:docPr id="11" name="Billede 11" descr="sn.d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dk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034" cy="5620744"/>
                                    </a:xfrm>
                                    <a:prstGeom prst="rect">
                                      <a:avLst/>
                                    </a:prstGeom>
                                    <a:noFill/>
                                    <a:ln>
                                      <a:noFill/>
                                    </a:ln>
                                  </pic:spPr>
                                </pic:pic>
                              </a:graphicData>
                            </a:graphic>
                          </wp:inline>
                        </w:drawing>
                      </w:r>
                      <w:r w:rsidR="00924C1F">
                        <w:rPr>
                          <w:noProof/>
                          <w:lang w:eastAsia="da-DK"/>
                        </w:rPr>
                        <w:drawing>
                          <wp:inline distT="0" distB="0" distL="0" distR="0" wp14:anchorId="446D4A3E" wp14:editId="2FC61533">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p>
    <w:p w:rsidR="00247A1D" w:rsidRDefault="00247A1D" w:rsidP="00247A1D">
      <w:pPr>
        <w:jc w:val="center"/>
      </w:pPr>
    </w:p>
    <w:p w:rsidR="00247A1D" w:rsidRDefault="00247A1D" w:rsidP="00C96934"/>
    <w:p w:rsidR="00C96934" w:rsidRDefault="00C96934" w:rsidP="00C96934"/>
    <w:p w:rsidR="00C96934" w:rsidRPr="00A151FA" w:rsidRDefault="00C96934" w:rsidP="00C96934">
      <w:pPr>
        <w:rPr>
          <w:color w:val="00B050"/>
        </w:rPr>
        <w:sectPr w:rsidR="00C96934" w:rsidRPr="00A151FA" w:rsidSect="00CE460E">
          <w:pgSz w:w="11906" w:h="16838" w:code="9"/>
          <w:pgMar w:top="567" w:right="567" w:bottom="1134" w:left="567" w:header="709" w:footer="709" w:gutter="0"/>
          <w:cols w:space="708"/>
          <w:docGrid w:linePitch="360"/>
        </w:sectPr>
      </w:pP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rsidTr="00730558">
        <w:trPr>
          <w:cantSplit/>
          <w:trHeight w:hRule="exact" w:val="3231"/>
        </w:trPr>
        <w:tc>
          <w:tcPr>
            <w:tcW w:w="7030" w:type="dxa"/>
            <w:tcBorders>
              <w:top w:val="nil"/>
              <w:bottom w:val="nil"/>
            </w:tcBorders>
          </w:tcPr>
          <w:p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rsidR="006C01ED" w:rsidRDefault="006C01ED" w:rsidP="00730558">
            <w:pPr>
              <w:jc w:val="center"/>
              <w:rPr>
                <w:color w:val="0077B3" w:themeColor="accent1"/>
              </w:rPr>
            </w:pPr>
            <w:r>
              <w:rPr>
                <w:noProof/>
                <w:color w:val="0077B3" w:themeColor="accent1"/>
                <w:lang w:eastAsia="da-DK"/>
              </w:rPr>
              <w:drawing>
                <wp:inline distT="0" distB="0" distL="0" distR="0" wp14:anchorId="3E504CD2" wp14:editId="25906FC7">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rsidTr="009A74B6">
        <w:tc>
          <w:tcPr>
            <w:tcW w:w="9638" w:type="dxa"/>
            <w:tcMar>
              <w:top w:w="454" w:type="dxa"/>
            </w:tcMar>
          </w:tcPr>
          <w:p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rsidR="00D43DCC" w:rsidRPr="00257CD4" w:rsidRDefault="00D43DCC" w:rsidP="00D43DCC">
            <w:pPr>
              <w:pStyle w:val="Byline"/>
            </w:pPr>
            <w:r w:rsidRPr="00257CD4">
              <w:t>Den styrkede pædagogiske læreplan, Rammer og indhold, s. 50-51</w:t>
            </w:r>
          </w:p>
        </w:tc>
      </w:tr>
    </w:tbl>
    <w:p w:rsidR="00B02D50" w:rsidRDefault="00B02D50" w:rsidP="00D43DCC">
      <w:pPr>
        <w:pStyle w:val="MiniPara"/>
      </w:pPr>
    </w:p>
    <w:p w:rsidR="00B02D50" w:rsidRDefault="00B02D50" w:rsidP="00B02D50">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5E2128" w:rsidRDefault="005E2128" w:rsidP="005E2128">
            <w:pPr>
              <w:pStyle w:val="Tekst5bl"/>
            </w:pPr>
            <w:r>
              <w:t>Hvilke dele af vores pædagogiske læringsmiljø har vi særligt haft fokus på over de sidste 2 år?</w:t>
            </w:r>
          </w:p>
          <w:p w:rsidR="00AD112A" w:rsidRPr="00BD5573" w:rsidRDefault="00C620C7" w:rsidP="00EC47A8">
            <w:pPr>
              <w:pStyle w:val="Tekst3"/>
            </w:pPr>
            <w:r w:rsidRPr="00BD5573">
              <w:t>Vi har de seneste 2 år haft særlig</w:t>
            </w:r>
            <w:r w:rsidR="00BD5573">
              <w:t>t</w:t>
            </w:r>
            <w:r w:rsidRPr="00BD5573">
              <w:t xml:space="preserve"> fokus på </w:t>
            </w:r>
            <w:r w:rsidR="0018622D" w:rsidRPr="00BD5573">
              <w:t>vores pædagogiske praksis i mange af vores</w:t>
            </w:r>
            <w:r w:rsidRPr="00BD5573">
              <w:t xml:space="preserve"> læringsmiljø</w:t>
            </w:r>
            <w:r w:rsidR="00CC79E5" w:rsidRPr="00BD5573">
              <w:t>er</w:t>
            </w:r>
            <w:r w:rsidRPr="00BD5573">
              <w:t xml:space="preserve"> og rum. </w:t>
            </w:r>
            <w:r w:rsidR="00BD5573">
              <w:t xml:space="preserve">Vi er en forholdsvis ny-sammensat </w:t>
            </w:r>
            <w:r w:rsidR="00685790" w:rsidRPr="00BD5573">
              <w:t>persona</w:t>
            </w:r>
            <w:r w:rsidR="00F20D09" w:rsidRPr="00BD5573">
              <w:t xml:space="preserve">legruppe med </w:t>
            </w:r>
            <w:r w:rsidR="00685790" w:rsidRPr="00BD5573">
              <w:t>nye medarbejder</w:t>
            </w:r>
            <w:r w:rsidR="00BD5573">
              <w:t>e</w:t>
            </w:r>
            <w:r w:rsidR="00685790" w:rsidRPr="00BD5573">
              <w:t xml:space="preserve"> og </w:t>
            </w:r>
            <w:r w:rsidR="008B2BC4" w:rsidRPr="00BD5573">
              <w:t xml:space="preserve">ny leder, som sammen har </w:t>
            </w:r>
            <w:r w:rsidR="00F20D09" w:rsidRPr="00BD5573">
              <w:t>skulle finde en</w:t>
            </w:r>
            <w:r w:rsidR="00685790" w:rsidRPr="00BD5573">
              <w:t xml:space="preserve"> fælles </w:t>
            </w:r>
            <w:r w:rsidR="00324BEF" w:rsidRPr="00BD5573">
              <w:t xml:space="preserve">ny </w:t>
            </w:r>
            <w:r w:rsidR="00BD5573">
              <w:t>pædagogisk</w:t>
            </w:r>
            <w:r w:rsidR="00685790" w:rsidRPr="00BD5573">
              <w:t xml:space="preserve"> vej for Elverhøj</w:t>
            </w:r>
            <w:r w:rsidR="0018622D" w:rsidRPr="00BD5573">
              <w:t>. Her har den nye styrkede læreplan været et gavnligt værktøj til at få set på vores praksis</w:t>
            </w:r>
            <w:r w:rsidR="0093502E" w:rsidRPr="00BD5573">
              <w:t xml:space="preserve">, </w:t>
            </w:r>
            <w:r w:rsidR="00BD5573">
              <w:t>få i</w:t>
            </w:r>
            <w:r w:rsidR="00333C34" w:rsidRPr="00BD5573">
              <w:t>talesat</w:t>
            </w:r>
            <w:r w:rsidR="00BD5573">
              <w:t>,</w:t>
            </w:r>
            <w:r w:rsidR="00333C34" w:rsidRPr="00BD5573">
              <w:t xml:space="preserve"> hvad </w:t>
            </w:r>
            <w:r w:rsidR="00BD5573">
              <w:t>der virker og hvad</w:t>
            </w:r>
            <w:r w:rsidR="00C01435" w:rsidRPr="00BD5573">
              <w:t xml:space="preserve"> vi </w:t>
            </w:r>
            <w:r w:rsidR="00BD5573">
              <w:t>skal blive</w:t>
            </w:r>
            <w:r w:rsidR="00C01435" w:rsidRPr="00BD5573">
              <w:t xml:space="preserve"> bedre til, samt at få</w:t>
            </w:r>
            <w:r w:rsidR="00333C34" w:rsidRPr="00BD5573">
              <w:t xml:space="preserve"> et fælles mål for Elverhøj. </w:t>
            </w:r>
          </w:p>
          <w:p w:rsidR="001501BD" w:rsidRPr="00F937D0" w:rsidRDefault="00CC79E5" w:rsidP="00BD5573">
            <w:pPr>
              <w:pStyle w:val="Tekst3"/>
              <w:rPr>
                <w:color w:val="FF0000"/>
              </w:rPr>
            </w:pPr>
            <w:r w:rsidRPr="00BD5573">
              <w:t xml:space="preserve">Praksis som vi </w:t>
            </w:r>
            <w:r w:rsidR="00BD5573">
              <w:t>har haft særligt fokus på er</w:t>
            </w:r>
            <w:r w:rsidR="00A97E15" w:rsidRPr="00BD5573">
              <w:t xml:space="preserve"> blandt andet</w:t>
            </w:r>
            <w:r w:rsidRPr="00BD5573">
              <w:t xml:space="preserve"> o</w:t>
            </w:r>
            <w:r w:rsidR="00F20D09" w:rsidRPr="00BD5573">
              <w:t>vergange fra vuggestue til børnehave</w:t>
            </w:r>
            <w:r w:rsidR="00BD5573">
              <w:t>, vokseninitieret</w:t>
            </w:r>
            <w:r w:rsidR="009C655F" w:rsidRPr="00BD5573">
              <w:t xml:space="preserve"> leg</w:t>
            </w:r>
            <w:r w:rsidR="00CC15C7" w:rsidRPr="00BD5573">
              <w:t>,</w:t>
            </w:r>
            <w:r w:rsidR="00F15A6D" w:rsidRPr="00BD5573">
              <w:t xml:space="preserve"> </w:t>
            </w:r>
            <w:r w:rsidR="008705A4" w:rsidRPr="00BD5573">
              <w:t>struktur set ud fra et børneperspe</w:t>
            </w:r>
            <w:r w:rsidR="0093502E" w:rsidRPr="00BD5573">
              <w:t>ktiv specielt i børnehaven</w:t>
            </w:r>
            <w:r w:rsidR="008E6616" w:rsidRPr="00BD5573">
              <w:t xml:space="preserve"> samt vores læringsmiljøer inde og ude.</w:t>
            </w:r>
          </w:p>
        </w:tc>
      </w:tr>
    </w:tbl>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Ind w:w="-284" w:type="dxa"/>
        <w:tblLayout w:type="fixed"/>
        <w:tblCellMar>
          <w:top w:w="369" w:type="dxa"/>
          <w:bottom w:w="227" w:type="dxa"/>
        </w:tblCellMar>
        <w:tblLook w:val="04A0" w:firstRow="1" w:lastRow="0" w:firstColumn="1" w:lastColumn="0" w:noHBand="0" w:noVBand="1"/>
      </w:tblPr>
      <w:tblGrid>
        <w:gridCol w:w="9922"/>
      </w:tblGrid>
      <w:tr w:rsidR="00D43DCC" w:rsidRPr="00BD5573" w:rsidTr="00F60402">
        <w:tc>
          <w:tcPr>
            <w:tcW w:w="9922" w:type="dxa"/>
          </w:tcPr>
          <w:p w:rsidR="005E2128" w:rsidRPr="00BD5573" w:rsidRDefault="005E2128" w:rsidP="00BD5573">
            <w:pPr>
              <w:pStyle w:val="Tekst5bl"/>
              <w:ind w:left="322" w:hanging="142"/>
              <w:rPr>
                <w:b w:val="0"/>
              </w:rPr>
            </w:pPr>
            <w:r w:rsidRPr="00BD5573">
              <w:rPr>
                <w:b w:val="0"/>
              </w:rPr>
              <w:t>Hvordan har vi organiseret vores evalueringskultur?</w:t>
            </w:r>
          </w:p>
          <w:p w:rsidR="005366E4" w:rsidRPr="00BD5573" w:rsidRDefault="00F60402" w:rsidP="00526CBD">
            <w:pPr>
              <w:pStyle w:val="Tekst3"/>
              <w:suppressAutoHyphens/>
            </w:pPr>
            <w:r w:rsidRPr="00BD5573">
              <w:t>Vi er godt i gang med at udvikle en</w:t>
            </w:r>
            <w:r w:rsidR="005366E4" w:rsidRPr="00BD5573">
              <w:t xml:space="preserve"> god evalueringsk</w:t>
            </w:r>
            <w:r w:rsidRPr="00BD5573">
              <w:t>ultur. Vi arbejder bevi</w:t>
            </w:r>
            <w:r w:rsidR="00BD5573">
              <w:t>d</w:t>
            </w:r>
            <w:r w:rsidRPr="00BD5573">
              <w:t>st med</w:t>
            </w:r>
            <w:r w:rsidR="00324BEF" w:rsidRPr="00BD5573">
              <w:t xml:space="preserve"> at</w:t>
            </w:r>
            <w:r w:rsidR="00A83D4C" w:rsidRPr="00BD5573">
              <w:t xml:space="preserve"> vore</w:t>
            </w:r>
            <w:r w:rsidR="00BD5573">
              <w:t>s faglige drøftelser ikke kommer</w:t>
            </w:r>
            <w:r w:rsidR="00A83D4C" w:rsidRPr="00BD5573">
              <w:t xml:space="preserve"> af personlig</w:t>
            </w:r>
            <w:r w:rsidR="00BD5573">
              <w:t xml:space="preserve">e holdninger og at uenighed </w:t>
            </w:r>
            <w:r w:rsidR="00A83D4C" w:rsidRPr="00BD5573">
              <w:t xml:space="preserve">er med til at skabe refleksion og </w:t>
            </w:r>
            <w:r w:rsidRPr="00BD5573">
              <w:t>udvikling for</w:t>
            </w:r>
            <w:r w:rsidR="00A83D4C" w:rsidRPr="00BD5573">
              <w:t xml:space="preserve"> de</w:t>
            </w:r>
            <w:r w:rsidRPr="00BD5573">
              <w:t xml:space="preserve"> voks</w:t>
            </w:r>
            <w:r w:rsidR="00BD5573">
              <w:t>n</w:t>
            </w:r>
            <w:r w:rsidR="00A83D4C" w:rsidRPr="00BD5573">
              <w:t>e</w:t>
            </w:r>
            <w:r w:rsidR="00BD5573">
              <w:t>, hvilket</w:t>
            </w:r>
            <w:r w:rsidR="008B2BC4" w:rsidRPr="00BD5573">
              <w:t xml:space="preserve"> gerne skal komme børnene til gode</w:t>
            </w:r>
            <w:r w:rsidR="00A83D4C" w:rsidRPr="00BD5573">
              <w:t xml:space="preserve">. Vi ønsker at skabe </w:t>
            </w:r>
            <w:r w:rsidRPr="00BD5573">
              <w:t>et dagtilbud med fokus på udvikling og</w:t>
            </w:r>
            <w:r w:rsidR="00A83D4C" w:rsidRPr="00BD5573">
              <w:t xml:space="preserve"> kvalitet for børn og medarbejder</w:t>
            </w:r>
            <w:r w:rsidR="00BD5573">
              <w:t>e</w:t>
            </w:r>
            <w:r w:rsidR="00A83D4C" w:rsidRPr="00BD5573">
              <w:t>.</w:t>
            </w:r>
          </w:p>
          <w:p w:rsidR="00464F75" w:rsidRPr="00BD5573" w:rsidRDefault="004003A8" w:rsidP="00526CBD">
            <w:pPr>
              <w:pStyle w:val="Tekst3"/>
              <w:suppressAutoHyphens/>
            </w:pPr>
            <w:r w:rsidRPr="00BD5573">
              <w:t xml:space="preserve">Vi har som </w:t>
            </w:r>
            <w:r w:rsidR="005D7EFF" w:rsidRPr="00BD5573">
              <w:t xml:space="preserve">udgangspunkt sat </w:t>
            </w:r>
            <w:r w:rsidR="00C12628" w:rsidRPr="00BD5573">
              <w:t>evaluering</w:t>
            </w:r>
            <w:r w:rsidR="005D7EFF" w:rsidRPr="00BD5573">
              <w:t xml:space="preserve"> på dagsordenen til hvert personalemøde</w:t>
            </w:r>
            <w:r w:rsidR="00C12628" w:rsidRPr="00BD5573">
              <w:t xml:space="preserve"> og stuemøder i huset. Her </w:t>
            </w:r>
            <w:r w:rsidR="005D7EFF" w:rsidRPr="00BD5573">
              <w:t xml:space="preserve">evaluerer </w:t>
            </w:r>
            <w:r w:rsidR="00C12628" w:rsidRPr="00BD5573">
              <w:t xml:space="preserve">vi </w:t>
            </w:r>
            <w:r w:rsidR="00400671" w:rsidRPr="00BD5573">
              <w:t>vores pædagogisk praksis</w:t>
            </w:r>
            <w:r w:rsidR="00C12628" w:rsidRPr="00BD5573">
              <w:t xml:space="preserve"> i</w:t>
            </w:r>
            <w:r w:rsidR="00400671" w:rsidRPr="00BD5573">
              <w:t xml:space="preserve"> dagligdags situationer,</w:t>
            </w:r>
            <w:r w:rsidR="00C12628" w:rsidRPr="00BD5573">
              <w:t xml:space="preserve"> </w:t>
            </w:r>
            <w:r w:rsidR="0093502E" w:rsidRPr="00BD5573">
              <w:t xml:space="preserve">på </w:t>
            </w:r>
            <w:r w:rsidR="00C12628" w:rsidRPr="00BD5573">
              <w:t xml:space="preserve">ture og </w:t>
            </w:r>
            <w:r w:rsidR="00400671" w:rsidRPr="00BD5573">
              <w:t xml:space="preserve">i </w:t>
            </w:r>
            <w:r w:rsidR="00C12628" w:rsidRPr="00BD5573">
              <w:t xml:space="preserve">aktiviteter, </w:t>
            </w:r>
            <w:r w:rsidR="008E6896" w:rsidRPr="00BD5573">
              <w:t>både på tværs af huset, samt</w:t>
            </w:r>
            <w:r w:rsidR="00BD5573">
              <w:t xml:space="preserve"> stue</w:t>
            </w:r>
            <w:r w:rsidR="00C12628" w:rsidRPr="00BD5573">
              <w:t xml:space="preserve">vis. </w:t>
            </w:r>
            <w:r w:rsidR="00BF3D27" w:rsidRPr="00BD5573">
              <w:t>Vi øver os i at bruge skema til handling, så v</w:t>
            </w:r>
            <w:r w:rsidR="00400671" w:rsidRPr="00BD5573">
              <w:t>i får indsamlet</w:t>
            </w:r>
            <w:r w:rsidR="00BF3D27" w:rsidRPr="00BD5573">
              <w:t xml:space="preserve"> empiri, som vi kan bruge i vores videre evaluering. </w:t>
            </w:r>
          </w:p>
          <w:p w:rsidR="008B2BC4" w:rsidRPr="00BD5573" w:rsidRDefault="00AA1051" w:rsidP="00BF3D27">
            <w:pPr>
              <w:pStyle w:val="Tekst3"/>
              <w:suppressAutoHyphens/>
            </w:pPr>
            <w:r w:rsidRPr="00BD5573">
              <w:t>Vi har ligeledes</w:t>
            </w:r>
            <w:r w:rsidR="00464F75" w:rsidRPr="00BD5573">
              <w:t xml:space="preserve"> arbejdet med feedback kultur, v</w:t>
            </w:r>
            <w:r w:rsidR="0093502E" w:rsidRPr="00BD5573">
              <w:t>i e</w:t>
            </w:r>
            <w:r w:rsidR="00BD5573">
              <w:t>r ikke i mål. V</w:t>
            </w:r>
            <w:r w:rsidR="00D97982" w:rsidRPr="00BD5573">
              <w:t>i øver os i at undre os over den pædagogiske praksis</w:t>
            </w:r>
            <w:r w:rsidR="00BD5573">
              <w:t>,</w:t>
            </w:r>
            <w:r w:rsidR="00D97982" w:rsidRPr="00BD5573">
              <w:t xml:space="preserve"> vi udføre</w:t>
            </w:r>
            <w:r w:rsidR="00BD5573">
              <w:t>r</w:t>
            </w:r>
            <w:r w:rsidR="005366E4" w:rsidRPr="00BD5573">
              <w:t>. Bl.a. ved</w:t>
            </w:r>
            <w:r w:rsidR="00866E37" w:rsidRPr="00BD5573">
              <w:t xml:space="preserve"> ikke</w:t>
            </w:r>
            <w:r w:rsidR="005366E4" w:rsidRPr="00BD5573">
              <w:t xml:space="preserve"> at</w:t>
            </w:r>
            <w:r w:rsidR="00BD5573">
              <w:t xml:space="preserve"> tage en kollegas undren</w:t>
            </w:r>
            <w:r w:rsidR="00866E37" w:rsidRPr="00BD5573">
              <w:t xml:space="preserve"> personlig</w:t>
            </w:r>
            <w:r w:rsidR="00BD5573">
              <w:t>,</w:t>
            </w:r>
            <w:r w:rsidR="00866E37" w:rsidRPr="00BD5573">
              <w:t xml:space="preserve"> men holde den faglig. </w:t>
            </w:r>
          </w:p>
          <w:p w:rsidR="00526CBD" w:rsidRPr="00BD5573" w:rsidRDefault="003960A0" w:rsidP="00BF3D27">
            <w:pPr>
              <w:pStyle w:val="Tekst3"/>
              <w:suppressAutoHyphens/>
            </w:pPr>
            <w:r w:rsidRPr="00BD5573">
              <w:t>Ved at vi har</w:t>
            </w:r>
            <w:r w:rsidR="00CC6601" w:rsidRPr="00BD5573">
              <w:t xml:space="preserve"> kigget på </w:t>
            </w:r>
            <w:r w:rsidRPr="00BD5573">
              <w:t xml:space="preserve">vores </w:t>
            </w:r>
            <w:r w:rsidR="00CC6601" w:rsidRPr="00BD5573">
              <w:t xml:space="preserve">egen praksis, og løbende </w:t>
            </w:r>
            <w:r w:rsidRPr="00BD5573">
              <w:t xml:space="preserve">har </w:t>
            </w:r>
            <w:r w:rsidR="00CC6601" w:rsidRPr="00BD5573">
              <w:t>evalueret på hvad der virker positivt</w:t>
            </w:r>
            <w:r w:rsidRPr="00BD5573">
              <w:t>/negativt</w:t>
            </w:r>
            <w:r w:rsidR="00CC6601" w:rsidRPr="00BD5573">
              <w:t xml:space="preserve"> på børnene, er </w:t>
            </w:r>
            <w:r w:rsidR="00BC260C" w:rsidRPr="00BD5573">
              <w:t>noget af det</w:t>
            </w:r>
            <w:r w:rsidR="00BD5573">
              <w:t>,</w:t>
            </w:r>
            <w:r w:rsidR="00BC260C" w:rsidRPr="00BD5573">
              <w:t xml:space="preserve"> vi </w:t>
            </w:r>
            <w:r w:rsidR="00BD5573">
              <w:t>er kommet frem til, at</w:t>
            </w:r>
            <w:r w:rsidR="00CC6601" w:rsidRPr="00BD5573">
              <w:t xml:space="preserve"> ”min praksis er afhængig af din praksis”, </w:t>
            </w:r>
            <w:r w:rsidR="003B44A1" w:rsidRPr="00BD5573">
              <w:t xml:space="preserve">når børnene er </w:t>
            </w:r>
            <w:r w:rsidR="003B44A1" w:rsidRPr="00BD5573">
              <w:lastRenderedPageBreak/>
              <w:t>urolig</w:t>
            </w:r>
            <w:r w:rsidR="0004554A">
              <w:t>e</w:t>
            </w:r>
            <w:r w:rsidR="003B44A1" w:rsidRPr="00BD5573">
              <w:t xml:space="preserve"> handler det </w:t>
            </w:r>
            <w:r w:rsidRPr="00BD5573">
              <w:t xml:space="preserve">oftest </w:t>
            </w:r>
            <w:r w:rsidR="0004554A">
              <w:t>om de voksn</w:t>
            </w:r>
            <w:r w:rsidR="003B44A1" w:rsidRPr="00BD5573">
              <w:t>e</w:t>
            </w:r>
            <w:r w:rsidRPr="00BD5573">
              <w:t>. G</w:t>
            </w:r>
            <w:r w:rsidR="00F425E2">
              <w:t>ør vi hvad vi har aftalt? K</w:t>
            </w:r>
            <w:r w:rsidR="00A86828" w:rsidRPr="00BD5573">
              <w:t>ender vi vores rolle</w:t>
            </w:r>
            <w:r w:rsidR="00F425E2">
              <w:t>r? E</w:t>
            </w:r>
            <w:r w:rsidR="0093502E" w:rsidRPr="00BD5573">
              <w:t>r rammerne t</w:t>
            </w:r>
            <w:r w:rsidR="00F425E2">
              <w:t>ydelige og gode nok for børnene?</w:t>
            </w:r>
            <w:r w:rsidR="00840563" w:rsidRPr="00BD5573">
              <w:t xml:space="preserve"> </w:t>
            </w:r>
            <w:r w:rsidR="00866E37" w:rsidRPr="00BD5573">
              <w:t xml:space="preserve"> </w:t>
            </w:r>
            <w:r w:rsidR="00464F75" w:rsidRPr="00BD5573">
              <w:t xml:space="preserve">  </w:t>
            </w:r>
          </w:p>
          <w:p w:rsidR="00137CFB" w:rsidRPr="00BD5573" w:rsidRDefault="00137CFB" w:rsidP="00BF3D27">
            <w:pPr>
              <w:pStyle w:val="Tekst3"/>
              <w:suppressAutoHyphens/>
              <w:rPr>
                <w:color w:val="FF0000"/>
              </w:rPr>
            </w:pPr>
          </w:p>
          <w:p w:rsidR="00137CFB" w:rsidRPr="00BD5573" w:rsidRDefault="00137CFB" w:rsidP="00BF3D27">
            <w:pPr>
              <w:pStyle w:val="Tekst3"/>
              <w:suppressAutoHyphens/>
              <w:rPr>
                <w:color w:val="FF0000"/>
              </w:rPr>
            </w:pPr>
            <w:r w:rsidRPr="00BD5573">
              <w:rPr>
                <w:noProof/>
                <w:lang w:eastAsia="da-DK"/>
              </w:rPr>
              <w:drawing>
                <wp:inline distT="0" distB="0" distL="0" distR="0">
                  <wp:extent cx="5524500" cy="3057525"/>
                  <wp:effectExtent l="0" t="0" r="0" b="9525"/>
                  <wp:docPr id="14" name="Billede 14" descr="C:\Users\marlenet\AppData\Local\Microsoft\Windows\INetCache\Content.Word\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lenet\AppData\Local\Microsoft\Windows\INetCache\Content.Word\IMG_07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057525"/>
                          </a:xfrm>
                          <a:prstGeom prst="rect">
                            <a:avLst/>
                          </a:prstGeom>
                          <a:noFill/>
                          <a:ln>
                            <a:noFill/>
                          </a:ln>
                        </pic:spPr>
                      </pic:pic>
                    </a:graphicData>
                  </a:graphic>
                </wp:inline>
              </w:drawing>
            </w:r>
          </w:p>
          <w:p w:rsidR="00A05474" w:rsidRPr="00BD5573" w:rsidRDefault="00137CFB" w:rsidP="00BF3D27">
            <w:pPr>
              <w:pStyle w:val="Tekst3"/>
              <w:suppressAutoHyphens/>
            </w:pPr>
            <w:r w:rsidRPr="00BD5573">
              <w:t>Walk &amp; talk</w:t>
            </w:r>
            <w:r w:rsidR="007E0702" w:rsidRPr="00BD5573">
              <w:t xml:space="preserve"> kort</w:t>
            </w:r>
            <w:r w:rsidRPr="00BD5573">
              <w:t xml:space="preserve"> vi har brugt på vores p-møder.</w:t>
            </w:r>
          </w:p>
          <w:p w:rsidR="00A05474" w:rsidRPr="00BD5573" w:rsidRDefault="00A05474" w:rsidP="00BF3D27">
            <w:pPr>
              <w:pStyle w:val="Tekst3"/>
              <w:suppressAutoHyphens/>
              <w:rPr>
                <w:color w:val="FF0000"/>
              </w:rPr>
            </w:pPr>
          </w:p>
        </w:tc>
      </w:tr>
    </w:tbl>
    <w:p w:rsidR="00D43DCC" w:rsidRDefault="001501BD" w:rsidP="00D43DCC">
      <w:pPr>
        <w:pStyle w:val="MiniPara"/>
      </w:pPr>
      <w:r>
        <w:lastRenderedPageBreak/>
        <w:t>tttt</w:t>
      </w: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BC32CB" w:rsidRDefault="00BC32CB" w:rsidP="00BC32CB">
            <w:pPr>
              <w:pStyle w:val="Tekst5bl"/>
            </w:pPr>
            <w:r>
              <w:t>Hvordan har vi arbejdet med vores lokale skriftlige læreplan?</w:t>
            </w:r>
          </w:p>
          <w:p w:rsidR="00E26C8E" w:rsidRPr="0004554A" w:rsidRDefault="00535D81" w:rsidP="0004554A">
            <w:pPr>
              <w:pStyle w:val="Tekst3"/>
              <w:rPr>
                <w:color w:val="00B050"/>
              </w:rPr>
            </w:pPr>
            <w:r w:rsidRPr="0004554A">
              <w:t xml:space="preserve">Da vi blev hjemsendt i </w:t>
            </w:r>
            <w:r w:rsidR="00657AFA" w:rsidRPr="0004554A">
              <w:t>2020, fik alle pædagoger</w:t>
            </w:r>
            <w:r w:rsidR="009052BF" w:rsidRPr="0004554A">
              <w:t xml:space="preserve"> et læreplanstema hver at skrive om. Her blev der skrevet om hvordan vi arbejdede med det pågældende læreplanstema, og hvordan det blev implementeret i vores</w:t>
            </w:r>
            <w:r w:rsidR="0004554A">
              <w:t xml:space="preserve"> pædagogiske hverdag. Da det</w:t>
            </w:r>
            <w:r w:rsidR="009052BF" w:rsidRPr="0004554A">
              <w:t xml:space="preserve"> var skrevet færdigt, blev det sendt ud til hele huset til gennemlæsning, </w:t>
            </w:r>
            <w:r w:rsidR="0004554A">
              <w:t>her kom alle</w:t>
            </w:r>
            <w:r w:rsidR="00DB3BD2" w:rsidRPr="0004554A">
              <w:t xml:space="preserve"> med feedback og evt. rettelser og tilføjelser</w:t>
            </w:r>
            <w:r w:rsidR="0004554A">
              <w:t>,</w:t>
            </w:r>
            <w:r w:rsidR="00DB3BD2" w:rsidRPr="0004554A">
              <w:t xml:space="preserve"> </w:t>
            </w:r>
            <w:r w:rsidRPr="0004554A">
              <w:t xml:space="preserve">som </w:t>
            </w:r>
            <w:r w:rsidR="00DB3BD2" w:rsidRPr="0004554A">
              <w:t xml:space="preserve">blev rettet til, indtil alle kunne se sig selv og vores praksis i det skrevne dokument. Da vi havde været alle 6 temaer igennem, </w:t>
            </w:r>
            <w:r w:rsidR="00B02D74" w:rsidRPr="0004554A">
              <w:t>samlede huset</w:t>
            </w:r>
            <w:r w:rsidR="002052D8" w:rsidRPr="0004554A">
              <w:t xml:space="preserve">s faglige fyrtårn og en </w:t>
            </w:r>
            <w:r w:rsidR="0004554A">
              <w:t xml:space="preserve">anden </w:t>
            </w:r>
            <w:r w:rsidR="002052D8" w:rsidRPr="0004554A">
              <w:t>pædagog</w:t>
            </w:r>
            <w:r w:rsidR="00681F27" w:rsidRPr="0004554A">
              <w:t xml:space="preserve"> alle dokumenterne og fik sat det sammen til Elverhøjs nye styrkede læreplan. </w:t>
            </w:r>
          </w:p>
        </w:tc>
      </w:tr>
    </w:tbl>
    <w:p w:rsidR="00D43DCC" w:rsidRDefault="00D43DCC" w:rsidP="00D43DCC">
      <w:pPr>
        <w:pStyle w:val="MiniPara"/>
      </w:pPr>
    </w:p>
    <w:p w:rsidR="00BC32CB" w:rsidRDefault="00BC32CB">
      <w:pPr>
        <w:spacing w:line="240" w:lineRule="auto"/>
      </w:pPr>
      <w:r>
        <w:br w:type="page"/>
      </w:r>
    </w:p>
    <w:p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rsidTr="00730558">
        <w:trPr>
          <w:cantSplit/>
          <w:trHeight w:hRule="exact" w:val="3231"/>
        </w:trPr>
        <w:tc>
          <w:tcPr>
            <w:tcW w:w="7030" w:type="dxa"/>
            <w:tcBorders>
              <w:top w:val="nil"/>
              <w:bottom w:val="nil"/>
            </w:tcBorders>
          </w:tcPr>
          <w:p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rsidR="00BC32CB" w:rsidRDefault="00AC6BC9" w:rsidP="00730558">
            <w:pPr>
              <w:jc w:val="center"/>
              <w:rPr>
                <w:color w:val="0077B3" w:themeColor="accent1"/>
              </w:rPr>
            </w:pPr>
            <w:r>
              <w:rPr>
                <w:noProof/>
                <w:color w:val="0077B3" w:themeColor="accent1"/>
                <w:lang w:eastAsia="da-DK"/>
              </w:rPr>
              <w:drawing>
                <wp:inline distT="0" distB="0" distL="0" distR="0" wp14:anchorId="2A7763D7" wp14:editId="1C0CDA12">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rsidTr="00692C09">
        <w:tc>
          <w:tcPr>
            <w:tcW w:w="9638" w:type="dxa"/>
            <w:tcMar>
              <w:top w:w="454" w:type="dxa"/>
            </w:tcMar>
          </w:tcPr>
          <w:p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rsidR="00BC32CB" w:rsidRPr="00257CD4" w:rsidRDefault="00BC32CB" w:rsidP="003E2556">
            <w:pPr>
              <w:pStyle w:val="Tekst2"/>
              <w:suppressAutoHyphens/>
            </w:pPr>
            <w:r w:rsidRPr="00257CD4">
              <w:t>Evalueringen skal offentliggøres.</w:t>
            </w:r>
          </w:p>
          <w:p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rsidR="00BC32CB" w:rsidRPr="00257CD4" w:rsidRDefault="00BC32CB" w:rsidP="00257CD4">
            <w:pPr>
              <w:pStyle w:val="Bullettekst2"/>
            </w:pPr>
            <w:r w:rsidRPr="00257CD4">
              <w:t>Børnegruppens trivsel og læring</w:t>
            </w:r>
          </w:p>
          <w:p w:rsidR="00BC32CB" w:rsidRPr="00257CD4" w:rsidRDefault="00BC32CB" w:rsidP="00257CD4">
            <w:pPr>
              <w:pStyle w:val="Bullettekst2"/>
            </w:pPr>
            <w:r w:rsidRPr="00257CD4">
              <w:t>Børn i udsatte positioners trivsel og læring</w:t>
            </w:r>
          </w:p>
          <w:p w:rsidR="00BC32CB" w:rsidRPr="00257CD4" w:rsidRDefault="00BC32CB" w:rsidP="00257CD4">
            <w:pPr>
              <w:pStyle w:val="Bullettekst2"/>
            </w:pPr>
            <w:r w:rsidRPr="00257CD4">
              <w:t>Tosprogede børns trivsel og læring</w:t>
            </w:r>
          </w:p>
          <w:p w:rsidR="00BC32CB" w:rsidRPr="00257CD4" w:rsidRDefault="00BC32CB" w:rsidP="00257CD4">
            <w:pPr>
              <w:pStyle w:val="Bullettekst2"/>
            </w:pPr>
            <w:r w:rsidRPr="00257CD4">
              <w:t>Det enkelte barns trivsel, læring, udvikling og dannelse.</w:t>
            </w:r>
          </w:p>
          <w:p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rsidR="00BC32CB" w:rsidRDefault="00BC32CB" w:rsidP="00692C09">
            <w:pPr>
              <w:pStyle w:val="Byline"/>
            </w:pPr>
            <w:r>
              <w:t>Den styrkede pædagogiske læreplan, Rammer og indhold</w:t>
            </w:r>
            <w:r w:rsidR="00EE7134">
              <w:t>,</w:t>
            </w:r>
            <w:r>
              <w:t xml:space="preserve"> s. 51</w:t>
            </w:r>
          </w:p>
        </w:tc>
      </w:tr>
    </w:tbl>
    <w:p w:rsidR="00BC32CB" w:rsidRDefault="00BC32CB" w:rsidP="00BC32CB">
      <w:pPr>
        <w:pStyle w:val="MiniPara"/>
      </w:pPr>
    </w:p>
    <w:p w:rsidR="00257CD4" w:rsidRDefault="00257CD4">
      <w:pPr>
        <w:spacing w:line="240" w:lineRule="auto"/>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rsidR="00257CD4" w:rsidRDefault="00257CD4" w:rsidP="00257CD4">
            <w:pPr>
              <w:pStyle w:val="Tekst5bl"/>
            </w:pPr>
            <w:r>
              <w:t xml:space="preserve">Hvad var formålet med den evaluering, vi gennemførte? </w:t>
            </w:r>
          </w:p>
          <w:p w:rsidR="00CC221D" w:rsidRPr="0004554A" w:rsidRDefault="00F1574C" w:rsidP="00257CD4">
            <w:pPr>
              <w:pStyle w:val="Tekst3"/>
            </w:pPr>
            <w:r w:rsidRPr="0004554A">
              <w:t>1: O</w:t>
            </w:r>
            <w:r w:rsidR="00CC221D" w:rsidRPr="0004554A">
              <w:t>vergang</w:t>
            </w:r>
            <w:r w:rsidRPr="0004554A">
              <w:t xml:space="preserve"> fra vuggestue til børneh</w:t>
            </w:r>
            <w:r w:rsidR="0008571B" w:rsidRPr="0004554A">
              <w:t>ave</w:t>
            </w:r>
            <w:r w:rsidRPr="0004554A">
              <w:t xml:space="preserve"> </w:t>
            </w:r>
            <w:r w:rsidR="00CC221D" w:rsidRPr="0004554A">
              <w:t xml:space="preserve"> </w:t>
            </w:r>
          </w:p>
          <w:p w:rsidR="00A05474" w:rsidRPr="0004554A" w:rsidRDefault="000E0334" w:rsidP="00257CD4">
            <w:pPr>
              <w:pStyle w:val="Tekst3"/>
            </w:pPr>
            <w:r w:rsidRPr="0004554A">
              <w:t>Formålet var at se hvordan børnene r</w:t>
            </w:r>
            <w:r w:rsidR="00B123B7" w:rsidRPr="0004554A">
              <w:t>eelt set havde det i overgang fra vug</w:t>
            </w:r>
            <w:r w:rsidR="00B40045" w:rsidRPr="0004554A">
              <w:t>gestue</w:t>
            </w:r>
            <w:r w:rsidR="00B123B7" w:rsidRPr="0004554A">
              <w:t xml:space="preserve"> til børnehave</w:t>
            </w:r>
            <w:r w:rsidR="00B40045" w:rsidRPr="0004554A">
              <w:t>.</w:t>
            </w:r>
            <w:r w:rsidR="007801E7" w:rsidRPr="0004554A">
              <w:t xml:space="preserve"> Var de klædt godt nok på, og hvordan havde de det i s</w:t>
            </w:r>
            <w:r w:rsidR="00B40045" w:rsidRPr="0004554A">
              <w:t>elve situationen. B.la. på dagen hvor</w:t>
            </w:r>
            <w:r w:rsidR="007801E7" w:rsidRPr="0004554A">
              <w:t xml:space="preserve"> de </w:t>
            </w:r>
            <w:r w:rsidR="00B40045" w:rsidRPr="0004554A">
              <w:t>små nye børnehavebørn</w:t>
            </w:r>
            <w:r w:rsidR="007801E7" w:rsidRPr="0004554A">
              <w:t xml:space="preserve"> gå</w:t>
            </w:r>
            <w:r w:rsidR="00B40045" w:rsidRPr="0004554A">
              <w:t xml:space="preserve">r på den røde løber </w:t>
            </w:r>
            <w:r w:rsidR="0004554A">
              <w:t>gennem flag-</w:t>
            </w:r>
            <w:r w:rsidR="007801E7" w:rsidRPr="0004554A">
              <w:t>a</w:t>
            </w:r>
            <w:r w:rsidR="0004554A">
              <w:t>llé med mange syngende børnehave</w:t>
            </w:r>
            <w:r w:rsidR="007801E7" w:rsidRPr="0004554A">
              <w:t xml:space="preserve">børn </w:t>
            </w:r>
            <w:r w:rsidR="00B40045" w:rsidRPr="0004554A">
              <w:t xml:space="preserve">langs siderne, </w:t>
            </w:r>
            <w:r w:rsidR="007801E7" w:rsidRPr="0004554A">
              <w:t xml:space="preserve">som </w:t>
            </w:r>
            <w:r w:rsidR="007801E7" w:rsidRPr="0004554A">
              <w:lastRenderedPageBreak/>
              <w:t xml:space="preserve">man ikke helt kender endnu. </w:t>
            </w:r>
            <w:r w:rsidR="00B40045" w:rsidRPr="0004554A">
              <w:t>Er det for overvældende?</w:t>
            </w:r>
            <w:r w:rsidR="0004554A">
              <w:t xml:space="preserve"> Var det bare blevet en voksen</w:t>
            </w:r>
            <w:r w:rsidR="0008571B" w:rsidRPr="0004554A">
              <w:t>tradition, og havde vi glemt at se det ud fra barnets perspektiv?</w:t>
            </w:r>
          </w:p>
          <w:p w:rsidR="00CC221D" w:rsidRPr="0004554A" w:rsidRDefault="00CC221D" w:rsidP="00257CD4">
            <w:pPr>
              <w:pStyle w:val="Tekst3"/>
            </w:pPr>
            <w:r w:rsidRPr="0004554A">
              <w:t xml:space="preserve">2: </w:t>
            </w:r>
            <w:r w:rsidR="0004554A">
              <w:t>Voksen</w:t>
            </w:r>
            <w:r w:rsidR="00101D35" w:rsidRPr="0004554A">
              <w:t>initieret leg i</w:t>
            </w:r>
            <w:r w:rsidR="0008571B" w:rsidRPr="0004554A">
              <w:t xml:space="preserve"> børnehaven</w:t>
            </w:r>
          </w:p>
          <w:p w:rsidR="00944680" w:rsidRPr="0004554A" w:rsidRDefault="00944680" w:rsidP="00257CD4">
            <w:pPr>
              <w:pStyle w:val="Tekst3"/>
              <w:rPr>
                <w:b/>
                <w:color w:val="FF0000"/>
              </w:rPr>
            </w:pPr>
            <w:r w:rsidRPr="0004554A">
              <w:t xml:space="preserve">Formålet med denne evaluering var at se hvad der skete i børnegruppen, </w:t>
            </w:r>
            <w:r w:rsidR="0004554A" w:rsidRPr="0004554A">
              <w:t>når den voksne blev en aktiv med</w:t>
            </w:r>
            <w:r w:rsidRPr="0004554A">
              <w:t xml:space="preserve">spiller i legen. </w:t>
            </w:r>
            <w:r w:rsidR="00835CE9" w:rsidRPr="0004554A">
              <w:t>Vi var udfordrede</w:t>
            </w:r>
            <w:r w:rsidR="004E2892" w:rsidRPr="0004554A">
              <w:t xml:space="preserve"> på en noget urolig børnegruppe i børnehaven</w:t>
            </w:r>
            <w:r w:rsidR="00835CE9" w:rsidRPr="0004554A">
              <w:t xml:space="preserve"> og voksne som </w:t>
            </w:r>
            <w:r w:rsidR="00855ED8" w:rsidRPr="0004554A">
              <w:t xml:space="preserve">alle </w:t>
            </w:r>
            <w:r w:rsidR="00835CE9" w:rsidRPr="0004554A">
              <w:t xml:space="preserve">hele tiden havde det overordnede overblik, </w:t>
            </w:r>
            <w:r w:rsidR="00E017C3" w:rsidRPr="0004554A">
              <w:t>men ingen sad rigtig ned og var fordybede og næ</w:t>
            </w:r>
            <w:r w:rsidR="00F425E2">
              <w:t xml:space="preserve">rværende i legen. </w:t>
            </w:r>
          </w:p>
          <w:p w:rsidR="003757F3" w:rsidRPr="00F425E2" w:rsidRDefault="003757F3" w:rsidP="00257CD4">
            <w:pPr>
              <w:pStyle w:val="Tekst3"/>
            </w:pPr>
            <w:r w:rsidRPr="00F425E2">
              <w:t xml:space="preserve">3. Struktur set ud fra et børneperspektiv </w:t>
            </w:r>
            <w:r w:rsidR="00085C9A" w:rsidRPr="00F425E2">
              <w:t>i børnehaven</w:t>
            </w:r>
          </w:p>
          <w:p w:rsidR="00A05474" w:rsidRPr="00F425E2" w:rsidRDefault="005E6B52" w:rsidP="00257CD4">
            <w:pPr>
              <w:pStyle w:val="Tekst3"/>
            </w:pPr>
            <w:r w:rsidRPr="00F425E2">
              <w:t>Formålet var at se</w:t>
            </w:r>
            <w:r w:rsidR="00824624">
              <w:t>,</w:t>
            </w:r>
            <w:r w:rsidRPr="00F425E2">
              <w:t xml:space="preserve"> hvordan </w:t>
            </w:r>
            <w:r w:rsidR="00855ED8" w:rsidRPr="00F425E2">
              <w:t>børnene havde det i dagligdagen. V</w:t>
            </w:r>
            <w:r w:rsidRPr="00F425E2">
              <w:t>i oplevede me</w:t>
            </w:r>
            <w:r w:rsidR="00EA286C" w:rsidRPr="00F425E2">
              <w:t>get støj og uro i børnegrupperne</w:t>
            </w:r>
            <w:r w:rsidRPr="00F425E2">
              <w:t>, mange konflikter, mange børn</w:t>
            </w:r>
            <w:r w:rsidR="00824624">
              <w:t>,</w:t>
            </w:r>
            <w:r w:rsidRPr="00F425E2">
              <w:t xml:space="preserve"> som havde uheld i bukserne</w:t>
            </w:r>
            <w:r w:rsidR="00EA286C" w:rsidRPr="00F425E2">
              <w:t>.</w:t>
            </w:r>
            <w:r w:rsidR="002C2BF1" w:rsidRPr="00F425E2">
              <w:t xml:space="preserve"> </w:t>
            </w:r>
            <w:r w:rsidR="00855ED8" w:rsidRPr="00F425E2">
              <w:t>Hvordan</w:t>
            </w:r>
            <w:r w:rsidR="00EA286C" w:rsidRPr="00F425E2">
              <w:t xml:space="preserve"> arbejdede</w:t>
            </w:r>
            <w:r w:rsidR="002C2BF1" w:rsidRPr="00F425E2">
              <w:t xml:space="preserve"> </w:t>
            </w:r>
            <w:r w:rsidR="00855ED8" w:rsidRPr="00F425E2">
              <w:t>de to børnehavestuer sammen, var</w:t>
            </w:r>
            <w:r w:rsidR="00EA286C" w:rsidRPr="00F425E2">
              <w:t xml:space="preserve"> der var en fælles rød tråd, så børnene vidste</w:t>
            </w:r>
            <w:r w:rsidR="00824624">
              <w:t>,</w:t>
            </w:r>
            <w:r w:rsidR="00EA286C" w:rsidRPr="00F425E2">
              <w:t xml:space="preserve"> hvad de havde at forvente uanset hvilken voksen de evt. spurgte til råd</w:t>
            </w:r>
            <w:r w:rsidR="000D0ADE" w:rsidRPr="00F425E2">
              <w:t>s.</w:t>
            </w:r>
          </w:p>
          <w:p w:rsidR="000D0ADE" w:rsidRPr="00F425E2" w:rsidRDefault="00190D40" w:rsidP="004E2892">
            <w:pPr>
              <w:pStyle w:val="Tekst3"/>
              <w:suppressAutoHyphens/>
            </w:pPr>
            <w:r w:rsidRPr="00F425E2">
              <w:t>Vi er blevet nysgerrige på om vi er gode nok til at tage lederskab for børnegrupperne. Er vi gode nok til at gå forrest og sætte en tydelig pædagogisk dagsorden for børnene</w:t>
            </w:r>
            <w:r w:rsidR="00824624">
              <w:t>,</w:t>
            </w:r>
            <w:r w:rsidR="00A571F3" w:rsidRPr="00F425E2">
              <w:t xml:space="preserve"> så de ved hvad de skal og hvad der forventes af dem</w:t>
            </w:r>
            <w:r w:rsidRPr="00F425E2">
              <w:t>. Er retningen og rammerne identiske med det</w:t>
            </w:r>
            <w:r w:rsidR="00824624">
              <w:t>,</w:t>
            </w:r>
            <w:r w:rsidRPr="00F425E2">
              <w:t xml:space="preserve"> vi reelt skriver i vores pædagogiske læreplan at vi vil gøre. Får vi fordelt rollerne på stuerne</w:t>
            </w:r>
            <w:r w:rsidR="004E2892" w:rsidRPr="00F425E2">
              <w:t>/læringsmiljøerne</w:t>
            </w:r>
            <w:r w:rsidR="00824624">
              <w:t>,</w:t>
            </w:r>
            <w:r w:rsidRPr="00F425E2">
              <w:t xml:space="preserve"> så vi ved hvem der gør hvad. Er vi på forkant, så vi voksne kan være nogle gode rollemodeller</w:t>
            </w:r>
            <w:r w:rsidR="00824624">
              <w:t>, der kan skabe</w:t>
            </w:r>
            <w:r w:rsidRPr="00F425E2">
              <w:t xml:space="preserve"> ro, forudsigelighed og tryghed hos børnene. Er vi voksne professionelle, tager vi ansvar og er vi tydelige</w:t>
            </w:r>
            <w:r w:rsidR="0032421A" w:rsidRPr="00F425E2">
              <w:t xml:space="preserve"> nok og hvad siger vores kropssprog</w:t>
            </w:r>
            <w:r w:rsidRPr="00F425E2">
              <w:t xml:space="preserve">. Vi arbejder undersøgende og samler op på hvad der fungerer godt og hvad der skal videreudvikles på. </w:t>
            </w:r>
          </w:p>
          <w:p w:rsidR="00535D81" w:rsidRPr="00824624" w:rsidRDefault="003757F3" w:rsidP="00535D81">
            <w:pPr>
              <w:pStyle w:val="Tekst3"/>
            </w:pPr>
            <w:r w:rsidRPr="00824624">
              <w:t xml:space="preserve">4. Læringsmiljø på legepladserne </w:t>
            </w:r>
            <w:r w:rsidR="00824624">
              <w:t>og indendørs</w:t>
            </w:r>
            <w:r w:rsidR="008E6616" w:rsidRPr="00824624">
              <w:t>.</w:t>
            </w:r>
          </w:p>
          <w:p w:rsidR="00535D81" w:rsidRPr="00824624" w:rsidRDefault="00535D81" w:rsidP="00535D81">
            <w:pPr>
              <w:pStyle w:val="Tekst3"/>
            </w:pPr>
            <w:r w:rsidRPr="00824624">
              <w:t>Vores læringsmiljø</w:t>
            </w:r>
            <w:r w:rsidR="00824624">
              <w:t>er udenfor blev udfordret pga. C</w:t>
            </w:r>
            <w:r w:rsidRPr="00824624">
              <w:t>ovid-19, da vi nu skulle til at være meget mere udenfor. De skulle re</w:t>
            </w:r>
            <w:r w:rsidR="00824624">
              <w:t xml:space="preserve">vurderes i forhold til afstand </w:t>
            </w:r>
            <w:r w:rsidRPr="00824624">
              <w:t>og håndvask</w:t>
            </w:r>
            <w:r w:rsidR="00824624">
              <w:t>,</w:t>
            </w:r>
            <w:r w:rsidRPr="00824624">
              <w:t xml:space="preserve"> men også gøres til nogle spænden</w:t>
            </w:r>
            <w:r w:rsidR="00824624">
              <w:t>d</w:t>
            </w:r>
            <w:r w:rsidRPr="00824624">
              <w:t>e læringsmiljøer som kun</w:t>
            </w:r>
            <w:r w:rsidR="00824624">
              <w:t>ne bruges hele dagen, og i forsk</w:t>
            </w:r>
            <w:r w:rsidRPr="00824624">
              <w:t xml:space="preserve">ellige sammenhæng og af forskellige aldersgrupper. </w:t>
            </w:r>
          </w:p>
          <w:p w:rsidR="00A05474" w:rsidRPr="00FE1A04" w:rsidRDefault="009A4E06" w:rsidP="00824624">
            <w:pPr>
              <w:pStyle w:val="Tekst3"/>
              <w:rPr>
                <w:color w:val="00B050"/>
              </w:rPr>
            </w:pPr>
            <w:r w:rsidRPr="00824624">
              <w:t>Vi blev opmærksomme på vores udendø</w:t>
            </w:r>
            <w:r w:rsidR="004E2892" w:rsidRPr="00824624">
              <w:t>rs læringsmiljøer både igennem K</w:t>
            </w:r>
            <w:r w:rsidR="00824624">
              <w:t>ids</w:t>
            </w:r>
            <w:r w:rsidRPr="00824624">
              <w:t xml:space="preserve"> rapporten, men også pga</w:t>
            </w:r>
            <w:r w:rsidR="004E2892" w:rsidRPr="00824624">
              <w:t>. C</w:t>
            </w:r>
            <w:r w:rsidRPr="00824624">
              <w:t>orona, da</w:t>
            </w:r>
            <w:r w:rsidR="00824624">
              <w:t xml:space="preserve"> vi skulle til at bruge største</w:t>
            </w:r>
            <w:r w:rsidRPr="00824624">
              <w:t xml:space="preserve">delen af vores tid på legepladsen. </w:t>
            </w:r>
            <w:r w:rsidR="00C65E93" w:rsidRPr="00824624">
              <w:t>Var læringsmiljøerne udfordrende og spændende nok til at børnene ville bruge dem i længene tid</w:t>
            </w:r>
            <w:r w:rsidR="001B7252" w:rsidRPr="00824624">
              <w:t>,</w:t>
            </w:r>
            <w:r w:rsidR="00BD2B44" w:rsidRPr="00824624">
              <w:t xml:space="preserve"> og i en hel dag</w:t>
            </w:r>
            <w:r w:rsidR="001B7252" w:rsidRPr="00824624">
              <w:t xml:space="preserve"> eller trængte vi til at der kom noget fornyelse.</w:t>
            </w:r>
          </w:p>
        </w:tc>
      </w:tr>
      <w:tr w:rsidR="0004554A" w:rsidRPr="00D43DCC" w:rsidTr="00692C09">
        <w:tc>
          <w:tcPr>
            <w:tcW w:w="9638" w:type="dxa"/>
          </w:tcPr>
          <w:p w:rsidR="0004554A" w:rsidRPr="003E2556" w:rsidRDefault="0004554A" w:rsidP="00713E9B">
            <w:pPr>
              <w:pStyle w:val="Tekst5bl"/>
              <w:suppressAutoHyphens/>
              <w:spacing w:after="567"/>
              <w:rPr>
                <w:b w:val="0"/>
                <w:bCs/>
              </w:rPr>
            </w:pP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suppressAutoHyphens/>
            </w:pPr>
            <w:r>
              <w:t>Hvilken pæda</w:t>
            </w:r>
            <w:r w:rsidR="00ED7A42">
              <w:t>gogisk dok</w:t>
            </w:r>
            <w:r w:rsidR="00824624">
              <w:t>u</w:t>
            </w:r>
            <w:r>
              <w:t>mentation har vi indsamlet i arbejdet med den gennemførte evaluering?</w:t>
            </w:r>
          </w:p>
          <w:p w:rsidR="00CC221D" w:rsidRPr="00416055" w:rsidRDefault="00F1574C" w:rsidP="000E0334">
            <w:pPr>
              <w:pStyle w:val="Tekst3"/>
            </w:pPr>
            <w:r w:rsidRPr="00416055">
              <w:t>1: Overgang fra vuggestue til børneh</w:t>
            </w:r>
            <w:r w:rsidR="00E37ED3" w:rsidRPr="00416055">
              <w:t>ave</w:t>
            </w:r>
            <w:r w:rsidRPr="00416055">
              <w:t xml:space="preserve">  </w:t>
            </w:r>
          </w:p>
          <w:p w:rsidR="003014F5" w:rsidRPr="00416055" w:rsidRDefault="003E4089" w:rsidP="000E0334">
            <w:pPr>
              <w:pStyle w:val="Tekst3"/>
            </w:pPr>
            <w:r w:rsidRPr="00416055">
              <w:t>Vi har valgt at lave en eva</w:t>
            </w:r>
            <w:r w:rsidR="00B40045" w:rsidRPr="00416055">
              <w:t>luering af overgangen</w:t>
            </w:r>
            <w:r w:rsidRPr="00416055">
              <w:t xml:space="preserve"> fra vuggestue til børnehave. I </w:t>
            </w:r>
            <w:r w:rsidR="003014F5" w:rsidRPr="00416055">
              <w:t>Elverhøj har der været en tradition gennem mange år, at når vuggestuebørnene rykker fra vuggestuen til børnehaven</w:t>
            </w:r>
            <w:r w:rsidR="00416055">
              <w:t>,</w:t>
            </w:r>
            <w:r w:rsidR="003014F5" w:rsidRPr="00416055">
              <w:t xml:space="preserve"> blev der lagt en rød løber ud ved </w:t>
            </w:r>
            <w:r w:rsidR="004E2892" w:rsidRPr="00416055">
              <w:t>børnehavens indgang. Her står</w:t>
            </w:r>
            <w:r w:rsidR="003014F5" w:rsidRPr="00416055">
              <w:t xml:space="preserve"> alle børnehavebørnene med viften</w:t>
            </w:r>
            <w:r w:rsidR="00416055">
              <w:t>de flag og synger ”Velkommen i b</w:t>
            </w:r>
            <w:r w:rsidR="003014F5" w:rsidRPr="00416055">
              <w:t>ørnehaven” Vuggestuebørnene d</w:t>
            </w:r>
            <w:r w:rsidRPr="00416055">
              <w:t>er skal rykke op kommer</w:t>
            </w:r>
            <w:r w:rsidR="003014F5" w:rsidRPr="00416055">
              <w:t xml:space="preserve"> gående med deres kasser </w:t>
            </w:r>
            <w:r w:rsidRPr="00416055">
              <w:t xml:space="preserve">med tøj </w:t>
            </w:r>
            <w:r w:rsidR="004E2892" w:rsidRPr="00416055">
              <w:t>samt deres voksne</w:t>
            </w:r>
            <w:r w:rsidR="00416055">
              <w:t xml:space="preserve"> og skal gå gennem flag-</w:t>
            </w:r>
            <w:r w:rsidR="003014F5" w:rsidRPr="00416055">
              <w:t>alléen</w:t>
            </w:r>
            <w:r w:rsidR="00F704AA" w:rsidRPr="00416055">
              <w:t>.</w:t>
            </w:r>
            <w:r w:rsidR="007679D8" w:rsidRPr="00416055">
              <w:t xml:space="preserve"> </w:t>
            </w:r>
          </w:p>
          <w:p w:rsidR="00B40045" w:rsidRPr="00416055" w:rsidRDefault="00B40045" w:rsidP="00B40045">
            <w:pPr>
              <w:pStyle w:val="Tekst3"/>
            </w:pPr>
            <w:r w:rsidRPr="00416055">
              <w:lastRenderedPageBreak/>
              <w:t xml:space="preserve">Set ud fra et børneperspektiv, kunne vi godt </w:t>
            </w:r>
            <w:r w:rsidR="004E2892" w:rsidRPr="00416055">
              <w:t>se at vores gode intentioner</w:t>
            </w:r>
            <w:r w:rsidRPr="00416055">
              <w:t xml:space="preserve"> ikke var så gode igen, og at der her var god mulighed for evaluering. Vi var blevet nysgerrig</w:t>
            </w:r>
            <w:r w:rsidR="00416055">
              <w:t>e</w:t>
            </w:r>
            <w:r w:rsidRPr="00416055">
              <w:t xml:space="preserve"> på om det egentlig </w:t>
            </w:r>
            <w:r w:rsidR="004E2892" w:rsidRPr="00416055">
              <w:t xml:space="preserve">mere </w:t>
            </w:r>
            <w:r w:rsidRPr="00416055">
              <w:t>var en tradition</w:t>
            </w:r>
            <w:r w:rsidR="00416055">
              <w:t>,</w:t>
            </w:r>
            <w:r w:rsidRPr="00416055">
              <w:t xml:space="preserve"> der var blevet skabt ud fra et voksensyn, at vi troede </w:t>
            </w:r>
            <w:r w:rsidR="004E2892" w:rsidRPr="00416055">
              <w:t>børnene synes det var festligt.</w:t>
            </w:r>
            <w:r w:rsidRPr="00416055">
              <w:t xml:space="preserve"> </w:t>
            </w:r>
          </w:p>
          <w:p w:rsidR="00254DA1" w:rsidRPr="00416055" w:rsidRDefault="00416055" w:rsidP="000E0334">
            <w:pPr>
              <w:pStyle w:val="Tekst3"/>
            </w:pPr>
            <w:r>
              <w:t>Ud fra video- og foto</w:t>
            </w:r>
            <w:r w:rsidR="004F3516" w:rsidRPr="00416055">
              <w:t>dokumentation kunne vi meget tydeligt se på de små nye børnehavebørn</w:t>
            </w:r>
            <w:r>
              <w:t>,</w:t>
            </w:r>
            <w:r w:rsidR="007679D8" w:rsidRPr="00416055">
              <w:t xml:space="preserve"> </w:t>
            </w:r>
            <w:r w:rsidR="00254DA1" w:rsidRPr="00416055">
              <w:t>at de blev</w:t>
            </w:r>
            <w:r w:rsidR="004F3516" w:rsidRPr="00416055">
              <w:t xml:space="preserve"> </w:t>
            </w:r>
            <w:r w:rsidR="007679D8" w:rsidRPr="00416055">
              <w:t>utrygge/usikre</w:t>
            </w:r>
            <w:r>
              <w:t>,</w:t>
            </w:r>
            <w:r w:rsidR="007679D8" w:rsidRPr="00416055">
              <w:t xml:space="preserve"> når de s</w:t>
            </w:r>
            <w:r w:rsidR="004F3516" w:rsidRPr="00416055">
              <w:t>kal til at gå ned i børnehaven. De gik næsten</w:t>
            </w:r>
            <w:r w:rsidR="007679D8" w:rsidRPr="00416055">
              <w:t xml:space="preserve"> baglæns og</w:t>
            </w:r>
            <w:r w:rsidR="004F3516" w:rsidRPr="00416055">
              <w:t xml:space="preserve"> vi så på videoen</w:t>
            </w:r>
            <w:r w:rsidR="00254DA1" w:rsidRPr="00416055">
              <w:t xml:space="preserve"> at de</w:t>
            </w:r>
            <w:r w:rsidR="004F3516" w:rsidRPr="00416055">
              <w:t xml:space="preserve"> </w:t>
            </w:r>
            <w:r w:rsidR="00254DA1" w:rsidRPr="00416055">
              <w:t>gemmer sig bag de voksne</w:t>
            </w:r>
            <w:r w:rsidR="008274C9" w:rsidRPr="00416055">
              <w:t xml:space="preserve"> og bestemt ikke så glade ud.</w:t>
            </w:r>
            <w:r w:rsidR="007679D8" w:rsidRPr="00416055">
              <w:t xml:space="preserve"> </w:t>
            </w:r>
          </w:p>
          <w:p w:rsidR="00714B24" w:rsidRDefault="00714B24" w:rsidP="000E0334">
            <w:pPr>
              <w:pStyle w:val="Tekst3"/>
              <w:rPr>
                <w:color w:val="FF0000"/>
              </w:rPr>
            </w:pPr>
            <w:r>
              <w:rPr>
                <w:noProof/>
                <w:lang w:eastAsia="da-DK"/>
              </w:rPr>
              <w:drawing>
                <wp:inline distT="0" distB="0" distL="0" distR="0" wp14:anchorId="1401DDEA" wp14:editId="5A839F9C">
                  <wp:extent cx="6057900" cy="2905125"/>
                  <wp:effectExtent l="0" t="0" r="0" b="9525"/>
                  <wp:docPr id="12" name="Billede 12" descr="C:\Users\marlenet\Desktop\film at vug til bh_files\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t\Desktop\film at vug til bh_files\IMG_00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2905125"/>
                          </a:xfrm>
                          <a:prstGeom prst="rect">
                            <a:avLst/>
                          </a:prstGeom>
                          <a:noFill/>
                          <a:ln>
                            <a:noFill/>
                          </a:ln>
                        </pic:spPr>
                      </pic:pic>
                    </a:graphicData>
                  </a:graphic>
                </wp:inline>
              </w:drawing>
            </w:r>
          </w:p>
          <w:p w:rsidR="00714B24" w:rsidRPr="00E37ED3" w:rsidRDefault="00714B24" w:rsidP="000E0334">
            <w:pPr>
              <w:pStyle w:val="Tekst3"/>
              <w:rPr>
                <w:color w:val="FF0000"/>
              </w:rPr>
            </w:pPr>
          </w:p>
          <w:p w:rsidR="00254DA1" w:rsidRPr="00416055" w:rsidRDefault="00254DA1" w:rsidP="00254DA1">
            <w:pPr>
              <w:pStyle w:val="Tekst3"/>
            </w:pPr>
            <w:r w:rsidRPr="00416055">
              <w:t>Vi har observeret</w:t>
            </w:r>
            <w:r w:rsidR="00416055">
              <w:t>,</w:t>
            </w:r>
            <w:r w:rsidRPr="00416055">
              <w:t xml:space="preserve"> at d</w:t>
            </w:r>
            <w:r w:rsidR="00E86EBF" w:rsidRPr="00416055">
              <w:t xml:space="preserve">er er </w:t>
            </w:r>
            <w:r w:rsidR="003E4089" w:rsidRPr="00416055">
              <w:t>gode tiltag i overgangen fra vuggestue til børnehave</w:t>
            </w:r>
            <w:r w:rsidR="00416055">
              <w:t>,</w:t>
            </w:r>
            <w:r w:rsidR="00E86EBF" w:rsidRPr="00416055">
              <w:t xml:space="preserve"> som virker rigtig godt</w:t>
            </w:r>
            <w:r w:rsidR="003E4089" w:rsidRPr="00416055">
              <w:t>. Vi har fået skabt en tryg overgang fra vuggestuen til b</w:t>
            </w:r>
            <w:r w:rsidR="009606A5" w:rsidRPr="00416055">
              <w:t>ørnehaven ved at de børn</w:t>
            </w:r>
            <w:r w:rsidR="00416055">
              <w:t>,</w:t>
            </w:r>
            <w:r w:rsidR="009606A5" w:rsidRPr="00416055">
              <w:t xml:space="preserve"> der skal</w:t>
            </w:r>
            <w:r w:rsidR="003E4089" w:rsidRPr="00416055">
              <w:t xml:space="preserve"> rykke har været på besøg i børnehaven hver dag sammen med en voksen fra vuggestuen</w:t>
            </w:r>
            <w:r w:rsidR="009606A5" w:rsidRPr="00416055">
              <w:t xml:space="preserve"> ca. 14 dage før de rykker</w:t>
            </w:r>
            <w:r w:rsidR="003E4089" w:rsidRPr="00416055">
              <w:t xml:space="preserve">. </w:t>
            </w:r>
            <w:r w:rsidRPr="00416055">
              <w:t>Vi så og hørte at vuggestuebørnene glædede sig til at komme på b</w:t>
            </w:r>
            <w:r w:rsidR="00416055">
              <w:t>esøg i børnehaven. De talte lig</w:t>
            </w:r>
            <w:r w:rsidRPr="00416055">
              <w:t xml:space="preserve">eledes glædeligt om det derhjemme. </w:t>
            </w:r>
          </w:p>
          <w:p w:rsidR="003E4089" w:rsidRDefault="00E86EBF" w:rsidP="000E0334">
            <w:pPr>
              <w:pStyle w:val="Tekst3"/>
            </w:pPr>
            <w:r w:rsidRPr="00416055">
              <w:t>Det har været en god og tryg start for vuggestuebørnene og pædagogerne på stuen, da vi derigennem kan lære hinanden at kende. Der kan være individuelle behov for det enkelte barn</w:t>
            </w:r>
            <w:r w:rsidR="00416055">
              <w:t>,</w:t>
            </w:r>
            <w:r w:rsidRPr="00416055">
              <w:t xml:space="preserve"> vi skal være opmærksomme på eller anden vigtig information</w:t>
            </w:r>
            <w:r w:rsidR="00416055">
              <w:t>,</w:t>
            </w:r>
            <w:r w:rsidRPr="00416055">
              <w:t xml:space="preserve"> der er god at have med sig når de små nye rykker op. Det at vuggestuebørnene kender de fysiske rammer </w:t>
            </w:r>
            <w:r w:rsidR="00416055">
              <w:t>og børnehavens voksne, giver</w:t>
            </w:r>
            <w:r w:rsidRPr="00416055">
              <w:t xml:space="preserve"> barnet en t</w:t>
            </w:r>
            <w:r w:rsidR="009606A5" w:rsidRPr="00416055">
              <w:t>ryg,</w:t>
            </w:r>
            <w:r w:rsidRPr="00416055">
              <w:t xml:space="preserve"> god </w:t>
            </w:r>
            <w:r w:rsidR="009606A5" w:rsidRPr="00416055">
              <w:t xml:space="preserve">og bedre </w:t>
            </w:r>
            <w:r w:rsidRPr="00416055">
              <w:t xml:space="preserve">start på børnehavelivet.  </w:t>
            </w:r>
          </w:p>
          <w:p w:rsidR="00416055" w:rsidRPr="00416055" w:rsidRDefault="00416055" w:rsidP="000E0334">
            <w:pPr>
              <w:pStyle w:val="Tekst3"/>
            </w:pPr>
          </w:p>
          <w:p w:rsidR="00CC221D" w:rsidRPr="00416055" w:rsidRDefault="00CC221D" w:rsidP="001052C9">
            <w:pPr>
              <w:pStyle w:val="Tekst3"/>
            </w:pPr>
            <w:r w:rsidRPr="00416055">
              <w:t xml:space="preserve">2: </w:t>
            </w:r>
            <w:r w:rsidR="00416055" w:rsidRPr="00416055">
              <w:t>Voksen</w:t>
            </w:r>
            <w:r w:rsidR="00967DFD" w:rsidRPr="00416055">
              <w:t xml:space="preserve">initieret leg </w:t>
            </w:r>
          </w:p>
          <w:p w:rsidR="001052C9" w:rsidRPr="00416055" w:rsidRDefault="00387519" w:rsidP="001052C9">
            <w:pPr>
              <w:pStyle w:val="Tekst3"/>
            </w:pPr>
            <w:r w:rsidRPr="00416055">
              <w:t>Vi så igennem alm</w:t>
            </w:r>
            <w:r w:rsidR="00416055">
              <w:t>indelige observationer og praksis</w:t>
            </w:r>
            <w:r w:rsidRPr="00416055">
              <w:t>fortællinger</w:t>
            </w:r>
            <w:r w:rsidR="00416055">
              <w:t>,</w:t>
            </w:r>
            <w:r w:rsidRPr="00416055">
              <w:t xml:space="preserve"> hvordan der faldt ro på børnegruppen, også når vi alle var samlet indenfor (mange børn på lidt plads, som oftest giver anledning til uro og støj). </w:t>
            </w:r>
            <w:r w:rsidR="00DC5123" w:rsidRPr="00416055">
              <w:t>Specielt i vuggestuen så vi</w:t>
            </w:r>
            <w:r w:rsidR="007931B5" w:rsidRPr="00416055">
              <w:t xml:space="preserve"> at børnene selv begyndte at opsøge </w:t>
            </w:r>
            <w:r w:rsidR="00416055">
              <w:t xml:space="preserve">de voksne med legetøj, eller </w:t>
            </w:r>
            <w:r w:rsidR="007931B5" w:rsidRPr="00416055">
              <w:t>hive de voksne hen til et sted</w:t>
            </w:r>
            <w:r w:rsidR="00416055">
              <w:t>,</w:t>
            </w:r>
            <w:r w:rsidR="007931B5" w:rsidRPr="00416055">
              <w:t xml:space="preserve"> de gerne ville lege i/ved. </w:t>
            </w:r>
          </w:p>
          <w:p w:rsidR="00137CFB" w:rsidRPr="00416055" w:rsidRDefault="00355D67" w:rsidP="001052C9">
            <w:pPr>
              <w:pStyle w:val="Tekst3"/>
            </w:pPr>
            <w:r w:rsidRPr="00416055">
              <w:t>Vi er ikk</w:t>
            </w:r>
            <w:r w:rsidR="004D5833" w:rsidRPr="00416055">
              <w:t>e i mål endnu,</w:t>
            </w:r>
            <w:r w:rsidR="008B2BC4" w:rsidRPr="00416055">
              <w:t xml:space="preserve"> men vi har fået skab</w:t>
            </w:r>
            <w:r w:rsidR="00837F48">
              <w:t>t</w:t>
            </w:r>
            <w:r w:rsidR="008B2BC4" w:rsidRPr="00416055">
              <w:t xml:space="preserve"> en struktur i huset</w:t>
            </w:r>
            <w:r w:rsidR="00837F48">
              <w:t>,</w:t>
            </w:r>
            <w:r w:rsidR="008B2BC4" w:rsidRPr="00416055">
              <w:t xml:space="preserve"> så der er tid til fordybelse og støtte i børnenes leg. Vi arbejde</w:t>
            </w:r>
            <w:r w:rsidR="00F324D1">
              <w:t>r</w:t>
            </w:r>
            <w:r w:rsidR="008B2BC4" w:rsidRPr="00416055">
              <w:t xml:space="preserve"> bevi</w:t>
            </w:r>
            <w:r w:rsidR="00F324D1">
              <w:t>d</w:t>
            </w:r>
            <w:r w:rsidR="008B2BC4" w:rsidRPr="00416055">
              <w:t xml:space="preserve">st med at </w:t>
            </w:r>
            <w:r w:rsidR="004D5833" w:rsidRPr="00416055">
              <w:t xml:space="preserve">vi voksne går forrest, går ved siden af og går bagved.  </w:t>
            </w:r>
          </w:p>
          <w:p w:rsidR="00355D67" w:rsidRPr="007550DB" w:rsidRDefault="00137CFB" w:rsidP="001052C9">
            <w:pPr>
              <w:pStyle w:val="Tekst3"/>
              <w:rPr>
                <w:color w:val="FF0000"/>
              </w:rPr>
            </w:pPr>
            <w:r w:rsidRPr="00137CFB">
              <w:rPr>
                <w:noProof/>
                <w:color w:val="FF0000"/>
                <w:lang w:eastAsia="da-DK"/>
              </w:rPr>
              <w:lastRenderedPageBreak/>
              <w:drawing>
                <wp:inline distT="0" distB="0" distL="0" distR="0">
                  <wp:extent cx="6910070" cy="3009759"/>
                  <wp:effectExtent l="0" t="0" r="5080" b="635"/>
                  <wp:docPr id="16" name="Billede 16" descr="C:\Users\marlenet\Downloads\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lenet\Downloads\IMG_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7196" cy="3025930"/>
                          </a:xfrm>
                          <a:prstGeom prst="rect">
                            <a:avLst/>
                          </a:prstGeom>
                          <a:noFill/>
                          <a:ln>
                            <a:noFill/>
                          </a:ln>
                        </pic:spPr>
                      </pic:pic>
                    </a:graphicData>
                  </a:graphic>
                </wp:inline>
              </w:drawing>
            </w:r>
          </w:p>
          <w:p w:rsidR="00F324D1" w:rsidRDefault="00F324D1" w:rsidP="00833F4A">
            <w:pPr>
              <w:pStyle w:val="Tekst3"/>
              <w:rPr>
                <w:i/>
              </w:rPr>
            </w:pPr>
          </w:p>
          <w:p w:rsidR="00833F4A" w:rsidRPr="00F324D1" w:rsidRDefault="00F324D1" w:rsidP="00833F4A">
            <w:pPr>
              <w:pStyle w:val="Tekst3"/>
            </w:pPr>
            <w:r>
              <w:t xml:space="preserve">3. </w:t>
            </w:r>
            <w:r w:rsidR="00833F4A" w:rsidRPr="00F324D1">
              <w:t xml:space="preserve">Struktur set ud fra et børneperspektiv </w:t>
            </w:r>
            <w:r w:rsidR="00085C9A" w:rsidRPr="00F324D1">
              <w:t>i børnehaven</w:t>
            </w:r>
          </w:p>
          <w:p w:rsidR="00477198" w:rsidRPr="00F324D1" w:rsidRDefault="00F324D1" w:rsidP="00833F4A">
            <w:pPr>
              <w:pStyle w:val="Tekst3"/>
            </w:pPr>
            <w:r>
              <w:t>Vi indsamlede pædagogisk</w:t>
            </w:r>
            <w:r w:rsidR="00477198" w:rsidRPr="00F324D1">
              <w:t xml:space="preserve"> dokumentation ved at observere børnene, </w:t>
            </w:r>
            <w:r w:rsidR="004D5833" w:rsidRPr="00F324D1">
              <w:t>ved f.eks.</w:t>
            </w:r>
            <w:r w:rsidR="00324BEF" w:rsidRPr="00F324D1">
              <w:t xml:space="preserve"> </w:t>
            </w:r>
            <w:r>
              <w:t>toilet</w:t>
            </w:r>
            <w:r w:rsidR="004D5833" w:rsidRPr="00F324D1">
              <w:t>situationen. H</w:t>
            </w:r>
            <w:r w:rsidR="00531D1A" w:rsidRPr="00F324D1">
              <w:t>vornår skal børnene guides til at huske</w:t>
            </w:r>
            <w:r w:rsidR="00324BEF" w:rsidRPr="00F324D1">
              <w:t>s</w:t>
            </w:r>
            <w:r w:rsidR="00531D1A" w:rsidRPr="00F324D1">
              <w:t xml:space="preserve"> på </w:t>
            </w:r>
            <w:r w:rsidR="00324BEF" w:rsidRPr="00F324D1">
              <w:t xml:space="preserve">at gå på </w:t>
            </w:r>
            <w:r w:rsidR="00377D8F">
              <w:t>toilettet.</w:t>
            </w:r>
            <w:r w:rsidR="00254DA1" w:rsidRPr="00F324D1">
              <w:t xml:space="preserve"> Vi skal samtidig give børnene den tillid at vi også tror på</w:t>
            </w:r>
            <w:r w:rsidR="00377D8F">
              <w:t>,</w:t>
            </w:r>
            <w:r w:rsidR="00254DA1" w:rsidRPr="00F324D1">
              <w:t xml:space="preserve"> at de selv kan mærke efter om de skal tisse. </w:t>
            </w:r>
            <w:r w:rsidR="005A2B7C" w:rsidRPr="00F324D1">
              <w:t>Hvad var det der gjor</w:t>
            </w:r>
            <w:r w:rsidR="00377D8F">
              <w:t>de at børnene selv gik på toilettet</w:t>
            </w:r>
            <w:r w:rsidR="005A2B7C" w:rsidRPr="00F324D1">
              <w:t>, disse vigtige og brugbare oplysninger/</w:t>
            </w:r>
            <w:r w:rsidR="00531D1A" w:rsidRPr="00F324D1">
              <w:t xml:space="preserve"> </w:t>
            </w:r>
            <w:r w:rsidR="00477198" w:rsidRPr="00F324D1">
              <w:t xml:space="preserve">praksisfortællinger </w:t>
            </w:r>
            <w:r w:rsidR="00377D8F">
              <w:t>bliver videregivet</w:t>
            </w:r>
            <w:r w:rsidR="005A2B7C" w:rsidRPr="00F324D1">
              <w:t xml:space="preserve"> </w:t>
            </w:r>
            <w:r w:rsidR="00377D8F">
              <w:t>til børnehave</w:t>
            </w:r>
            <w:r w:rsidR="002C0E16" w:rsidRPr="00F324D1">
              <w:t>møderne. Her evaluerede vi på</w:t>
            </w:r>
            <w:r w:rsidR="00377D8F">
              <w:t>,</w:t>
            </w:r>
            <w:r w:rsidR="002C0E16" w:rsidRPr="00F324D1">
              <w:t xml:space="preserve"> </w:t>
            </w:r>
            <w:r w:rsidR="00477198" w:rsidRPr="00F324D1">
              <w:t>hvad der virk</w:t>
            </w:r>
            <w:r w:rsidR="00531D1A" w:rsidRPr="00F324D1">
              <w:t>ede og hvad der skulle væ</w:t>
            </w:r>
            <w:r w:rsidR="002C0E16" w:rsidRPr="00F324D1">
              <w:t>re lidt mere fokus på. D</w:t>
            </w:r>
            <w:r w:rsidR="00531D1A" w:rsidRPr="00F324D1">
              <w:t xml:space="preserve">er </w:t>
            </w:r>
            <w:r w:rsidR="002C0E16" w:rsidRPr="00F324D1">
              <w:t>blev udarbejdet et</w:t>
            </w:r>
            <w:r w:rsidR="00531D1A" w:rsidRPr="00F324D1">
              <w:t xml:space="preserve"> skema til handling, så vi derigennem kunne se hvor vi skulle sætte</w:t>
            </w:r>
            <w:r w:rsidR="005A2B7C" w:rsidRPr="00F324D1">
              <w:t xml:space="preserve"> endnu mere</w:t>
            </w:r>
            <w:r w:rsidR="00531D1A" w:rsidRPr="00F324D1">
              <w:t xml:space="preserve"> ind. </w:t>
            </w:r>
          </w:p>
          <w:p w:rsidR="00833F4A" w:rsidRPr="00F324D1" w:rsidRDefault="00833F4A" w:rsidP="00833F4A">
            <w:pPr>
              <w:pStyle w:val="Tekst3"/>
            </w:pPr>
            <w:r w:rsidRPr="00F324D1">
              <w:t>4. Læringsmiljø på legepladserne</w:t>
            </w:r>
          </w:p>
          <w:p w:rsidR="00C86F38" w:rsidRPr="00FE1A04" w:rsidRDefault="00BD2B44" w:rsidP="00377D8F">
            <w:pPr>
              <w:pStyle w:val="Tekst3"/>
              <w:rPr>
                <w:color w:val="00B050"/>
              </w:rPr>
            </w:pPr>
            <w:r w:rsidRPr="00F324D1">
              <w:t>Vi observer</w:t>
            </w:r>
            <w:r w:rsidR="00377D8F">
              <w:t>ede,</w:t>
            </w:r>
            <w:r w:rsidRPr="00F324D1">
              <w:t xml:space="preserve"> at børnenes leg og </w:t>
            </w:r>
            <w:r w:rsidR="00377D8F">
              <w:t xml:space="preserve">ophold på legepladsen </w:t>
            </w:r>
            <w:r w:rsidR="003E285B" w:rsidRPr="00F324D1">
              <w:t>blev til destruktiv adfærd efter noget tid for at udfylde tiden med noget. Der blev kastet med og ødelagt f</w:t>
            </w:r>
            <w:r w:rsidR="007E0D29" w:rsidRPr="00F324D1">
              <w:t xml:space="preserve">orskellige ting, og den mindre gode kreative adfærd fik frit spil. </w:t>
            </w:r>
            <w:r w:rsidR="003E285B" w:rsidRPr="00F324D1">
              <w:t xml:space="preserve"> </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C23EF6" w:rsidRDefault="00C23EF6" w:rsidP="00C23EF6">
            <w:pPr>
              <w:pStyle w:val="Tekst5bl"/>
            </w:pPr>
            <w:r>
              <w:t>Hvad lærte vi om sammenhængen mellem vores pædagogiske læringsmiljø og børnenes trivsel, læring, udvikling og dannelse?</w:t>
            </w:r>
          </w:p>
          <w:p w:rsidR="00CC221D" w:rsidRPr="00377D8F" w:rsidRDefault="00F1574C" w:rsidP="005E2128">
            <w:pPr>
              <w:pStyle w:val="Tekst3"/>
            </w:pPr>
            <w:r w:rsidRPr="00377D8F">
              <w:t>1: Overgang fra vuggestue til børneh</w:t>
            </w:r>
            <w:r w:rsidR="002C0E16" w:rsidRPr="00377D8F">
              <w:t>ave.</w:t>
            </w:r>
            <w:r w:rsidRPr="00377D8F">
              <w:t xml:space="preserve">  </w:t>
            </w:r>
          </w:p>
          <w:p w:rsidR="0080315A" w:rsidRPr="00377D8F" w:rsidRDefault="00F23100" w:rsidP="005E2128">
            <w:pPr>
              <w:pStyle w:val="Tekst3"/>
            </w:pPr>
            <w:r w:rsidRPr="00377D8F">
              <w:t>Vi har erfaret</w:t>
            </w:r>
            <w:r w:rsidR="000E0334" w:rsidRPr="00377D8F">
              <w:t xml:space="preserve"> at den hyggelige ceremoni</w:t>
            </w:r>
            <w:r w:rsidR="00377D8F">
              <w:t>,</w:t>
            </w:r>
            <w:r w:rsidR="000E0334" w:rsidRPr="00377D8F">
              <w:t xml:space="preserve"> som den røde løber, og børnehavebørn der står med flag og synger</w:t>
            </w:r>
            <w:r w:rsidR="00377D8F">
              <w:t xml:space="preserve"> og tager imod de nye vuggestue</w:t>
            </w:r>
            <w:r w:rsidR="000E0334" w:rsidRPr="00377D8F">
              <w:t xml:space="preserve">børn, faktisk ikke er så hyggelig alligevel, set ud fra et børneperspektiv. </w:t>
            </w:r>
            <w:r w:rsidR="00E20516" w:rsidRPr="00377D8F">
              <w:t>Det er meget overvælden</w:t>
            </w:r>
            <w:r w:rsidR="00377D8F">
              <w:t>d</w:t>
            </w:r>
            <w:r w:rsidR="00E20516" w:rsidRPr="00377D8F">
              <w:t xml:space="preserve">e og en stor verden at gå i møde. </w:t>
            </w:r>
            <w:r w:rsidR="00377D8F">
              <w:t>D</w:t>
            </w:r>
            <w:r w:rsidR="00CC221D" w:rsidRPr="00377D8F">
              <w:t>en har kørt som en tradition i mange år, og forældrene</w:t>
            </w:r>
            <w:r w:rsidRPr="00377D8F">
              <w:t xml:space="preserve"> holder meget af den og ser</w:t>
            </w:r>
            <w:r w:rsidR="00CC221D" w:rsidRPr="00377D8F">
              <w:t xml:space="preserve"> frem til den.</w:t>
            </w:r>
            <w:r w:rsidR="000149C5" w:rsidRPr="00377D8F">
              <w:t xml:space="preserve"> Men set ud fra et børneperspektiv er en roligere og mindre</w:t>
            </w:r>
            <w:r w:rsidR="00377D8F">
              <w:t xml:space="preserve"> modtagelse, langt mere gavnlig</w:t>
            </w:r>
            <w:r w:rsidR="000149C5" w:rsidRPr="00377D8F">
              <w:t xml:space="preserve"> for de kommende børnehavebørn. </w:t>
            </w:r>
          </w:p>
          <w:p w:rsidR="00CC221D" w:rsidRPr="00377D8F" w:rsidRDefault="00377D8F" w:rsidP="005E2128">
            <w:pPr>
              <w:pStyle w:val="Tekst3"/>
            </w:pPr>
            <w:r>
              <w:t>2: Voksen</w:t>
            </w:r>
            <w:r w:rsidR="00086D1E" w:rsidRPr="00377D8F">
              <w:t>initieret leg i vuggestuen</w:t>
            </w:r>
          </w:p>
          <w:p w:rsidR="00086D1E" w:rsidRPr="00377D8F" w:rsidRDefault="00086D1E" w:rsidP="005E2128">
            <w:pPr>
              <w:pStyle w:val="Tekst3"/>
            </w:pPr>
            <w:r w:rsidRPr="00377D8F">
              <w:t>Vi blev endnu engang gjort opmærksomme på</w:t>
            </w:r>
            <w:r w:rsidR="00377D8F">
              <w:t>,</w:t>
            </w:r>
            <w:r w:rsidRPr="00377D8F">
              <w:t xml:space="preserve"> hvor vigtig</w:t>
            </w:r>
            <w:r w:rsidR="00D37DB1" w:rsidRPr="00377D8F">
              <w:t xml:space="preserve">t </w:t>
            </w:r>
            <w:r w:rsidRPr="00377D8F">
              <w:t>det er at læringsmiljøerne er spænden</w:t>
            </w:r>
            <w:r w:rsidR="00377D8F">
              <w:t>de og udfordrende, samtidig</w:t>
            </w:r>
            <w:r w:rsidRPr="00377D8F">
              <w:t xml:space="preserve"> med at de voksne er nysgerrige på samspil </w:t>
            </w:r>
            <w:r w:rsidR="000F5CF1" w:rsidRPr="00377D8F">
              <w:t xml:space="preserve">barn/barn og barn/voksen </w:t>
            </w:r>
            <w:r w:rsidRPr="00377D8F">
              <w:t xml:space="preserve">og legens form. </w:t>
            </w:r>
            <w:r w:rsidR="000F5CF1" w:rsidRPr="00377D8F">
              <w:t xml:space="preserve">Vi </w:t>
            </w:r>
            <w:r w:rsidR="00377D8F">
              <w:t>så at børnene selv fik udviklet</w:t>
            </w:r>
            <w:r w:rsidR="000F5CF1" w:rsidRPr="00377D8F">
              <w:t xml:space="preserve"> deres legerelationer og kompetencer, og blev bedre til at invitere andre ind i legen. </w:t>
            </w:r>
          </w:p>
          <w:p w:rsidR="00833F4A" w:rsidRPr="00377D8F" w:rsidRDefault="00833F4A" w:rsidP="00833F4A">
            <w:pPr>
              <w:pStyle w:val="Tekst3"/>
            </w:pPr>
            <w:r w:rsidRPr="00ED7A42">
              <w:rPr>
                <w:i/>
              </w:rPr>
              <w:lastRenderedPageBreak/>
              <w:t xml:space="preserve">3. </w:t>
            </w:r>
            <w:r w:rsidRPr="00377D8F">
              <w:t xml:space="preserve">Struktur set ud fra et børneperspektiv </w:t>
            </w:r>
            <w:r w:rsidR="00085C9A" w:rsidRPr="00377D8F">
              <w:t>i børnehaven</w:t>
            </w:r>
          </w:p>
          <w:p w:rsidR="000605F4" w:rsidRPr="00377D8F" w:rsidRDefault="006527F3" w:rsidP="00833F4A">
            <w:pPr>
              <w:pStyle w:val="Tekst3"/>
            </w:pPr>
            <w:r w:rsidRPr="00377D8F">
              <w:t>Vi blev klogere på</w:t>
            </w:r>
            <w:r w:rsidR="00377D8F">
              <w:t>,</w:t>
            </w:r>
            <w:r w:rsidRPr="00377D8F">
              <w:t xml:space="preserve"> </w:t>
            </w:r>
            <w:r w:rsidR="006904AC" w:rsidRPr="00377D8F">
              <w:t>at selvom man ikke hænger i klokken og tidspunkter i børnehaven</w:t>
            </w:r>
            <w:r w:rsidR="00377D8F">
              <w:t>,</w:t>
            </w:r>
            <w:r w:rsidR="006904AC" w:rsidRPr="00377D8F">
              <w:t xml:space="preserve"> som man gør i vuggestuen, så er der brug for at der er nogle ting som sker på samme tidspunkter og måder</w:t>
            </w:r>
            <w:r w:rsidR="00377D8F">
              <w:t xml:space="preserve"> hver dag. Der er stadig toilet</w:t>
            </w:r>
            <w:r w:rsidR="006904AC" w:rsidRPr="00377D8F">
              <w:t xml:space="preserve">besøg der skal passes, og </w:t>
            </w:r>
            <w:r w:rsidR="006852B5" w:rsidRPr="00377D8F">
              <w:t>samling og frokost so</w:t>
            </w:r>
            <w:r w:rsidR="00FF67BD" w:rsidRPr="00377D8F">
              <w:t>m skal spises. D</w:t>
            </w:r>
            <w:r w:rsidR="006852B5" w:rsidRPr="00377D8F">
              <w:t>et kræver tydelige roller fra de voksnes side</w:t>
            </w:r>
            <w:r w:rsidR="000605F4" w:rsidRPr="00377D8F">
              <w:t>, så alle er med på</w:t>
            </w:r>
            <w:r w:rsidR="009B12AB">
              <w:t>,</w:t>
            </w:r>
            <w:r w:rsidR="000605F4" w:rsidRPr="00377D8F">
              <w:t xml:space="preserve"> hvad der skal ske og hvornår, det giver ro og genkendelighed for børnene</w:t>
            </w:r>
            <w:r w:rsidR="009B12AB">
              <w:t>,</w:t>
            </w:r>
            <w:r w:rsidR="000605F4" w:rsidRPr="00377D8F">
              <w:t xml:space="preserve"> men også for de voksne selv som kan fordybe sig og være nærværende. </w:t>
            </w:r>
          </w:p>
          <w:p w:rsidR="00833F4A" w:rsidRPr="009B12AB" w:rsidRDefault="00833F4A" w:rsidP="00833F4A">
            <w:pPr>
              <w:pStyle w:val="Tekst3"/>
            </w:pPr>
            <w:r w:rsidRPr="00ED7A42">
              <w:rPr>
                <w:i/>
              </w:rPr>
              <w:t xml:space="preserve">4. </w:t>
            </w:r>
            <w:r w:rsidRPr="009B12AB">
              <w:t>Læringsmiljø på legepladserne</w:t>
            </w:r>
          </w:p>
          <w:p w:rsidR="00C86F38" w:rsidRPr="000E0334" w:rsidRDefault="008F003F" w:rsidP="00833F4A">
            <w:pPr>
              <w:pStyle w:val="Tekst3"/>
              <w:rPr>
                <w:color w:val="00B050"/>
              </w:rPr>
            </w:pPr>
            <w:r w:rsidRPr="009B12AB">
              <w:t>Vi lagde mæ</w:t>
            </w:r>
            <w:r w:rsidR="004A3719" w:rsidRPr="009B12AB">
              <w:t>rke til at jo mere børnene legede</w:t>
            </w:r>
            <w:r w:rsidR="009B12AB">
              <w:t xml:space="preserve"> og fordybede</w:t>
            </w:r>
            <w:r w:rsidRPr="009B12AB">
              <w:t xml:space="preserve"> sig i </w:t>
            </w:r>
            <w:r w:rsidR="009B12AB">
              <w:t>legen, jo færre</w:t>
            </w:r>
            <w:r w:rsidR="004A3719" w:rsidRPr="009B12AB">
              <w:t xml:space="preserve"> konflikter </w:t>
            </w:r>
            <w:r w:rsidR="00FF67BD" w:rsidRPr="009B12AB">
              <w:t>var der. De børn der ofte løber i perferien som kunne være svære at indfange og fastholde, var pludselig mere inkluderet i legene</w:t>
            </w:r>
            <w:r w:rsidR="004A3719" w:rsidRPr="009B12AB">
              <w:t xml:space="preserve">. Vi så en mere harmonisk børnegruppe, </w:t>
            </w:r>
            <w:r w:rsidR="0023452C" w:rsidRPr="009B12AB">
              <w:t>og en børnegruppe</w:t>
            </w:r>
            <w:r w:rsidR="009B12AB">
              <w:t>,</w:t>
            </w:r>
            <w:r w:rsidR="0023452C" w:rsidRPr="009B12AB">
              <w:t xml:space="preserve"> som nu synes at legepladsen var et spænden</w:t>
            </w:r>
            <w:r w:rsidR="009B12AB">
              <w:t>d</w:t>
            </w:r>
            <w:r w:rsidR="0023452C" w:rsidRPr="009B12AB">
              <w:t>e sted at gå på opdagelse, og fordybe sig i.</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10773" w:type="dxa"/>
        <w:tblLayout w:type="fixed"/>
        <w:tblCellMar>
          <w:top w:w="369" w:type="dxa"/>
          <w:bottom w:w="227" w:type="dxa"/>
        </w:tblCellMar>
        <w:tblLook w:val="04A0" w:firstRow="1" w:lastRow="0" w:firstColumn="1" w:lastColumn="0" w:noHBand="0" w:noVBand="1"/>
      </w:tblPr>
      <w:tblGrid>
        <w:gridCol w:w="10773"/>
      </w:tblGrid>
      <w:tr w:rsidR="00D43DCC" w:rsidRPr="00D43DCC" w:rsidTr="00ED7A42">
        <w:tc>
          <w:tcPr>
            <w:tcW w:w="10773" w:type="dxa"/>
          </w:tcPr>
          <w:p w:rsidR="00C23EF6" w:rsidRDefault="00C23EF6" w:rsidP="00C23EF6">
            <w:pPr>
              <w:pStyle w:val="Tekst5bl"/>
            </w:pPr>
            <w:r>
              <w:t>Hvilke ændringer og/eller justeringer af praksis gav evalueringen anledning til?</w:t>
            </w:r>
          </w:p>
          <w:p w:rsidR="00CC221D" w:rsidRPr="009B12AB" w:rsidRDefault="00F1574C" w:rsidP="00C23EF6">
            <w:pPr>
              <w:pStyle w:val="Tekst3"/>
            </w:pPr>
            <w:r w:rsidRPr="009B12AB">
              <w:t>1: Overgang fra vuggestue til børneh</w:t>
            </w:r>
            <w:r w:rsidR="00E37ED3" w:rsidRPr="009B12AB">
              <w:t>ave</w:t>
            </w:r>
            <w:r w:rsidRPr="009B12AB">
              <w:t xml:space="preserve">   </w:t>
            </w:r>
          </w:p>
          <w:p w:rsidR="00E869E1" w:rsidRPr="009B12AB" w:rsidRDefault="00E869E1" w:rsidP="00C23EF6">
            <w:pPr>
              <w:pStyle w:val="Tekst3"/>
            </w:pPr>
            <w:r w:rsidRPr="009B12AB">
              <w:t xml:space="preserve">Vi har efterfølgende ændret vores </w:t>
            </w:r>
            <w:r w:rsidR="00A94473" w:rsidRPr="009B12AB">
              <w:t>pædagogisk</w:t>
            </w:r>
            <w:r w:rsidR="009B12AB">
              <w:t>e</w:t>
            </w:r>
            <w:r w:rsidR="00A94473" w:rsidRPr="009B12AB">
              <w:t xml:space="preserve"> praksis, så det kun er få børn som tager i mod de nye børnehavebørn</w:t>
            </w:r>
            <w:r w:rsidR="00A41542" w:rsidRPr="009B12AB">
              <w:t>. H</w:t>
            </w:r>
            <w:r w:rsidR="009E34EA" w:rsidRPr="009B12AB">
              <w:t>er tænker vi at det bliver deres nye udviklingsgruppe (skovtroldene) der tager i mod dem</w:t>
            </w:r>
            <w:r w:rsidR="00A94473" w:rsidRPr="009B12AB">
              <w:t>.</w:t>
            </w:r>
            <w:r w:rsidR="009E34EA" w:rsidRPr="009B12AB">
              <w:t xml:space="preserve"> Dem har de mødt igennem brob</w:t>
            </w:r>
            <w:r w:rsidR="009B12AB">
              <w:t>ygningsforløbet, hvor vuggestue</w:t>
            </w:r>
            <w:r w:rsidR="009E34EA" w:rsidRPr="009B12AB">
              <w:t xml:space="preserve">børnene er kommet ned i børnehaven </w:t>
            </w:r>
            <w:r w:rsidR="00A41542" w:rsidRPr="009B12AB">
              <w:t xml:space="preserve">på besøg. </w:t>
            </w:r>
            <w:r w:rsidR="009E34EA" w:rsidRPr="009B12AB">
              <w:t xml:space="preserve">Vi </w:t>
            </w:r>
            <w:r w:rsidR="00A94473" w:rsidRPr="009B12AB">
              <w:t>forestille</w:t>
            </w:r>
            <w:r w:rsidR="00A41542" w:rsidRPr="009B12AB">
              <w:t>r</w:t>
            </w:r>
            <w:r w:rsidR="00A94473" w:rsidRPr="009B12AB">
              <w:t xml:space="preserve"> os at det giver de n</w:t>
            </w:r>
            <w:r w:rsidR="009B12AB">
              <w:t>ye børnehave</w:t>
            </w:r>
            <w:r w:rsidR="00A94473" w:rsidRPr="009B12AB">
              <w:t>børn en roligere og hyggeligere start på børnehavelivet.</w:t>
            </w:r>
            <w:r w:rsidR="00A41542" w:rsidRPr="009B12AB">
              <w:t xml:space="preserve"> V</w:t>
            </w:r>
            <w:r w:rsidR="009B12AB">
              <w:t>i har endnu ikke sendt børn af</w:t>
            </w:r>
            <w:r w:rsidR="009E34EA" w:rsidRPr="009B12AB">
              <w:t xml:space="preserve">sted i børnehave efter 1. maj, så det skal stadig stå sin prøve om vores ændringer er det rette at gøre set ud fra et børneperspektiv. </w:t>
            </w:r>
          </w:p>
          <w:p w:rsidR="00CC221D" w:rsidRPr="009B12AB" w:rsidRDefault="00CC221D" w:rsidP="00C23EF6">
            <w:pPr>
              <w:pStyle w:val="Tekst3"/>
            </w:pPr>
            <w:r w:rsidRPr="009B12AB">
              <w:t xml:space="preserve">2: </w:t>
            </w:r>
            <w:r w:rsidR="009B12AB">
              <w:t>Voksen</w:t>
            </w:r>
            <w:r w:rsidR="000F5CF1" w:rsidRPr="009B12AB">
              <w:t>initieret leg i vuggestuen</w:t>
            </w:r>
          </w:p>
          <w:p w:rsidR="00051C1C" w:rsidRPr="009B12AB" w:rsidRDefault="00A00F4F" w:rsidP="00C23EF6">
            <w:pPr>
              <w:pStyle w:val="Tekst3"/>
              <w:rPr>
                <w:b/>
                <w:color w:val="FF0000"/>
              </w:rPr>
            </w:pPr>
            <w:r w:rsidRPr="009B12AB">
              <w:t>Vi er blevet meget mere opmærksom</w:t>
            </w:r>
            <w:r w:rsidR="009B12AB">
              <w:t xml:space="preserve">me på vores praksis og samspil med børnene, samt at det </w:t>
            </w:r>
            <w:r w:rsidRPr="009B12AB">
              <w:t>også</w:t>
            </w:r>
            <w:r w:rsidR="009B12AB">
              <w:t xml:space="preserve"> har</w:t>
            </w:r>
            <w:r w:rsidRPr="009B12AB">
              <w:t xml:space="preserve"> givet anledning til at turde fordybe sig, og stole på at en anden kollega tager sig af det praktiske (bleskift,</w:t>
            </w:r>
            <w:r w:rsidR="009B12AB">
              <w:t xml:space="preserve"> næsepudsning,</w:t>
            </w:r>
            <w:r w:rsidRPr="009B12AB">
              <w:t xml:space="preserve"> osv</w:t>
            </w:r>
            <w:r w:rsidR="00713589" w:rsidRPr="009B12AB">
              <w:t>.</w:t>
            </w:r>
            <w:r w:rsidRPr="009B12AB">
              <w:t>)</w:t>
            </w:r>
            <w:r w:rsidR="00683657" w:rsidRPr="009B12AB">
              <w:t xml:space="preserve">, så man ikke alle mand skal have det store overblik. Justeringerne er stadig en del af vores praksis, og er blevet en naturlig del af vores praksis. </w:t>
            </w:r>
          </w:p>
          <w:p w:rsidR="00833F4A" w:rsidRPr="002F2788" w:rsidRDefault="00833F4A" w:rsidP="00833F4A">
            <w:pPr>
              <w:pStyle w:val="Tekst3"/>
            </w:pPr>
            <w:r w:rsidRPr="00ED7A42">
              <w:rPr>
                <w:i/>
              </w:rPr>
              <w:t>3</w:t>
            </w:r>
            <w:r w:rsidRPr="002F2788">
              <w:t xml:space="preserve">. Struktur set ud fra et børneperspektiv </w:t>
            </w:r>
            <w:r w:rsidR="00085C9A" w:rsidRPr="002F2788">
              <w:t>i børnehaven</w:t>
            </w:r>
          </w:p>
          <w:p w:rsidR="0044560F" w:rsidRPr="002F2788" w:rsidRDefault="00195F2E" w:rsidP="0044560F">
            <w:pPr>
              <w:pStyle w:val="Tekst3"/>
            </w:pPr>
            <w:r w:rsidRPr="002F2788">
              <w:t>Vi har fået skabt en fælles rø</w:t>
            </w:r>
            <w:r w:rsidR="00AF4291" w:rsidRPr="002F2788">
              <w:t>d tråd i mellem begge børnehave</w:t>
            </w:r>
            <w:r w:rsidRPr="002F2788">
              <w:t xml:space="preserve">stuer, med f.eks. en fælles ”tissetrold” som har overblik og styr på de børn som skal på toilettet eller have skiftet ble. </w:t>
            </w:r>
            <w:r w:rsidR="00AF4291" w:rsidRPr="002F2788">
              <w:t xml:space="preserve">Det har givet </w:t>
            </w:r>
            <w:r w:rsidR="006D6929" w:rsidRPr="002F2788">
              <w:t xml:space="preserve">ro og overblik at der er en </w:t>
            </w:r>
            <w:r w:rsidR="006B78EF" w:rsidRPr="002F2788">
              <w:t xml:space="preserve">voksen </w:t>
            </w:r>
            <w:r w:rsidR="006D6929" w:rsidRPr="002F2788">
              <w:t>som har styr på den del, og en ro på legepladsen at man ved at der er en voksen inde til at hjælpe de</w:t>
            </w:r>
            <w:r w:rsidR="00AF4291" w:rsidRPr="002F2788">
              <w:t>m</w:t>
            </w:r>
            <w:r w:rsidR="006D6929" w:rsidRPr="002F2788">
              <w:t xml:space="preserve"> som skulle have behov for det. </w:t>
            </w:r>
            <w:r w:rsidR="00960103" w:rsidRPr="002F2788">
              <w:t>Ud fra at have en urolig børnegruppe specielt på legepladsen fik vi implementeret ”tissetrolden”. Det skaber ro og mere tid til fordybelse både for voksne og børn. At vi voksne ved hvem der gør hvad og hvornår</w:t>
            </w:r>
            <w:r w:rsidR="00AF4291" w:rsidRPr="002F2788">
              <w:t>,</w:t>
            </w:r>
            <w:r w:rsidR="00960103" w:rsidRPr="002F2788">
              <w:t xml:space="preserve"> også </w:t>
            </w:r>
            <w:r w:rsidR="00AF4291" w:rsidRPr="002F2788">
              <w:t>når vi er fælles på legepladsen,</w:t>
            </w:r>
            <w:r w:rsidR="002650D0" w:rsidRPr="002F2788">
              <w:t xml:space="preserve"> har vi mærket </w:t>
            </w:r>
            <w:r w:rsidR="00960103" w:rsidRPr="002F2788">
              <w:t>giver</w:t>
            </w:r>
            <w:r w:rsidR="002650D0" w:rsidRPr="002F2788">
              <w:t xml:space="preserve"> en ro til fordybelse</w:t>
            </w:r>
            <w:r w:rsidR="00960103" w:rsidRPr="002F2788">
              <w:t xml:space="preserve">. </w:t>
            </w:r>
            <w:r w:rsidR="002650D0" w:rsidRPr="002F2788">
              <w:t>At vi er opmærksomme på at</w:t>
            </w:r>
            <w:r w:rsidR="0044560F" w:rsidRPr="002F2788">
              <w:t xml:space="preserve"> børnene får en hjælpende hånd af de voksne på legepladsen til at passe på deres leg/legetøj/cykel, giver </w:t>
            </w:r>
            <w:r w:rsidR="002650D0" w:rsidRPr="002F2788">
              <w:t xml:space="preserve">ligeledes </w:t>
            </w:r>
            <w:r w:rsidR="0044560F" w:rsidRPr="002F2788">
              <w:t xml:space="preserve">børnene mere ro </w:t>
            </w:r>
            <w:r w:rsidR="002650D0" w:rsidRPr="002F2788">
              <w:t>til at gå på toilettet.</w:t>
            </w:r>
            <w:r w:rsidR="0044560F" w:rsidRPr="002F2788">
              <w:t xml:space="preserve"> </w:t>
            </w:r>
          </w:p>
          <w:p w:rsidR="008B2BC4" w:rsidRPr="002F2788" w:rsidRDefault="00960103" w:rsidP="00833F4A">
            <w:pPr>
              <w:pStyle w:val="Tekst3"/>
            </w:pPr>
            <w:r w:rsidRPr="002F2788">
              <w:t>Hvis alle voksne løber ind og ud af døren for at komme ind smitter det ligeledes af på børnene der gør det samme. Vi skal huske at børnene kopier</w:t>
            </w:r>
            <w:r w:rsidR="002F2788" w:rsidRPr="002F2788">
              <w:t>er</w:t>
            </w:r>
            <w:r w:rsidRPr="002F2788">
              <w:t xml:space="preserve"> os og vores handlemåder.</w:t>
            </w:r>
          </w:p>
          <w:p w:rsidR="008B2BC4" w:rsidRDefault="008B2BC4" w:rsidP="00833F4A">
            <w:pPr>
              <w:pStyle w:val="Tekst3"/>
              <w:rPr>
                <w:i/>
              </w:rPr>
            </w:pPr>
            <w:r w:rsidRPr="008B2BC4">
              <w:rPr>
                <w:i/>
                <w:noProof/>
                <w:lang w:eastAsia="da-DK"/>
              </w:rPr>
              <w:lastRenderedPageBreak/>
              <w:drawing>
                <wp:inline distT="0" distB="0" distL="0" distR="0">
                  <wp:extent cx="6096000" cy="7705725"/>
                  <wp:effectExtent l="0" t="0" r="0" b="9525"/>
                  <wp:docPr id="25" name="Billede 25" descr="C:\Users\marlenet\Desktop\IMG_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lenet\Desktop\IMG_07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7705725"/>
                          </a:xfrm>
                          <a:prstGeom prst="rect">
                            <a:avLst/>
                          </a:prstGeom>
                          <a:noFill/>
                          <a:ln>
                            <a:noFill/>
                          </a:ln>
                        </pic:spPr>
                      </pic:pic>
                    </a:graphicData>
                  </a:graphic>
                </wp:inline>
              </w:drawing>
            </w:r>
          </w:p>
          <w:p w:rsidR="00960103" w:rsidRPr="00ED7A42" w:rsidRDefault="00960103" w:rsidP="00833F4A">
            <w:pPr>
              <w:pStyle w:val="Tekst3"/>
              <w:rPr>
                <w:i/>
              </w:rPr>
            </w:pPr>
            <w:r w:rsidRPr="00ED7A42">
              <w:rPr>
                <w:i/>
              </w:rPr>
              <w:t xml:space="preserve"> </w:t>
            </w:r>
          </w:p>
          <w:p w:rsidR="006C73EC" w:rsidRDefault="006C73EC" w:rsidP="00833F4A">
            <w:pPr>
              <w:pStyle w:val="Tekst3"/>
              <w:rPr>
                <w:i/>
              </w:rPr>
            </w:pPr>
          </w:p>
          <w:p w:rsidR="00833F4A" w:rsidRPr="002F2788" w:rsidRDefault="00833F4A" w:rsidP="00833F4A">
            <w:pPr>
              <w:pStyle w:val="Tekst3"/>
            </w:pPr>
            <w:r w:rsidRPr="00ED7A42">
              <w:rPr>
                <w:i/>
              </w:rPr>
              <w:t xml:space="preserve">4. </w:t>
            </w:r>
            <w:r w:rsidRPr="002F2788">
              <w:t>Læringsmiljø på legepladserne</w:t>
            </w:r>
          </w:p>
          <w:p w:rsidR="00714B24" w:rsidRPr="002F2788" w:rsidRDefault="00BB62CA" w:rsidP="00E91279">
            <w:pPr>
              <w:pStyle w:val="Tekst3"/>
            </w:pPr>
            <w:r w:rsidRPr="002F2788">
              <w:t>Vi er blevet opmærksomm</w:t>
            </w:r>
            <w:r w:rsidR="00D57347" w:rsidRPr="002F2788">
              <w:t>e på at legepladsens tilbud</w:t>
            </w:r>
            <w:r w:rsidRPr="002F2788">
              <w:t xml:space="preserve"> </w:t>
            </w:r>
            <w:r w:rsidR="00A254AA" w:rsidRPr="002F2788">
              <w:t xml:space="preserve">hele tiden </w:t>
            </w:r>
            <w:r w:rsidRPr="002F2788">
              <w:t>skal følge børnenes udvikling og interesse. Vi har blandt andet</w:t>
            </w:r>
            <w:r w:rsidR="00AB7FF0" w:rsidRPr="002F2788">
              <w:t xml:space="preserve"> indkøbt nogle store plader, hvor der f.eks. i vuggestuen er dyr på, som man kan tale om og</w:t>
            </w:r>
            <w:r w:rsidR="005F3821" w:rsidRPr="002F2788">
              <w:t xml:space="preserve"> gå ud og finde</w:t>
            </w:r>
            <w:r w:rsidR="005F3821" w:rsidRPr="00ED7A42">
              <w:rPr>
                <w:i/>
              </w:rPr>
              <w:t xml:space="preserve"> </w:t>
            </w:r>
            <w:r w:rsidR="005F3821" w:rsidRPr="002F2788">
              <w:lastRenderedPageBreak/>
              <w:t>på legepladsen.</w:t>
            </w:r>
            <w:r w:rsidR="00D57347" w:rsidRPr="002F2788">
              <w:t xml:space="preserve"> </w:t>
            </w:r>
            <w:r w:rsidR="0057735E" w:rsidRPr="002F2788">
              <w:t>I børnehaven er der store plader med tal og bogsta</w:t>
            </w:r>
            <w:r w:rsidR="00D57347" w:rsidRPr="002F2788">
              <w:t>ver, og også nogle med insekter.</w:t>
            </w:r>
            <w:r w:rsidR="0057735E" w:rsidRPr="002F2788">
              <w:t xml:space="preserve"> </w:t>
            </w:r>
            <w:r w:rsidR="00D57347" w:rsidRPr="002F2788">
              <w:t>D</w:t>
            </w:r>
            <w:r w:rsidR="00D764B3" w:rsidRPr="002F2788">
              <w:t xml:space="preserve">isse </w:t>
            </w:r>
            <w:r w:rsidR="00D57347" w:rsidRPr="002F2788">
              <w:t>plancher er</w:t>
            </w:r>
            <w:r w:rsidR="00D764B3" w:rsidRPr="002F2788">
              <w:t xml:space="preserve"> med til at styrke sproget, da der kommer mange gode og sjove snakke omkring dem. I vuggestue</w:t>
            </w:r>
            <w:r w:rsidR="002650D0" w:rsidRPr="002F2788">
              <w:t>n er der blandt andet lavet et L</w:t>
            </w:r>
            <w:r w:rsidR="00CB0970" w:rsidRPr="002F2788">
              <w:t>ego/D</w:t>
            </w:r>
            <w:r w:rsidR="00D764B3" w:rsidRPr="002F2788">
              <w:t>uplo hjørne, hv</w:t>
            </w:r>
            <w:r w:rsidR="00D57347" w:rsidRPr="002F2788">
              <w:t>or man kan gå ind og bygge med L</w:t>
            </w:r>
            <w:r w:rsidR="00D764B3" w:rsidRPr="002F2788">
              <w:t>ego, hvis det er det</w:t>
            </w:r>
            <w:r w:rsidR="002F2788">
              <w:t>,</w:t>
            </w:r>
            <w:r w:rsidR="00D764B3" w:rsidRPr="002F2788">
              <w:t xml:space="preserve"> man skulle have lyst til.</w:t>
            </w:r>
          </w:p>
          <w:p w:rsidR="00E91279" w:rsidRPr="002650D0" w:rsidRDefault="00714B24" w:rsidP="00E91279">
            <w:pPr>
              <w:pStyle w:val="Tekst3"/>
              <w:rPr>
                <w:color w:val="FF0000"/>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14B24">
              <w:rPr>
                <w:noProof/>
                <w:color w:val="FF0000"/>
                <w:lang w:eastAsia="da-DK"/>
              </w:rPr>
              <w:drawing>
                <wp:inline distT="0" distB="0" distL="0" distR="0">
                  <wp:extent cx="6037580" cy="2847975"/>
                  <wp:effectExtent l="0" t="0" r="1270" b="9525"/>
                  <wp:docPr id="13" name="Billede 13" descr="C:\Users\marlenet\Downloads\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lenet\Downloads\IMG_03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5524" cy="2851722"/>
                          </a:xfrm>
                          <a:prstGeom prst="rect">
                            <a:avLst/>
                          </a:prstGeom>
                          <a:noFill/>
                          <a:ln>
                            <a:noFill/>
                          </a:ln>
                        </pic:spPr>
                      </pic:pic>
                    </a:graphicData>
                  </a:graphic>
                </wp:inline>
              </w:drawing>
            </w:r>
          </w:p>
          <w:p w:rsidR="00E91279" w:rsidRPr="002F2788" w:rsidRDefault="00E91279" w:rsidP="00E91279">
            <w:pPr>
              <w:pStyle w:val="Tekst3"/>
            </w:pPr>
            <w:r w:rsidRPr="002F2788">
              <w:t>Der er fokus på at fremme gode læringssta</w:t>
            </w:r>
            <w:r w:rsidR="002F2788" w:rsidRPr="002F2788">
              <w:t>tioner løbende. Ved at vi følger</w:t>
            </w:r>
            <w:r w:rsidRPr="002F2788">
              <w:t xml:space="preserve"> børnenes spor samt inddrager børnene i fasen af tilblivelsen af læringsrummet, håber vi at børnene selv kan være med til at udvikle legen så flere børn bliver inkluderet i legen/aktiviteten. Det skal være mere tydeligt hvor og hvordan man bruger læringsmiljøerne. </w:t>
            </w:r>
            <w:r w:rsidR="00D0523E" w:rsidRPr="002F2788">
              <w:t>Vi voksne skal</w:t>
            </w:r>
            <w:r w:rsidR="002F2788" w:rsidRPr="002F2788">
              <w:t xml:space="preserve"> sætte</w:t>
            </w:r>
            <w:r w:rsidRPr="002F2788">
              <w:t xml:space="preserve"> legen i gang</w:t>
            </w:r>
            <w:r w:rsidR="00D0523E" w:rsidRPr="002F2788">
              <w:t xml:space="preserve"> ved at</w:t>
            </w:r>
            <w:r w:rsidR="002F2788" w:rsidRPr="002F2788">
              <w:t xml:space="preserve"> gå forrest, ved siden af og</w:t>
            </w:r>
            <w:r w:rsidRPr="002F2788">
              <w:t xml:space="preserve"> bagerst. Vi voksne skal gøre det tydeligt</w:t>
            </w:r>
            <w:r w:rsidR="002F2788" w:rsidRPr="002F2788">
              <w:t>,</w:t>
            </w:r>
            <w:r w:rsidRPr="002F2788">
              <w:t xml:space="preserve"> hvor ma</w:t>
            </w:r>
            <w:r w:rsidR="002F2788" w:rsidRPr="002F2788">
              <w:t xml:space="preserve">n fx må cykle hurtigt, hvor </w:t>
            </w:r>
            <w:r w:rsidRPr="002F2788">
              <w:t xml:space="preserve">man </w:t>
            </w:r>
            <w:r w:rsidR="00991D71" w:rsidRPr="002F2788">
              <w:t xml:space="preserve">kan </w:t>
            </w:r>
            <w:r w:rsidR="00D57347" w:rsidRPr="002F2788">
              <w:t>have ro og stille lege. Vi skal være tydelige i at guide børnene i hvor man kan hvad.</w:t>
            </w:r>
            <w:r w:rsidR="00991D71" w:rsidRPr="002F2788">
              <w:t xml:space="preserve"> Vi skal stadigvæk huske på at det er os voksne</w:t>
            </w:r>
            <w:r w:rsidR="002F2788" w:rsidRPr="002F2788">
              <w:t>,</w:t>
            </w:r>
            <w:r w:rsidR="00991D71" w:rsidRPr="002F2788">
              <w:t xml:space="preserve"> der sætter </w:t>
            </w:r>
            <w:r w:rsidR="007B2547" w:rsidRPr="002F2788">
              <w:t>de overordnede rammer</w:t>
            </w:r>
            <w:r w:rsidR="00991D71" w:rsidRPr="002F2788">
              <w:t>/</w:t>
            </w:r>
            <w:r w:rsidR="007B2547" w:rsidRPr="002F2788">
              <w:t>læringsmiljøerne. H</w:t>
            </w:r>
            <w:r w:rsidR="00991D71" w:rsidRPr="002F2788">
              <w:t>vis de ikke er tydelige nok eller ikke fungerer efter hensigten er det os der har ansvaret for at ændre på rammerne</w:t>
            </w:r>
            <w:r w:rsidR="002F2788" w:rsidRPr="002F2788">
              <w:t>,</w:t>
            </w:r>
            <w:r w:rsidR="007B2547" w:rsidRPr="002F2788">
              <w:t xml:space="preserve"> så der hele tiden er kvalitet, leg, læring og dannelse i læringsmiljøerne. </w:t>
            </w:r>
          </w:p>
          <w:p w:rsidR="00535D81" w:rsidRPr="002F2788" w:rsidRDefault="00535D81" w:rsidP="00535D81">
            <w:pPr>
              <w:pStyle w:val="Tekst3"/>
            </w:pPr>
            <w:r w:rsidRPr="002F2788">
              <w:t>I uderummet i vuggestuen har vi lavet et</w:t>
            </w:r>
            <w:r w:rsidR="002F2788" w:rsidRPr="002F2788">
              <w:t xml:space="preserve"> lille område med konstruktions</w:t>
            </w:r>
            <w:r w:rsidR="002F2788">
              <w:t>leg, som alternativ</w:t>
            </w:r>
            <w:r w:rsidRPr="002F2788">
              <w:t xml:space="preserve"> til sandkasse og cykler. Vi oplever</w:t>
            </w:r>
            <w:r w:rsidR="002F2788">
              <w:t>,</w:t>
            </w:r>
            <w:r w:rsidRPr="002F2788">
              <w:t xml:space="preserve"> at de børn</w:t>
            </w:r>
            <w:r w:rsidR="002F2788">
              <w:t>,</w:t>
            </w:r>
            <w:r w:rsidRPr="002F2788">
              <w:t xml:space="preserve"> som har brug for </w:t>
            </w:r>
            <w:r w:rsidR="002F2788">
              <w:t>at trække sig, oftest søger der</w:t>
            </w:r>
            <w:r w:rsidRPr="002F2788">
              <w:t>ind og lege. Vi har oplevet</w:t>
            </w:r>
            <w:r w:rsidR="002F2788">
              <w:t>,</w:t>
            </w:r>
            <w:r w:rsidRPr="002F2788">
              <w:t xml:space="preserve"> at nye relationer opstår på tværs af børnegruppen.  </w:t>
            </w:r>
          </w:p>
          <w:p w:rsidR="00535D81" w:rsidRPr="00190D40" w:rsidRDefault="00535D81" w:rsidP="00E91279">
            <w:pPr>
              <w:pStyle w:val="Tekst3"/>
              <w:rPr>
                <w:color w:val="00B0F0"/>
              </w:rPr>
            </w:pPr>
          </w:p>
          <w:p w:rsidR="00C86F38" w:rsidRDefault="00C86F38" w:rsidP="00833F4A">
            <w:pPr>
              <w:pStyle w:val="Tekst3"/>
              <w:rPr>
                <w:color w:val="00B050"/>
              </w:rPr>
            </w:pPr>
          </w:p>
          <w:p w:rsidR="004E1375" w:rsidRDefault="004E1375" w:rsidP="00C23EF6">
            <w:pPr>
              <w:pStyle w:val="Tekst3"/>
              <w:rPr>
                <w:color w:val="FF0000"/>
              </w:rPr>
            </w:pPr>
          </w:p>
          <w:p w:rsidR="0044505A" w:rsidRPr="00D43DCC" w:rsidRDefault="0044505A" w:rsidP="00834A05">
            <w:pPr>
              <w:pStyle w:val="Tekst3"/>
            </w:pPr>
          </w:p>
        </w:tc>
      </w:tr>
    </w:tbl>
    <w:p w:rsidR="00D43DCC" w:rsidRDefault="00D43DCC" w:rsidP="00D43DCC">
      <w:pPr>
        <w:pStyle w:val="MiniPara"/>
      </w:pPr>
    </w:p>
    <w:p w:rsidR="00F55BC3" w:rsidRDefault="00C23EF6" w:rsidP="00090611">
      <w:pPr>
        <w:pStyle w:val="MiniPara"/>
      </w:pPr>
      <w:r>
        <w:br w:type="page"/>
      </w: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rsidTr="00730558">
        <w:trPr>
          <w:cantSplit/>
          <w:trHeight w:hRule="exact" w:val="3231"/>
        </w:trPr>
        <w:tc>
          <w:tcPr>
            <w:tcW w:w="7030" w:type="dxa"/>
            <w:tcBorders>
              <w:top w:val="nil"/>
              <w:bottom w:val="nil"/>
            </w:tcBorders>
          </w:tcPr>
          <w:p w:rsidR="00F55BC3" w:rsidRPr="006406AA" w:rsidRDefault="00F55BC3" w:rsidP="00C415CE">
            <w:pPr>
              <w:pStyle w:val="Overskrift1"/>
              <w:rPr>
                <w:color w:val="0077B3" w:themeColor="accent1"/>
              </w:rPr>
            </w:pPr>
            <w:r>
              <w:rPr>
                <w:color w:val="0077B3" w:themeColor="accent1"/>
              </w:rPr>
              <w:lastRenderedPageBreak/>
              <w:t>Inddragelse af forældrebestyrelsen</w:t>
            </w:r>
          </w:p>
        </w:tc>
        <w:tc>
          <w:tcPr>
            <w:tcW w:w="2608" w:type="dxa"/>
            <w:tcBorders>
              <w:top w:val="nil"/>
              <w:bottom w:val="nil"/>
            </w:tcBorders>
          </w:tcPr>
          <w:p w:rsidR="00F55BC3" w:rsidRDefault="00F55BC3" w:rsidP="00730558">
            <w:pPr>
              <w:jc w:val="center"/>
              <w:rPr>
                <w:color w:val="0077B3" w:themeColor="accent1"/>
              </w:rPr>
            </w:pPr>
            <w:r>
              <w:rPr>
                <w:noProof/>
                <w:color w:val="0077B3" w:themeColor="accent1"/>
                <w:lang w:eastAsia="da-DK"/>
              </w:rPr>
              <w:drawing>
                <wp:inline distT="0" distB="0" distL="0" distR="0" wp14:anchorId="1E65E725" wp14:editId="15E7FD4F">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rsidTr="00C415CE">
        <w:tc>
          <w:tcPr>
            <w:tcW w:w="9638" w:type="dxa"/>
            <w:tcMar>
              <w:top w:w="454" w:type="dxa"/>
            </w:tcMar>
          </w:tcPr>
          <w:p w:rsidR="00F55BC3" w:rsidRDefault="00F55BC3" w:rsidP="00F55BC3">
            <w:pPr>
              <w:pStyle w:val="Tekst2"/>
            </w:pPr>
            <w:r>
              <w:t>”Forældrebestyrelsen i kommunale, selvejende og udliciterede daginstitutioner skal inddrages i udarbejdelsen og evalueringen af og opfølgningen på den pædagogiske læreplan.</w:t>
            </w:r>
          </w:p>
          <w:p w:rsidR="00730558" w:rsidRDefault="00730558" w:rsidP="00F55BC3">
            <w:pPr>
              <w:pStyle w:val="Tekst2"/>
            </w:pPr>
            <w:r w:rsidRPr="00730558">
              <w:t>Forældrebestyrelsen for den kommunale dagpleje skal inddrages i udarbejdelsen og evalueringen af og opfølgningen på den pædagogiske læreplan.”</w:t>
            </w:r>
          </w:p>
          <w:p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rsidR="00F55BC3" w:rsidRDefault="00F55BC3" w:rsidP="00F55BC3">
      <w:pPr>
        <w:pStyle w:val="MiniPara"/>
      </w:pPr>
    </w:p>
    <w:p w:rsidR="00F55BC3" w:rsidRDefault="00F55BC3" w:rsidP="00F55BC3">
      <w:pPr>
        <w:pStyle w:val="TykBl"/>
      </w:pPr>
    </w:p>
    <w:p w:rsidR="00F55BC3" w:rsidRPr="00D43DCC" w:rsidRDefault="00F55BC3" w:rsidP="00F55BC3">
      <w:pPr>
        <w:pStyle w:val="MiniPara"/>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FB428B" w:rsidRPr="009E069C" w:rsidRDefault="00274099" w:rsidP="002F2788">
            <w:pPr>
              <w:pStyle w:val="Tekst5bl"/>
              <w:suppressAutoHyphens/>
            </w:pPr>
            <w:r>
              <w:t>Hvordan har vi inddraget forældrebestyrelsen i evalueringen af den pædagogiske læreplan?</w:t>
            </w:r>
          </w:p>
        </w:tc>
      </w:tr>
    </w:tbl>
    <w:p w:rsidR="00411545" w:rsidRPr="002F2788" w:rsidRDefault="00411545">
      <w:pPr>
        <w:spacing w:line="240" w:lineRule="auto"/>
      </w:pPr>
      <w:r w:rsidRPr="002F2788">
        <w:t>Vi har igenn</w:t>
      </w:r>
      <w:r w:rsidR="00B54B75" w:rsidRPr="002F2788">
        <w:t>em det sidste år brugt vores</w:t>
      </w:r>
      <w:r w:rsidRPr="002F2788">
        <w:t xml:space="preserve"> lokale FKU til spa</w:t>
      </w:r>
      <w:r w:rsidR="002F2788">
        <w:t xml:space="preserve">rring angående </w:t>
      </w:r>
      <w:r w:rsidRPr="002F2788">
        <w:t>ny</w:t>
      </w:r>
      <w:r w:rsidR="002F2788">
        <w:t>e tiltag i huset. Det har</w:t>
      </w:r>
      <w:r w:rsidR="006C73EC" w:rsidRPr="002F2788">
        <w:t xml:space="preserve"> været ra</w:t>
      </w:r>
      <w:r w:rsidR="002F2788">
        <w:t>r</w:t>
      </w:r>
      <w:r w:rsidRPr="002F2788">
        <w:t>t og meget brugbart at kunne vende</w:t>
      </w:r>
      <w:r w:rsidR="00B54B75" w:rsidRPr="002F2788">
        <w:t xml:space="preserve"> vores</w:t>
      </w:r>
      <w:r w:rsidR="006C73EC" w:rsidRPr="002F2788">
        <w:t xml:space="preserve"> pædagogiske refleksioner</w:t>
      </w:r>
      <w:r w:rsidRPr="002F2788">
        <w:t xml:space="preserve"> og ideer med dem, ind</w:t>
      </w:r>
      <w:r w:rsidR="00903884">
        <w:t>en</w:t>
      </w:r>
      <w:r w:rsidRPr="002F2788">
        <w:t xml:space="preserve"> vi</w:t>
      </w:r>
      <w:r w:rsidR="00903884">
        <w:t xml:space="preserve"> har</w:t>
      </w:r>
      <w:r w:rsidRPr="002F2788">
        <w:t xml:space="preserve"> meldt noget ud til alle andre forældre.</w:t>
      </w:r>
    </w:p>
    <w:p w:rsidR="00411545" w:rsidRPr="002F2788" w:rsidRDefault="00411545">
      <w:pPr>
        <w:spacing w:line="240" w:lineRule="auto"/>
      </w:pPr>
      <w:r w:rsidRPr="002F2788">
        <w:t>Vi har også søgt spar</w:t>
      </w:r>
      <w:r w:rsidR="00903884">
        <w:t>r</w:t>
      </w:r>
      <w:r w:rsidRPr="002F2788">
        <w:t xml:space="preserve">ing </w:t>
      </w:r>
      <w:r w:rsidR="00903884">
        <w:t xml:space="preserve">hos FKU </w:t>
      </w:r>
      <w:r w:rsidRPr="002F2788">
        <w:t>på noget af de</w:t>
      </w:r>
      <w:r w:rsidR="00903884">
        <w:t>t evaluering,</w:t>
      </w:r>
      <w:r w:rsidR="00B54B75" w:rsidRPr="002F2788">
        <w:t xml:space="preserve"> vi har arbejdet med det sidste år.</w:t>
      </w:r>
      <w:r w:rsidRPr="002F2788">
        <w:t xml:space="preserve"> </w:t>
      </w:r>
      <w:r w:rsidR="00B54B75" w:rsidRPr="002F2788">
        <w:t>B</w:t>
      </w:r>
      <w:r w:rsidRPr="002F2788">
        <w:t>land andet vores overgang fra vuggest</w:t>
      </w:r>
      <w:r w:rsidR="00903884">
        <w:t xml:space="preserve">uen til børnehaven i forhold til, </w:t>
      </w:r>
      <w:r w:rsidRPr="002F2788">
        <w:t>hvordan</w:t>
      </w:r>
      <w:r w:rsidR="00903884">
        <w:t xml:space="preserve"> det opleves ud fra et forældre</w:t>
      </w:r>
      <w:r w:rsidRPr="002F2788">
        <w:t>perspektiv.</w:t>
      </w:r>
    </w:p>
    <w:p w:rsidR="00411545" w:rsidRPr="002F2788" w:rsidRDefault="00411545">
      <w:pPr>
        <w:spacing w:line="240" w:lineRule="auto"/>
      </w:pPr>
    </w:p>
    <w:p w:rsidR="00B54B75" w:rsidRPr="002F2788" w:rsidRDefault="00411545">
      <w:pPr>
        <w:spacing w:line="240" w:lineRule="auto"/>
      </w:pPr>
      <w:r w:rsidRPr="002F2788">
        <w:t>Vi har igenn</w:t>
      </w:r>
      <w:r w:rsidR="00903884">
        <w:t xml:space="preserve">em andre projekter </w:t>
      </w:r>
      <w:r w:rsidRPr="002F2788">
        <w:t>i huset prøvet at skab</w:t>
      </w:r>
      <w:r w:rsidR="00903884">
        <w:t>e</w:t>
      </w:r>
      <w:r w:rsidRPr="002F2788">
        <w:t xml:space="preserve"> en tyd</w:t>
      </w:r>
      <w:r w:rsidR="00903884">
        <w:t xml:space="preserve">elig sammenhæng </w:t>
      </w:r>
      <w:r w:rsidRPr="002F2788">
        <w:t>mellem hjemme</w:t>
      </w:r>
      <w:r w:rsidR="00B54B75" w:rsidRPr="002F2788">
        <w:t>t og børnenes</w:t>
      </w:r>
      <w:r w:rsidRPr="002F2788">
        <w:t xml:space="preserve"> d</w:t>
      </w:r>
      <w:r w:rsidR="00B54B75" w:rsidRPr="002F2788">
        <w:t>agtilbud, ved at sende spil, bøg</w:t>
      </w:r>
      <w:r w:rsidR="00903884">
        <w:t>er</w:t>
      </w:r>
      <w:r w:rsidRPr="002F2788">
        <w:t xml:space="preserve"> og sang</w:t>
      </w:r>
      <w:r w:rsidR="00903884">
        <w:t>e</w:t>
      </w:r>
      <w:r w:rsidRPr="002F2788">
        <w:t xml:space="preserve"> hjem til forældrene</w:t>
      </w:r>
      <w:r w:rsidR="00B54B75" w:rsidRPr="002F2788">
        <w:t xml:space="preserve"> på Aula, </w:t>
      </w:r>
      <w:r w:rsidRPr="002F2788">
        <w:t>som vi arbejder med her</w:t>
      </w:r>
      <w:r w:rsidR="00B54B75" w:rsidRPr="002F2788">
        <w:t xml:space="preserve"> i børnehuset. På </w:t>
      </w:r>
      <w:r w:rsidR="00903884">
        <w:t>den måde vil børnene opleve en g</w:t>
      </w:r>
      <w:r w:rsidR="00B54B75" w:rsidRPr="002F2788">
        <w:t>enkendelighed</w:t>
      </w:r>
      <w:r w:rsidR="00903884">
        <w:t xml:space="preserve"> </w:t>
      </w:r>
      <w:r w:rsidR="00B54B75" w:rsidRPr="002F2788">
        <w:t xml:space="preserve">mellem </w:t>
      </w:r>
      <w:r w:rsidR="006C73EC" w:rsidRPr="002F2788">
        <w:t>in</w:t>
      </w:r>
      <w:r w:rsidR="00903884">
        <w:t>stitutionen</w:t>
      </w:r>
      <w:r w:rsidR="006C73EC" w:rsidRPr="002F2788">
        <w:t xml:space="preserve"> og hjemmet.</w:t>
      </w:r>
    </w:p>
    <w:p w:rsidR="00B54B75" w:rsidRPr="002F2788" w:rsidRDefault="00B54B75">
      <w:pPr>
        <w:spacing w:line="240" w:lineRule="auto"/>
      </w:pPr>
    </w:p>
    <w:p w:rsidR="009E069C" w:rsidRPr="002F2788" w:rsidRDefault="00903884">
      <w:pPr>
        <w:spacing w:line="240" w:lineRule="auto"/>
      </w:pPr>
      <w:r>
        <w:t>Vores læringsmiljø med vilde blomster</w:t>
      </w:r>
      <w:r w:rsidR="00B54B75" w:rsidRPr="002F2788">
        <w:t xml:space="preserve"> og insekt</w:t>
      </w:r>
      <w:r>
        <w:t>-</w:t>
      </w:r>
      <w:r w:rsidR="00B54B75" w:rsidRPr="002F2788">
        <w:t>hote</w:t>
      </w:r>
      <w:r>
        <w:t>l er opstået ud fra en forældresnak en fredag eftermiddag i ga</w:t>
      </w:r>
      <w:r w:rsidR="00B54B75" w:rsidRPr="002F2788">
        <w:t xml:space="preserve">rdaroben. </w:t>
      </w:r>
      <w:r w:rsidR="006C73EC" w:rsidRPr="002F2788">
        <w:t>”</w:t>
      </w:r>
      <w:r>
        <w:t>Super idé, det laver vi da</w:t>
      </w:r>
      <w:r w:rsidR="00B54B75" w:rsidRPr="002F2788">
        <w:t xml:space="preserve"> med børnene på mandag</w:t>
      </w:r>
      <w:r w:rsidR="006C73EC" w:rsidRPr="002F2788">
        <w:t>”</w:t>
      </w:r>
      <w:r w:rsidR="00B54B75" w:rsidRPr="002F2788">
        <w:t xml:space="preserve">. </w:t>
      </w:r>
    </w:p>
    <w:p w:rsidR="009E069C" w:rsidRPr="00ED7A42" w:rsidRDefault="009E069C">
      <w:pPr>
        <w:spacing w:line="240" w:lineRule="auto"/>
        <w:rPr>
          <w:i/>
        </w:rPr>
      </w:pPr>
    </w:p>
    <w:p w:rsidR="00ED7A42" w:rsidRDefault="00B54B75">
      <w:pPr>
        <w:spacing w:line="240" w:lineRule="auto"/>
      </w:pPr>
      <w:r w:rsidRPr="00B54B75">
        <w:rPr>
          <w:noProof/>
          <w:lang w:eastAsia="da-DK"/>
        </w:rPr>
        <w:drawing>
          <wp:inline distT="0" distB="0" distL="0" distR="0">
            <wp:extent cx="3095625" cy="1942928"/>
            <wp:effectExtent l="0" t="0" r="0" b="635"/>
            <wp:docPr id="20" name="Billede 20" descr="C:\Users\marlenet\Downloads\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lenet\Downloads\IMG_036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0830" cy="1958748"/>
                    </a:xfrm>
                    <a:prstGeom prst="rect">
                      <a:avLst/>
                    </a:prstGeom>
                    <a:noFill/>
                    <a:ln>
                      <a:noFill/>
                    </a:ln>
                  </pic:spPr>
                </pic:pic>
              </a:graphicData>
            </a:graphic>
          </wp:inline>
        </w:drawing>
      </w:r>
      <w:r>
        <w:t xml:space="preserve"> </w:t>
      </w:r>
      <w:r w:rsidR="00411545">
        <w:t xml:space="preserve">   </w:t>
      </w:r>
      <w:r w:rsidR="00F60402" w:rsidRPr="00F60402">
        <w:rPr>
          <w:noProof/>
          <w:lang w:eastAsia="da-DK"/>
        </w:rPr>
        <w:drawing>
          <wp:inline distT="0" distB="0" distL="0" distR="0">
            <wp:extent cx="2657475" cy="1917065"/>
            <wp:effectExtent l="0" t="0" r="9525" b="6985"/>
            <wp:docPr id="21" name="Billede 21" descr="C:\Users\marlenet\Downloads\IMG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lenet\Downloads\IMG_03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5603" cy="1973425"/>
                    </a:xfrm>
                    <a:prstGeom prst="rect">
                      <a:avLst/>
                    </a:prstGeom>
                    <a:noFill/>
                    <a:ln>
                      <a:noFill/>
                    </a:ln>
                  </pic:spPr>
                </pic:pic>
              </a:graphicData>
            </a:graphic>
          </wp:inline>
        </w:drawing>
      </w:r>
    </w:p>
    <w:p w:rsidR="00ED7A42" w:rsidRDefault="00ED7A42">
      <w:pPr>
        <w:spacing w:line="240" w:lineRule="auto"/>
      </w:pPr>
    </w:p>
    <w:p w:rsidR="00ED7A42" w:rsidRPr="00903884" w:rsidRDefault="00903884">
      <w:pPr>
        <w:spacing w:line="240" w:lineRule="auto"/>
      </w:pPr>
      <w:r w:rsidRPr="00903884">
        <w:t>På vores seneste FKU m</w:t>
      </w:r>
      <w:r w:rsidR="00ED7A42" w:rsidRPr="00903884">
        <w:t>øde hav</w:t>
      </w:r>
      <w:r w:rsidRPr="00903884">
        <w:t>d</w:t>
      </w:r>
      <w:r w:rsidR="00ED7A42" w:rsidRPr="00903884">
        <w:t xml:space="preserve">e </w:t>
      </w:r>
      <w:r w:rsidRPr="00903884">
        <w:t>alle medlemmer læst vores afsnit angående forældre</w:t>
      </w:r>
      <w:r w:rsidR="00ED7A42" w:rsidRPr="00903884">
        <w:t>samarbejde og vi fik en kort drøftelse om de kunne genkende vores beskrive</w:t>
      </w:r>
      <w:r w:rsidRPr="00903884">
        <w:t>l</w:t>
      </w:r>
      <w:r w:rsidR="00ED7A42" w:rsidRPr="00903884">
        <w:t>s</w:t>
      </w:r>
      <w:r w:rsidRPr="00903884">
        <w:t>e af det de</w:t>
      </w:r>
      <w:r w:rsidR="00ED7A42" w:rsidRPr="00903884">
        <w:t xml:space="preserve"> læste og det de møder i hverdagen.</w:t>
      </w:r>
    </w:p>
    <w:p w:rsidR="00ED7A42" w:rsidRPr="00903884" w:rsidRDefault="00ED7A42">
      <w:pPr>
        <w:spacing w:line="240" w:lineRule="auto"/>
      </w:pPr>
    </w:p>
    <w:p w:rsidR="009E069C" w:rsidRPr="00903884" w:rsidRDefault="00ED7A42">
      <w:pPr>
        <w:spacing w:line="240" w:lineRule="auto"/>
      </w:pPr>
      <w:r w:rsidRPr="00903884">
        <w:t>Vi fik god feedback på</w:t>
      </w:r>
      <w:r w:rsidR="00903884" w:rsidRPr="00903884">
        <w:t>,</w:t>
      </w:r>
      <w:r w:rsidRPr="00903884">
        <w:t xml:space="preserve"> at vores praksis afspejler </w:t>
      </w:r>
      <w:r w:rsidR="009E069C" w:rsidRPr="00903884">
        <w:t>det</w:t>
      </w:r>
      <w:r w:rsidR="00903884" w:rsidRPr="00903884">
        <w:t>, de læste. Vi fik lidt tilbagemeldinger på vores Hjerne og H</w:t>
      </w:r>
      <w:r w:rsidR="009E069C" w:rsidRPr="00903884">
        <w:t>jerte sam</w:t>
      </w:r>
      <w:r w:rsidR="00903884" w:rsidRPr="00903884">
        <w:t>taler ikke altid falder på den måned</w:t>
      </w:r>
      <w:r w:rsidR="009E069C" w:rsidRPr="00903884">
        <w:t xml:space="preserve"> bar</w:t>
      </w:r>
      <w:r w:rsidR="00903884" w:rsidRPr="00903884">
        <w:t>net</w:t>
      </w:r>
      <w:r w:rsidR="009E069C" w:rsidRPr="00903884">
        <w:t xml:space="preserve"> fylder</w:t>
      </w:r>
      <w:r w:rsidR="00903884" w:rsidRPr="00903884">
        <w:t xml:space="preserve"> år. Eksempelvis i sommerferie</w:t>
      </w:r>
      <w:r w:rsidR="009E069C" w:rsidRPr="00903884">
        <w:t>periode</w:t>
      </w:r>
      <w:r w:rsidR="00903884" w:rsidRPr="00903884">
        <w:t>n, kan dette være svært at nå. Det er en god feedback at få.</w:t>
      </w:r>
    </w:p>
    <w:p w:rsidR="00274099" w:rsidRPr="009E069C" w:rsidRDefault="00274099" w:rsidP="009E069C">
      <w:pPr>
        <w:spacing w:line="240" w:lineRule="auto"/>
        <w:rPr>
          <w:i/>
        </w:rPr>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rsidTr="00730558">
        <w:trPr>
          <w:cantSplit/>
          <w:trHeight w:hRule="exact" w:val="3231"/>
        </w:trPr>
        <w:tc>
          <w:tcPr>
            <w:tcW w:w="7030" w:type="dxa"/>
            <w:tcBorders>
              <w:top w:val="nil"/>
              <w:bottom w:val="nil"/>
            </w:tcBorders>
          </w:tcPr>
          <w:p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rsidR="00274099" w:rsidRDefault="00274099" w:rsidP="00730558">
            <w:pPr>
              <w:jc w:val="center"/>
              <w:rPr>
                <w:color w:val="0077B3" w:themeColor="accent1"/>
              </w:rPr>
            </w:pPr>
            <w:r>
              <w:rPr>
                <w:noProof/>
                <w:color w:val="0077B3" w:themeColor="accent1"/>
                <w:lang w:eastAsia="da-DK"/>
              </w:rPr>
              <w:drawing>
                <wp:inline distT="0" distB="0" distL="0" distR="0" wp14:anchorId="6936D9AF" wp14:editId="7FED8322">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rsidTr="00C415CE">
        <w:tc>
          <w:tcPr>
            <w:tcW w:w="9638" w:type="dxa"/>
            <w:tcMar>
              <w:top w:w="454" w:type="dxa"/>
            </w:tcMar>
          </w:tcPr>
          <w:p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rsidR="00274099" w:rsidRDefault="00274099" w:rsidP="00274099">
      <w:pPr>
        <w:pStyle w:val="MiniPara"/>
      </w:pPr>
    </w:p>
    <w:p w:rsidR="00274099" w:rsidRDefault="00274099" w:rsidP="00274099">
      <w:pPr>
        <w:pStyle w:val="TykBl"/>
      </w:pPr>
    </w:p>
    <w:p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pPr>
            <w:r>
              <w:t xml:space="preserve">Hvilke områder af vores pædagogiske læringsmiljø vil vi fremadrettet sætte mere fokus på? </w:t>
            </w:r>
          </w:p>
          <w:p w:rsidR="00274099" w:rsidRPr="00903884" w:rsidRDefault="007C2C3F" w:rsidP="00274099">
            <w:pPr>
              <w:pStyle w:val="Tekst3"/>
              <w:rPr>
                <w:color w:val="00B050"/>
              </w:rPr>
            </w:pPr>
            <w:r w:rsidRPr="00903884">
              <w:t>Børneperspektiv og</w:t>
            </w:r>
            <w:r w:rsidR="000A3C92" w:rsidRPr="00903884">
              <w:t xml:space="preserve"> medinddragelse</w:t>
            </w:r>
            <w:r w:rsidR="00903884">
              <w:t xml:space="preserve"> er noget, </w:t>
            </w:r>
            <w:r w:rsidRPr="00903884">
              <w:t>som vi fremadrettet vil sætte meget mere fokus på. Vi vil give børnene en tydeligere stemme i dagligdagen, og ved aktiviteterne som tilbydes. Vi har altid være lyttende og været klar på at følge børnenes spor. Men det er helt sikkert noget</w:t>
            </w:r>
            <w:r w:rsidR="00903884">
              <w:t>,</w:t>
            </w:r>
            <w:r w:rsidRPr="00903884">
              <w:t xml:space="preserve"> som vi vil øve os i at blive bedre til, indenfor de rammer og forudsætninger som vi har at gøre godt med. </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274099" w:rsidRDefault="00274099" w:rsidP="00274099">
            <w:pPr>
              <w:pStyle w:val="Tekst5bl"/>
            </w:pPr>
            <w:r>
              <w:t>Hvordan vil vi justere organiseringen af vores evalueringskultur?</w:t>
            </w:r>
          </w:p>
          <w:p w:rsidR="00274099" w:rsidRPr="00903884" w:rsidRDefault="00FF6C6A" w:rsidP="00903884">
            <w:pPr>
              <w:pStyle w:val="Tekst3"/>
              <w:suppressAutoHyphens/>
              <w:rPr>
                <w:color w:val="00B050"/>
              </w:rPr>
            </w:pPr>
            <w:r w:rsidRPr="00903884">
              <w:t>Vi har helt sikkert haft nogle rigtig gode drøftelser omkring vores pædagogisk</w:t>
            </w:r>
            <w:r w:rsidR="00903884">
              <w:t>e</w:t>
            </w:r>
            <w:r w:rsidRPr="00903884">
              <w:t xml:space="preserve"> praksis i vores evalueringskultur. Men for at fastholde den bliver vi nok nød</w:t>
            </w:r>
            <w:r w:rsidR="00903884">
              <w:t>t</w:t>
            </w:r>
            <w:r w:rsidRPr="00903884">
              <w:t xml:space="preserve"> til at g</w:t>
            </w:r>
            <w:r w:rsidR="000A3C92" w:rsidRPr="00903884">
              <w:t>øre det mere synligt ved at gøre det til et fast punkt på p</w:t>
            </w:r>
            <w:r w:rsidR="0026382A" w:rsidRPr="00903884">
              <w:t>-</w:t>
            </w:r>
            <w:r w:rsidR="000A3C92" w:rsidRPr="00903884">
              <w:t>møder,</w:t>
            </w:r>
            <w:r w:rsidR="00903884">
              <w:t xml:space="preserve"> samt stuemøder og eventuelt</w:t>
            </w:r>
            <w:r w:rsidR="00A905CE" w:rsidRPr="00903884">
              <w:t xml:space="preserve"> lave et</w:t>
            </w:r>
            <w:r w:rsidR="000A3C92" w:rsidRPr="00903884">
              <w:t xml:space="preserve"> skema til hand</w:t>
            </w:r>
            <w:r w:rsidR="00715931" w:rsidRPr="00903884">
              <w:t>li</w:t>
            </w:r>
            <w:r w:rsidR="00903884">
              <w:t>n</w:t>
            </w:r>
            <w:r w:rsidR="00715931" w:rsidRPr="00903884">
              <w:t>g efter hver større aktivitet,</w:t>
            </w:r>
            <w:r w:rsidR="000A3C92" w:rsidRPr="00903884">
              <w:t xml:space="preserve"> </w:t>
            </w:r>
            <w:r w:rsidR="00981166" w:rsidRPr="00903884">
              <w:t>samt</w:t>
            </w:r>
            <w:r w:rsidR="003B4E15" w:rsidRPr="00903884">
              <w:t xml:space="preserve"> efter behov. </w:t>
            </w:r>
            <w:r w:rsidR="00903884">
              <w:t>På den måde bliver</w:t>
            </w:r>
            <w:r w:rsidR="00A905CE" w:rsidRPr="00903884">
              <w:t xml:space="preserve"> vi hele tiden opmærksom</w:t>
            </w:r>
            <w:r w:rsidR="00903884">
              <w:t>me</w:t>
            </w:r>
            <w:r w:rsidR="00A905CE" w:rsidRPr="00903884">
              <w:t xml:space="preserve"> på</w:t>
            </w:r>
            <w:r w:rsidR="00903884">
              <w:t>,</w:t>
            </w:r>
            <w:r w:rsidR="00A905CE" w:rsidRPr="00903884">
              <w:t xml:space="preserve"> at vores praksis ikke bare bliver rut</w:t>
            </w:r>
            <w:r w:rsidR="00903884">
              <w:t>ine, men at vi hele tiden er åb</w:t>
            </w:r>
            <w:r w:rsidR="00A905CE" w:rsidRPr="00903884">
              <w:t>n</w:t>
            </w:r>
            <w:r w:rsidR="00903884">
              <w:t>e</w:t>
            </w:r>
            <w:r w:rsidR="00981166" w:rsidRPr="00903884">
              <w:t xml:space="preserve"> og refleksiv</w:t>
            </w:r>
            <w:r w:rsidR="00903884">
              <w:t>e</w:t>
            </w:r>
            <w:r w:rsidR="00981166" w:rsidRPr="00903884">
              <w:t xml:space="preserve"> over egen praksis og udvikler os.</w:t>
            </w:r>
            <w:r w:rsidR="00A905CE" w:rsidRPr="00903884">
              <w:t xml:space="preserve"> </w:t>
            </w:r>
          </w:p>
        </w:tc>
      </w:tr>
    </w:tbl>
    <w:p w:rsidR="00D43DCC" w:rsidRDefault="00D43DCC" w:rsidP="00D43DCC">
      <w:pPr>
        <w:pStyle w:val="MiniPara"/>
      </w:pPr>
    </w:p>
    <w:p w:rsidR="00D43DCC" w:rsidRDefault="00D43DCC" w:rsidP="00D43DCC">
      <w:pPr>
        <w:pStyle w:val="MiniPara"/>
      </w:pPr>
    </w:p>
    <w:p w:rsidR="00D43DCC" w:rsidRDefault="00D43DCC" w:rsidP="00D43DCC">
      <w:pPr>
        <w:pStyle w:val="TykBl"/>
      </w:pPr>
    </w:p>
    <w:p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rsidTr="00692C09">
        <w:tc>
          <w:tcPr>
            <w:tcW w:w="9638" w:type="dxa"/>
          </w:tcPr>
          <w:p w:rsidR="00D43DCC" w:rsidRDefault="000A03D7" w:rsidP="000A03D7">
            <w:pPr>
              <w:pStyle w:val="Tekst5bl"/>
            </w:pPr>
            <w:r w:rsidRPr="000A03D7">
              <w:t>Hvordan har eller vil vi på baggrund af denne evaluering ændre og/eller justere vores skriftlige pædagogiske læreplan?</w:t>
            </w:r>
          </w:p>
          <w:p w:rsidR="00274099" w:rsidRPr="00903884" w:rsidRDefault="00B53136" w:rsidP="005E2128">
            <w:pPr>
              <w:pStyle w:val="Tekst3"/>
              <w:rPr>
                <w:color w:val="00B050"/>
              </w:rPr>
            </w:pPr>
            <w:r w:rsidRPr="00903884">
              <w:t>Det er stadig noget vi skal øve os i og på, men vi synes</w:t>
            </w:r>
            <w:r w:rsidR="00903884" w:rsidRPr="00903884">
              <w:t>,</w:t>
            </w:r>
            <w:r w:rsidRPr="00903884">
              <w:t xml:space="preserve"> at det bliver lettere og lettere at få skrevet relevant empiri ned</w:t>
            </w:r>
            <w:r w:rsidR="00820EE5" w:rsidRPr="00903884">
              <w:t xml:space="preserve"> til senere evaluering, og det bliver en mere naturlig del af praksis. </w:t>
            </w:r>
          </w:p>
        </w:tc>
      </w:tr>
    </w:tbl>
    <w:p w:rsidR="00D43DCC" w:rsidRDefault="00D43DCC" w:rsidP="009B12AB">
      <w:pPr>
        <w:pStyle w:val="MiniPara"/>
      </w:pPr>
      <w:bookmarkStart w:id="0" w:name="_GoBack"/>
      <w:bookmarkEnd w:id="0"/>
    </w:p>
    <w:sectPr w:rsidR="00D43DCC" w:rsidSect="009E069C">
      <w:headerReference w:type="default" r:id="rId23"/>
      <w:footerReference w:type="default" r:id="rId24"/>
      <w:pgSz w:w="11906" w:h="16838" w:code="9"/>
      <w:pgMar w:top="720" w:right="720" w:bottom="720" w:left="72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325" w:rsidRDefault="00907325" w:rsidP="000A7ADE">
      <w:pPr>
        <w:spacing w:line="240" w:lineRule="auto"/>
      </w:pPr>
      <w:r>
        <w:separator/>
      </w:r>
    </w:p>
  </w:endnote>
  <w:endnote w:type="continuationSeparator" w:id="0">
    <w:p w:rsidR="00907325" w:rsidRDefault="00907325"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2D" w:rsidRDefault="003F742D" w:rsidP="003F742D">
    <w:pPr>
      <w:pStyle w:val="Sidefod"/>
      <w:jc w:val="right"/>
    </w:pPr>
    <w:r>
      <w:fldChar w:fldCharType="begin"/>
    </w:r>
    <w:r>
      <w:instrText>PAGE   \* MERGEFORMAT</w:instrText>
    </w:r>
    <w:r>
      <w:fldChar w:fldCharType="separate"/>
    </w:r>
    <w:r w:rsidR="00903884">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325" w:rsidRDefault="00907325" w:rsidP="000A7ADE">
      <w:pPr>
        <w:spacing w:line="240" w:lineRule="auto"/>
      </w:pPr>
      <w:r>
        <w:separator/>
      </w:r>
    </w:p>
  </w:footnote>
  <w:footnote w:type="continuationSeparator" w:id="0">
    <w:p w:rsidR="00907325" w:rsidRDefault="00907325"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465BB4"/>
    <w:multiLevelType w:val="hybridMultilevel"/>
    <w:tmpl w:val="13D64546"/>
    <w:lvl w:ilvl="0" w:tplc="3252DE2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12"/>
  </w:num>
  <w:num w:numId="14">
    <w:abstractNumId w:val="23"/>
  </w:num>
  <w:num w:numId="15">
    <w:abstractNumId w:val="27"/>
  </w:num>
  <w:num w:numId="16">
    <w:abstractNumId w:val="33"/>
  </w:num>
  <w:num w:numId="17">
    <w:abstractNumId w:val="13"/>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6"/>
  </w:num>
  <w:num w:numId="32">
    <w:abstractNumId w:val="30"/>
  </w:num>
  <w:num w:numId="33">
    <w:abstractNumId w:val="32"/>
  </w:num>
  <w:num w:numId="34">
    <w:abstractNumId w:val="17"/>
  </w:num>
  <w:num w:numId="35">
    <w:abstractNumId w:val="25"/>
  </w:num>
  <w:num w:numId="36">
    <w:abstractNumId w:val="14"/>
  </w:num>
  <w:num w:numId="37">
    <w:abstractNumId w:val="10"/>
  </w:num>
  <w:num w:numId="38">
    <w:abstractNumId w:val="15"/>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CBD"/>
    <w:rsid w:val="00001C28"/>
    <w:rsid w:val="00013C86"/>
    <w:rsid w:val="000149C5"/>
    <w:rsid w:val="00032D5C"/>
    <w:rsid w:val="00036360"/>
    <w:rsid w:val="00042BE6"/>
    <w:rsid w:val="00044652"/>
    <w:rsid w:val="0004554A"/>
    <w:rsid w:val="00045FAB"/>
    <w:rsid w:val="000469C8"/>
    <w:rsid w:val="00047E0D"/>
    <w:rsid w:val="00051C1C"/>
    <w:rsid w:val="000605F4"/>
    <w:rsid w:val="0006204E"/>
    <w:rsid w:val="000641B5"/>
    <w:rsid w:val="00074478"/>
    <w:rsid w:val="00080544"/>
    <w:rsid w:val="00084D46"/>
    <w:rsid w:val="00084F73"/>
    <w:rsid w:val="0008571B"/>
    <w:rsid w:val="00085C9A"/>
    <w:rsid w:val="00086D1E"/>
    <w:rsid w:val="00090611"/>
    <w:rsid w:val="0009203D"/>
    <w:rsid w:val="000A03D7"/>
    <w:rsid w:val="000A0A5F"/>
    <w:rsid w:val="000A1D4B"/>
    <w:rsid w:val="000A3C92"/>
    <w:rsid w:val="000A7ADE"/>
    <w:rsid w:val="000B42A5"/>
    <w:rsid w:val="000C20C1"/>
    <w:rsid w:val="000C305A"/>
    <w:rsid w:val="000D0ADE"/>
    <w:rsid w:val="000D27A2"/>
    <w:rsid w:val="000D3718"/>
    <w:rsid w:val="000D618C"/>
    <w:rsid w:val="000E0334"/>
    <w:rsid w:val="000E19B9"/>
    <w:rsid w:val="000F5CF1"/>
    <w:rsid w:val="00101D35"/>
    <w:rsid w:val="001052C9"/>
    <w:rsid w:val="001057D7"/>
    <w:rsid w:val="0011037D"/>
    <w:rsid w:val="00110732"/>
    <w:rsid w:val="001235F4"/>
    <w:rsid w:val="00125B15"/>
    <w:rsid w:val="00126ED6"/>
    <w:rsid w:val="00127978"/>
    <w:rsid w:val="00127B20"/>
    <w:rsid w:val="00137CFB"/>
    <w:rsid w:val="00144BCA"/>
    <w:rsid w:val="001462AB"/>
    <w:rsid w:val="001501BD"/>
    <w:rsid w:val="001527A1"/>
    <w:rsid w:val="0015568F"/>
    <w:rsid w:val="001735AF"/>
    <w:rsid w:val="00182693"/>
    <w:rsid w:val="00185236"/>
    <w:rsid w:val="0018622D"/>
    <w:rsid w:val="00190D40"/>
    <w:rsid w:val="00191D07"/>
    <w:rsid w:val="0019454B"/>
    <w:rsid w:val="00195F2E"/>
    <w:rsid w:val="001A38A0"/>
    <w:rsid w:val="001B7252"/>
    <w:rsid w:val="001D4135"/>
    <w:rsid w:val="001E5F00"/>
    <w:rsid w:val="002052D8"/>
    <w:rsid w:val="00210B04"/>
    <w:rsid w:val="0023452C"/>
    <w:rsid w:val="002374D3"/>
    <w:rsid w:val="00243968"/>
    <w:rsid w:val="00247A1D"/>
    <w:rsid w:val="00254DA1"/>
    <w:rsid w:val="00257CD4"/>
    <w:rsid w:val="0026382A"/>
    <w:rsid w:val="0026430E"/>
    <w:rsid w:val="002650D0"/>
    <w:rsid w:val="00274099"/>
    <w:rsid w:val="002742A0"/>
    <w:rsid w:val="002773B3"/>
    <w:rsid w:val="00277B54"/>
    <w:rsid w:val="002945D8"/>
    <w:rsid w:val="002A11FF"/>
    <w:rsid w:val="002A269F"/>
    <w:rsid w:val="002B7EAD"/>
    <w:rsid w:val="002C0E16"/>
    <w:rsid w:val="002C2BF1"/>
    <w:rsid w:val="002D42F2"/>
    <w:rsid w:val="002F08CB"/>
    <w:rsid w:val="002F1EEC"/>
    <w:rsid w:val="002F2788"/>
    <w:rsid w:val="003014F5"/>
    <w:rsid w:val="00303FD1"/>
    <w:rsid w:val="00304522"/>
    <w:rsid w:val="00306195"/>
    <w:rsid w:val="0032077E"/>
    <w:rsid w:val="003218D0"/>
    <w:rsid w:val="0032421A"/>
    <w:rsid w:val="00324BEF"/>
    <w:rsid w:val="00325917"/>
    <w:rsid w:val="00331037"/>
    <w:rsid w:val="00333C34"/>
    <w:rsid w:val="00336E4B"/>
    <w:rsid w:val="00355D67"/>
    <w:rsid w:val="0036270F"/>
    <w:rsid w:val="00364E96"/>
    <w:rsid w:val="00373C52"/>
    <w:rsid w:val="003757F3"/>
    <w:rsid w:val="00377921"/>
    <w:rsid w:val="00377D8F"/>
    <w:rsid w:val="00380AF2"/>
    <w:rsid w:val="00387519"/>
    <w:rsid w:val="00394291"/>
    <w:rsid w:val="003960A0"/>
    <w:rsid w:val="003A1C2B"/>
    <w:rsid w:val="003B44A1"/>
    <w:rsid w:val="003B4C9C"/>
    <w:rsid w:val="003B4E15"/>
    <w:rsid w:val="003C040F"/>
    <w:rsid w:val="003C4AA9"/>
    <w:rsid w:val="003C4FC9"/>
    <w:rsid w:val="003C5900"/>
    <w:rsid w:val="003C67EF"/>
    <w:rsid w:val="003C7386"/>
    <w:rsid w:val="003D1C00"/>
    <w:rsid w:val="003D4CFD"/>
    <w:rsid w:val="003E07D7"/>
    <w:rsid w:val="003E2556"/>
    <w:rsid w:val="003E285B"/>
    <w:rsid w:val="003E3FF8"/>
    <w:rsid w:val="003E4089"/>
    <w:rsid w:val="003E45D1"/>
    <w:rsid w:val="003E635A"/>
    <w:rsid w:val="003F742D"/>
    <w:rsid w:val="004003A8"/>
    <w:rsid w:val="00400671"/>
    <w:rsid w:val="00401B93"/>
    <w:rsid w:val="00401FF3"/>
    <w:rsid w:val="0040554A"/>
    <w:rsid w:val="00411545"/>
    <w:rsid w:val="00416055"/>
    <w:rsid w:val="00420F7D"/>
    <w:rsid w:val="00432D81"/>
    <w:rsid w:val="00433B67"/>
    <w:rsid w:val="0044505A"/>
    <w:rsid w:val="0044560F"/>
    <w:rsid w:val="00464F75"/>
    <w:rsid w:val="004720D7"/>
    <w:rsid w:val="004722B2"/>
    <w:rsid w:val="00477198"/>
    <w:rsid w:val="00477942"/>
    <w:rsid w:val="00477D40"/>
    <w:rsid w:val="004929B8"/>
    <w:rsid w:val="004A3719"/>
    <w:rsid w:val="004A6503"/>
    <w:rsid w:val="004A7A01"/>
    <w:rsid w:val="004B409E"/>
    <w:rsid w:val="004C70A4"/>
    <w:rsid w:val="004D14AC"/>
    <w:rsid w:val="004D406F"/>
    <w:rsid w:val="004D5833"/>
    <w:rsid w:val="004E1375"/>
    <w:rsid w:val="004E2892"/>
    <w:rsid w:val="004E68B1"/>
    <w:rsid w:val="004F2A6E"/>
    <w:rsid w:val="004F3516"/>
    <w:rsid w:val="00503C62"/>
    <w:rsid w:val="00507E9F"/>
    <w:rsid w:val="0051366F"/>
    <w:rsid w:val="00520A95"/>
    <w:rsid w:val="005252DB"/>
    <w:rsid w:val="00526CBD"/>
    <w:rsid w:val="00527486"/>
    <w:rsid w:val="00530E30"/>
    <w:rsid w:val="00531D1A"/>
    <w:rsid w:val="0053392F"/>
    <w:rsid w:val="00533F40"/>
    <w:rsid w:val="00534105"/>
    <w:rsid w:val="00535D81"/>
    <w:rsid w:val="005366E4"/>
    <w:rsid w:val="00562570"/>
    <w:rsid w:val="00574B15"/>
    <w:rsid w:val="0057735E"/>
    <w:rsid w:val="005A03C3"/>
    <w:rsid w:val="005A1D44"/>
    <w:rsid w:val="005A2B7C"/>
    <w:rsid w:val="005B58A8"/>
    <w:rsid w:val="005C26E5"/>
    <w:rsid w:val="005C2EFE"/>
    <w:rsid w:val="005D3542"/>
    <w:rsid w:val="005D401A"/>
    <w:rsid w:val="005D7EFF"/>
    <w:rsid w:val="005E2128"/>
    <w:rsid w:val="005E6B52"/>
    <w:rsid w:val="005F2C95"/>
    <w:rsid w:val="005F3821"/>
    <w:rsid w:val="006406AA"/>
    <w:rsid w:val="00642497"/>
    <w:rsid w:val="00646A24"/>
    <w:rsid w:val="006527F3"/>
    <w:rsid w:val="00657AFA"/>
    <w:rsid w:val="00662F60"/>
    <w:rsid w:val="00673E94"/>
    <w:rsid w:val="00681F27"/>
    <w:rsid w:val="00683657"/>
    <w:rsid w:val="006852B5"/>
    <w:rsid w:val="00685790"/>
    <w:rsid w:val="006904AC"/>
    <w:rsid w:val="006904B0"/>
    <w:rsid w:val="00690550"/>
    <w:rsid w:val="006A62A6"/>
    <w:rsid w:val="006B58C2"/>
    <w:rsid w:val="006B78EF"/>
    <w:rsid w:val="006C01ED"/>
    <w:rsid w:val="006C73EC"/>
    <w:rsid w:val="006D6929"/>
    <w:rsid w:val="006E065D"/>
    <w:rsid w:val="006E22B2"/>
    <w:rsid w:val="006F1048"/>
    <w:rsid w:val="0070357C"/>
    <w:rsid w:val="00713589"/>
    <w:rsid w:val="00713E9B"/>
    <w:rsid w:val="00714B24"/>
    <w:rsid w:val="00715931"/>
    <w:rsid w:val="00730558"/>
    <w:rsid w:val="0073131F"/>
    <w:rsid w:val="007338C8"/>
    <w:rsid w:val="007400E9"/>
    <w:rsid w:val="00746078"/>
    <w:rsid w:val="00746258"/>
    <w:rsid w:val="007550DB"/>
    <w:rsid w:val="007679D8"/>
    <w:rsid w:val="00770AFE"/>
    <w:rsid w:val="007730B3"/>
    <w:rsid w:val="00777CE1"/>
    <w:rsid w:val="007801A8"/>
    <w:rsid w:val="007801E7"/>
    <w:rsid w:val="007931B5"/>
    <w:rsid w:val="00797308"/>
    <w:rsid w:val="007B2547"/>
    <w:rsid w:val="007C2C3F"/>
    <w:rsid w:val="007E0420"/>
    <w:rsid w:val="007E0702"/>
    <w:rsid w:val="007E0879"/>
    <w:rsid w:val="007E0D29"/>
    <w:rsid w:val="007E301E"/>
    <w:rsid w:val="007F019B"/>
    <w:rsid w:val="007F60F0"/>
    <w:rsid w:val="0080315A"/>
    <w:rsid w:val="00815D8D"/>
    <w:rsid w:val="00820EE5"/>
    <w:rsid w:val="00824624"/>
    <w:rsid w:val="008274C9"/>
    <w:rsid w:val="00830B1D"/>
    <w:rsid w:val="00833F4A"/>
    <w:rsid w:val="00834A05"/>
    <w:rsid w:val="00835CE9"/>
    <w:rsid w:val="00837F48"/>
    <w:rsid w:val="00840563"/>
    <w:rsid w:val="008434EF"/>
    <w:rsid w:val="00855ED8"/>
    <w:rsid w:val="008627AE"/>
    <w:rsid w:val="0086582D"/>
    <w:rsid w:val="00866E37"/>
    <w:rsid w:val="008705A4"/>
    <w:rsid w:val="00876261"/>
    <w:rsid w:val="00883094"/>
    <w:rsid w:val="0088582A"/>
    <w:rsid w:val="00890D09"/>
    <w:rsid w:val="008B2BC4"/>
    <w:rsid w:val="008B4524"/>
    <w:rsid w:val="008B73E6"/>
    <w:rsid w:val="008B7543"/>
    <w:rsid w:val="008C33D3"/>
    <w:rsid w:val="008C7DB2"/>
    <w:rsid w:val="008D51AB"/>
    <w:rsid w:val="008E472F"/>
    <w:rsid w:val="008E6616"/>
    <w:rsid w:val="008E6896"/>
    <w:rsid w:val="008E7AB2"/>
    <w:rsid w:val="008F001F"/>
    <w:rsid w:val="008F003F"/>
    <w:rsid w:val="009037A2"/>
    <w:rsid w:val="00903884"/>
    <w:rsid w:val="009044C5"/>
    <w:rsid w:val="009052BF"/>
    <w:rsid w:val="00907325"/>
    <w:rsid w:val="00914320"/>
    <w:rsid w:val="00924C1F"/>
    <w:rsid w:val="009253F8"/>
    <w:rsid w:val="009324D0"/>
    <w:rsid w:val="0093502E"/>
    <w:rsid w:val="00944680"/>
    <w:rsid w:val="00946390"/>
    <w:rsid w:val="00946F02"/>
    <w:rsid w:val="00954E38"/>
    <w:rsid w:val="0095554B"/>
    <w:rsid w:val="00960103"/>
    <w:rsid w:val="009606A5"/>
    <w:rsid w:val="0096187A"/>
    <w:rsid w:val="009670B2"/>
    <w:rsid w:val="00967DFD"/>
    <w:rsid w:val="0097159A"/>
    <w:rsid w:val="00981166"/>
    <w:rsid w:val="009823FA"/>
    <w:rsid w:val="00991D71"/>
    <w:rsid w:val="00994526"/>
    <w:rsid w:val="009A2598"/>
    <w:rsid w:val="009A4E06"/>
    <w:rsid w:val="009A74B6"/>
    <w:rsid w:val="009B12AB"/>
    <w:rsid w:val="009B1A03"/>
    <w:rsid w:val="009C4229"/>
    <w:rsid w:val="009C5581"/>
    <w:rsid w:val="009C5FBC"/>
    <w:rsid w:val="009C655F"/>
    <w:rsid w:val="009D5969"/>
    <w:rsid w:val="009E069C"/>
    <w:rsid w:val="009E1428"/>
    <w:rsid w:val="009E34EA"/>
    <w:rsid w:val="009F087D"/>
    <w:rsid w:val="00A00F4F"/>
    <w:rsid w:val="00A03759"/>
    <w:rsid w:val="00A05474"/>
    <w:rsid w:val="00A1179B"/>
    <w:rsid w:val="00A151FA"/>
    <w:rsid w:val="00A254AA"/>
    <w:rsid w:val="00A41542"/>
    <w:rsid w:val="00A44657"/>
    <w:rsid w:val="00A511EB"/>
    <w:rsid w:val="00A523CB"/>
    <w:rsid w:val="00A569A2"/>
    <w:rsid w:val="00A571F3"/>
    <w:rsid w:val="00A62C15"/>
    <w:rsid w:val="00A63F15"/>
    <w:rsid w:val="00A642F2"/>
    <w:rsid w:val="00A80601"/>
    <w:rsid w:val="00A8352F"/>
    <w:rsid w:val="00A83D4C"/>
    <w:rsid w:val="00A86828"/>
    <w:rsid w:val="00A905CE"/>
    <w:rsid w:val="00A91421"/>
    <w:rsid w:val="00A94473"/>
    <w:rsid w:val="00A956E1"/>
    <w:rsid w:val="00A9631A"/>
    <w:rsid w:val="00A9716D"/>
    <w:rsid w:val="00A97E15"/>
    <w:rsid w:val="00AA1051"/>
    <w:rsid w:val="00AA6EF3"/>
    <w:rsid w:val="00AB51A4"/>
    <w:rsid w:val="00AB7FF0"/>
    <w:rsid w:val="00AC36D9"/>
    <w:rsid w:val="00AC6BC9"/>
    <w:rsid w:val="00AD112A"/>
    <w:rsid w:val="00AD53F1"/>
    <w:rsid w:val="00AE7FAD"/>
    <w:rsid w:val="00AF4291"/>
    <w:rsid w:val="00B02D50"/>
    <w:rsid w:val="00B02D74"/>
    <w:rsid w:val="00B123B7"/>
    <w:rsid w:val="00B1378E"/>
    <w:rsid w:val="00B15CED"/>
    <w:rsid w:val="00B22948"/>
    <w:rsid w:val="00B23B09"/>
    <w:rsid w:val="00B40045"/>
    <w:rsid w:val="00B53136"/>
    <w:rsid w:val="00B54B75"/>
    <w:rsid w:val="00B65F98"/>
    <w:rsid w:val="00B6690C"/>
    <w:rsid w:val="00B67C99"/>
    <w:rsid w:val="00B743E0"/>
    <w:rsid w:val="00B87BEF"/>
    <w:rsid w:val="00BB62CA"/>
    <w:rsid w:val="00BC260C"/>
    <w:rsid w:val="00BC32CB"/>
    <w:rsid w:val="00BC5927"/>
    <w:rsid w:val="00BD0239"/>
    <w:rsid w:val="00BD2B44"/>
    <w:rsid w:val="00BD4F6E"/>
    <w:rsid w:val="00BD5573"/>
    <w:rsid w:val="00BF3D27"/>
    <w:rsid w:val="00BF5585"/>
    <w:rsid w:val="00C01435"/>
    <w:rsid w:val="00C05C81"/>
    <w:rsid w:val="00C12628"/>
    <w:rsid w:val="00C23EF6"/>
    <w:rsid w:val="00C365A7"/>
    <w:rsid w:val="00C4084F"/>
    <w:rsid w:val="00C53634"/>
    <w:rsid w:val="00C53F99"/>
    <w:rsid w:val="00C620C7"/>
    <w:rsid w:val="00C65E93"/>
    <w:rsid w:val="00C7458D"/>
    <w:rsid w:val="00C86F38"/>
    <w:rsid w:val="00C96934"/>
    <w:rsid w:val="00C97A55"/>
    <w:rsid w:val="00CA396F"/>
    <w:rsid w:val="00CB0970"/>
    <w:rsid w:val="00CC15C7"/>
    <w:rsid w:val="00CC1601"/>
    <w:rsid w:val="00CC221D"/>
    <w:rsid w:val="00CC6548"/>
    <w:rsid w:val="00CC6601"/>
    <w:rsid w:val="00CC79E5"/>
    <w:rsid w:val="00CD019F"/>
    <w:rsid w:val="00CD1C4C"/>
    <w:rsid w:val="00CD4684"/>
    <w:rsid w:val="00CE1AA3"/>
    <w:rsid w:val="00CE460E"/>
    <w:rsid w:val="00CF28F5"/>
    <w:rsid w:val="00CF58AC"/>
    <w:rsid w:val="00CF5AF4"/>
    <w:rsid w:val="00D0523E"/>
    <w:rsid w:val="00D065DF"/>
    <w:rsid w:val="00D34409"/>
    <w:rsid w:val="00D37DB1"/>
    <w:rsid w:val="00D43DCC"/>
    <w:rsid w:val="00D57347"/>
    <w:rsid w:val="00D605F6"/>
    <w:rsid w:val="00D62F60"/>
    <w:rsid w:val="00D63D56"/>
    <w:rsid w:val="00D764B3"/>
    <w:rsid w:val="00D90FD5"/>
    <w:rsid w:val="00D94E00"/>
    <w:rsid w:val="00D95611"/>
    <w:rsid w:val="00D97982"/>
    <w:rsid w:val="00DA2623"/>
    <w:rsid w:val="00DA3132"/>
    <w:rsid w:val="00DA32D7"/>
    <w:rsid w:val="00DB3BD2"/>
    <w:rsid w:val="00DC07FE"/>
    <w:rsid w:val="00DC5123"/>
    <w:rsid w:val="00DE3B1C"/>
    <w:rsid w:val="00DE499A"/>
    <w:rsid w:val="00DE4B95"/>
    <w:rsid w:val="00E017C3"/>
    <w:rsid w:val="00E026F9"/>
    <w:rsid w:val="00E034E5"/>
    <w:rsid w:val="00E14C50"/>
    <w:rsid w:val="00E20516"/>
    <w:rsid w:val="00E26C8E"/>
    <w:rsid w:val="00E37ED3"/>
    <w:rsid w:val="00E42830"/>
    <w:rsid w:val="00E450E4"/>
    <w:rsid w:val="00E46BC0"/>
    <w:rsid w:val="00E57D42"/>
    <w:rsid w:val="00E67319"/>
    <w:rsid w:val="00E80963"/>
    <w:rsid w:val="00E869E1"/>
    <w:rsid w:val="00E86EBF"/>
    <w:rsid w:val="00E91279"/>
    <w:rsid w:val="00E93F10"/>
    <w:rsid w:val="00EA286C"/>
    <w:rsid w:val="00EB2F6E"/>
    <w:rsid w:val="00EC1CBA"/>
    <w:rsid w:val="00EC47A8"/>
    <w:rsid w:val="00ED2DE5"/>
    <w:rsid w:val="00ED2F8D"/>
    <w:rsid w:val="00ED7A42"/>
    <w:rsid w:val="00EE7134"/>
    <w:rsid w:val="00F102CA"/>
    <w:rsid w:val="00F132B8"/>
    <w:rsid w:val="00F1574C"/>
    <w:rsid w:val="00F15A6D"/>
    <w:rsid w:val="00F20D09"/>
    <w:rsid w:val="00F23100"/>
    <w:rsid w:val="00F23AA6"/>
    <w:rsid w:val="00F324D1"/>
    <w:rsid w:val="00F329CC"/>
    <w:rsid w:val="00F41769"/>
    <w:rsid w:val="00F425E2"/>
    <w:rsid w:val="00F45E51"/>
    <w:rsid w:val="00F55BC3"/>
    <w:rsid w:val="00F60402"/>
    <w:rsid w:val="00F607E9"/>
    <w:rsid w:val="00F67833"/>
    <w:rsid w:val="00F704AA"/>
    <w:rsid w:val="00F74A46"/>
    <w:rsid w:val="00F757AD"/>
    <w:rsid w:val="00F7593D"/>
    <w:rsid w:val="00F937D0"/>
    <w:rsid w:val="00FB2C7A"/>
    <w:rsid w:val="00FB428B"/>
    <w:rsid w:val="00FC3135"/>
    <w:rsid w:val="00FC44CA"/>
    <w:rsid w:val="00FC6CA1"/>
    <w:rsid w:val="00FD10EB"/>
    <w:rsid w:val="00FD6413"/>
    <w:rsid w:val="00FD7416"/>
    <w:rsid w:val="00FE1A04"/>
    <w:rsid w:val="00FF67BD"/>
    <w:rsid w:val="00FF6C6A"/>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935EA"/>
  <w15:chartTrackingRefBased/>
  <w15:docId w15:val="{68319DC8-CEF2-4A11-A2BC-C380AD562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enet\Downloads\Skabelon%20til%20skriftlig%20evaluering%20SKRIVBA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BDF1A33D3CE47968FF542B7CC216AAF"/>
        <w:category>
          <w:name w:val="Generelt"/>
          <w:gallery w:val="placeholder"/>
        </w:category>
        <w:types>
          <w:type w:val="bbPlcHdr"/>
        </w:types>
        <w:behaviors>
          <w:behavior w:val="content"/>
        </w:behaviors>
        <w:guid w:val="{F831A8B3-FCF9-4FEF-8452-F0A11E2E2409}"/>
      </w:docPartPr>
      <w:docPartBody>
        <w:p w:rsidR="006B5E41" w:rsidRDefault="006B5E41">
          <w:pPr>
            <w:pStyle w:val="BBDF1A33D3CE47968FF542B7CC216AAF"/>
          </w:pPr>
          <w:r>
            <w:rPr>
              <w:rStyle w:val="Pladsholdertekst"/>
            </w:rPr>
            <w:t>Skriv dagtilbuddets navn</w:t>
          </w:r>
        </w:p>
      </w:docPartBody>
    </w:docPart>
    <w:docPart>
      <w:docPartPr>
        <w:name w:val="784CD34B83DA4B23BB7BF463F2C4E525"/>
        <w:category>
          <w:name w:val="Generelt"/>
          <w:gallery w:val="placeholder"/>
        </w:category>
        <w:types>
          <w:type w:val="bbPlcHdr"/>
        </w:types>
        <w:behaviors>
          <w:behavior w:val="content"/>
        </w:behaviors>
        <w:guid w:val="{0D35860D-7B5D-4DCA-89BE-D2677F55EAA6}"/>
      </w:docPartPr>
      <w:docPartBody>
        <w:p w:rsidR="006B5E41" w:rsidRDefault="006B5E41">
          <w:pPr>
            <w:pStyle w:val="784CD34B83DA4B23BB7BF463F2C4E525"/>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E41"/>
    <w:rsid w:val="006B5E41"/>
    <w:rsid w:val="007930A6"/>
    <w:rsid w:val="007E7503"/>
    <w:rsid w:val="00A8248D"/>
    <w:rsid w:val="00D407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BBDF1A33D3CE47968FF542B7CC216AAF">
    <w:name w:val="BBDF1A33D3CE47968FF542B7CC216AAF"/>
  </w:style>
  <w:style w:type="paragraph" w:customStyle="1" w:styleId="784CD34B83DA4B23BB7BF463F2C4E525">
    <w:name w:val="784CD34B83DA4B23BB7BF463F2C4E5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Elverhøj</ns:dagtilbudsnavn>
    <ns:aarstal>2021</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11C21F28-7C9D-4F69-AAB7-D2B879F71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til skriftlig evaluering SKRIVBAR</Template>
  <TotalTime>0</TotalTime>
  <Pages>12</Pages>
  <Words>2986</Words>
  <Characters>18215</Characters>
  <Application>Microsoft Office Word</Application>
  <DocSecurity>0</DocSecurity>
  <Lines>151</Lines>
  <Paragraphs>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Tinggaard Tinggaard</dc:creator>
  <cp:keywords/>
  <dc:description/>
  <cp:lastModifiedBy>Henriette T Haubenreisser Thorsen</cp:lastModifiedBy>
  <cp:revision>2</cp:revision>
  <cp:lastPrinted>2021-08-19T09:16:00Z</cp:lastPrinted>
  <dcterms:created xsi:type="dcterms:W3CDTF">2021-09-25T05:42:00Z</dcterms:created>
  <dcterms:modified xsi:type="dcterms:W3CDTF">2021-09-25T05:42:00Z</dcterms:modified>
</cp:coreProperties>
</file>