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A36F45D" w14:textId="77777777" w:rsidTr="001D4135">
        <w:trPr>
          <w:trHeight w:hRule="exact" w:val="567"/>
        </w:trPr>
        <w:tc>
          <w:tcPr>
            <w:tcW w:w="284" w:type="dxa"/>
            <w:shd w:val="clear" w:color="auto" w:fill="0077B3" w:themeFill="accent1"/>
          </w:tcPr>
          <w:p w14:paraId="46E0EC23" w14:textId="77777777" w:rsidR="00CE460E" w:rsidRDefault="00CE460E" w:rsidP="00C96934">
            <w:bookmarkStart w:id="0" w:name="_GoBack"/>
            <w:bookmarkEnd w:id="0"/>
          </w:p>
        </w:tc>
        <w:tc>
          <w:tcPr>
            <w:tcW w:w="7937" w:type="dxa"/>
            <w:tcBorders>
              <w:bottom w:val="single" w:sz="8" w:space="0" w:color="FFFFFF" w:themeColor="background1"/>
            </w:tcBorders>
            <w:shd w:val="clear" w:color="auto" w:fill="0077B3" w:themeFill="accent1"/>
          </w:tcPr>
          <w:p w14:paraId="3DCFC977" w14:textId="77777777" w:rsidR="00CE460E" w:rsidRDefault="00CE460E" w:rsidP="001D4135"/>
        </w:tc>
        <w:tc>
          <w:tcPr>
            <w:tcW w:w="2268" w:type="dxa"/>
            <w:tcBorders>
              <w:bottom w:val="single" w:sz="8" w:space="0" w:color="FFFFFF" w:themeColor="background1"/>
            </w:tcBorders>
            <w:shd w:val="clear" w:color="auto" w:fill="0077B3" w:themeFill="accent1"/>
          </w:tcPr>
          <w:p w14:paraId="6770B065" w14:textId="77777777" w:rsidR="00CE460E" w:rsidRDefault="00CE460E" w:rsidP="0053392F">
            <w:pPr>
              <w:jc w:val="right"/>
            </w:pPr>
          </w:p>
        </w:tc>
        <w:tc>
          <w:tcPr>
            <w:tcW w:w="284" w:type="dxa"/>
            <w:shd w:val="clear" w:color="auto" w:fill="0077B3" w:themeFill="accent1"/>
          </w:tcPr>
          <w:p w14:paraId="692C0E8C" w14:textId="77777777" w:rsidR="00CE460E" w:rsidRDefault="00CE460E" w:rsidP="00C96934"/>
        </w:tc>
      </w:tr>
      <w:tr w:rsidR="00CE460E" w14:paraId="2AC067A7" w14:textId="77777777" w:rsidTr="00A62C15">
        <w:trPr>
          <w:trHeight w:hRule="exact" w:val="454"/>
        </w:trPr>
        <w:tc>
          <w:tcPr>
            <w:tcW w:w="284" w:type="dxa"/>
            <w:shd w:val="clear" w:color="auto" w:fill="0077B3" w:themeFill="accent1"/>
          </w:tcPr>
          <w:p w14:paraId="09497605" w14:textId="77777777" w:rsidR="00CE460E" w:rsidRDefault="00CE460E" w:rsidP="00C96934"/>
        </w:tc>
        <w:tc>
          <w:tcPr>
            <w:tcW w:w="7937" w:type="dxa"/>
            <w:tcBorders>
              <w:top w:val="single" w:sz="8" w:space="0" w:color="FFFFFF" w:themeColor="background1"/>
            </w:tcBorders>
            <w:shd w:val="clear" w:color="auto" w:fill="0077B3" w:themeFill="accent1"/>
          </w:tcPr>
          <w:p w14:paraId="62415650" w14:textId="77777777" w:rsidR="00CE460E" w:rsidRDefault="00CE460E" w:rsidP="00C96934"/>
        </w:tc>
        <w:tc>
          <w:tcPr>
            <w:tcW w:w="2268" w:type="dxa"/>
            <w:tcBorders>
              <w:top w:val="single" w:sz="8" w:space="0" w:color="FFFFFF" w:themeColor="background1"/>
            </w:tcBorders>
            <w:shd w:val="clear" w:color="auto" w:fill="0077B3" w:themeFill="accent1"/>
          </w:tcPr>
          <w:p w14:paraId="7F991340" w14:textId="77777777" w:rsidR="00CE460E" w:rsidRDefault="00CE460E" w:rsidP="00C96934"/>
        </w:tc>
        <w:tc>
          <w:tcPr>
            <w:tcW w:w="284" w:type="dxa"/>
            <w:shd w:val="clear" w:color="auto" w:fill="0077B3" w:themeFill="accent1"/>
          </w:tcPr>
          <w:p w14:paraId="2E847670" w14:textId="77777777" w:rsidR="00CE460E" w:rsidRDefault="00CE460E" w:rsidP="00C96934"/>
        </w:tc>
      </w:tr>
      <w:tr w:rsidR="00CE460E" w14:paraId="0E19510D" w14:textId="77777777" w:rsidTr="00A62C15">
        <w:trPr>
          <w:cantSplit/>
          <w:trHeight w:hRule="exact" w:val="737"/>
        </w:trPr>
        <w:tc>
          <w:tcPr>
            <w:tcW w:w="284" w:type="dxa"/>
            <w:shd w:val="clear" w:color="auto" w:fill="0077B3" w:themeFill="accent1"/>
          </w:tcPr>
          <w:p w14:paraId="325537A7" w14:textId="77777777" w:rsidR="00CE460E" w:rsidRDefault="00CE460E" w:rsidP="00C96934"/>
        </w:tc>
        <w:tc>
          <w:tcPr>
            <w:tcW w:w="7937" w:type="dxa"/>
            <w:shd w:val="clear" w:color="auto" w:fill="0077B3" w:themeFill="accent1"/>
          </w:tcPr>
          <w:p w14:paraId="0A44CE2C" w14:textId="77777777" w:rsidR="00CE460E" w:rsidRDefault="00CE460E" w:rsidP="00E42830">
            <w:pPr>
              <w:pStyle w:val="Titel"/>
            </w:pPr>
            <w:r>
              <w:t>Pædagogisk læreplan for</w:t>
            </w:r>
          </w:p>
        </w:tc>
        <w:tc>
          <w:tcPr>
            <w:tcW w:w="2268" w:type="dxa"/>
            <w:vMerge w:val="restart"/>
            <w:shd w:val="clear" w:color="auto" w:fill="0077B3" w:themeFill="accent1"/>
          </w:tcPr>
          <w:p w14:paraId="0CA632EC" w14:textId="77777777" w:rsidR="00CE460E" w:rsidRDefault="0053392F" w:rsidP="0053392F">
            <w:pPr>
              <w:jc w:val="right"/>
            </w:pPr>
            <w:r>
              <w:rPr>
                <w:noProof/>
                <w:lang w:eastAsia="da-DK"/>
              </w:rPr>
              <w:drawing>
                <wp:inline distT="0" distB="0" distL="0" distR="0" wp14:anchorId="7551F602" wp14:editId="6457A2D6">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5EFC3F68" w14:textId="77777777" w:rsidR="00CE460E" w:rsidRDefault="00CE460E" w:rsidP="00C96934"/>
        </w:tc>
      </w:tr>
      <w:tr w:rsidR="00CE460E" w14:paraId="27548688" w14:textId="77777777" w:rsidTr="00A62C15">
        <w:trPr>
          <w:cantSplit/>
          <w:trHeight w:val="1077"/>
        </w:trPr>
        <w:tc>
          <w:tcPr>
            <w:tcW w:w="284" w:type="dxa"/>
            <w:shd w:val="clear" w:color="auto" w:fill="0077B3" w:themeFill="accent1"/>
          </w:tcPr>
          <w:p w14:paraId="7C471225" w14:textId="77777777" w:rsidR="00CE460E" w:rsidRDefault="00CE460E" w:rsidP="00C96934"/>
        </w:tc>
        <w:tc>
          <w:tcPr>
            <w:tcW w:w="7937" w:type="dxa"/>
            <w:shd w:val="clear" w:color="auto" w:fill="0077B3" w:themeFill="accent1"/>
          </w:tcPr>
          <w:p w14:paraId="4D901F02" w14:textId="10A5EC94" w:rsidR="00CE460E" w:rsidRDefault="00F24999" w:rsidP="00F24999">
            <w:pPr>
              <w:pStyle w:val="Undertitel"/>
              <w:spacing w:after="284"/>
            </w:pPr>
            <w:r>
              <w:t>Børnehuset Freja</w:t>
            </w:r>
          </w:p>
          <w:p w14:paraId="2D027C73" w14:textId="77777777" w:rsidR="00F24999" w:rsidRDefault="00F24999" w:rsidP="00F24999">
            <w:pPr>
              <w:pStyle w:val="Undertitel"/>
              <w:spacing w:after="284"/>
            </w:pPr>
            <w:r>
              <w:t xml:space="preserve">Udgivet: Juni 2020 </w:t>
            </w:r>
          </w:p>
        </w:tc>
        <w:tc>
          <w:tcPr>
            <w:tcW w:w="2268" w:type="dxa"/>
            <w:vMerge/>
            <w:shd w:val="clear" w:color="auto" w:fill="0077B3" w:themeFill="accent1"/>
          </w:tcPr>
          <w:p w14:paraId="536D10C2" w14:textId="77777777" w:rsidR="00CE460E" w:rsidRDefault="00CE460E" w:rsidP="00C96934"/>
        </w:tc>
        <w:tc>
          <w:tcPr>
            <w:tcW w:w="284" w:type="dxa"/>
            <w:shd w:val="clear" w:color="auto" w:fill="0077B3" w:themeFill="accent1"/>
          </w:tcPr>
          <w:p w14:paraId="1A28B92C" w14:textId="77777777" w:rsidR="00CE460E" w:rsidRDefault="00CE460E" w:rsidP="00C96934"/>
        </w:tc>
      </w:tr>
    </w:tbl>
    <w:p w14:paraId="70B9D610" w14:textId="77777777" w:rsidR="00B23B09" w:rsidRDefault="00B23B09" w:rsidP="00C96934"/>
    <w:p w14:paraId="245608A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110ECC2E" wp14:editId="7FBBAB6B">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3AE4D19D" w14:textId="77777777" w:rsidR="002143EF" w:rsidRDefault="002143EF" w:rsidP="00924C1F">
                            <w:pPr>
                              <w:jc w:val="center"/>
                            </w:pPr>
                            <w:r>
                              <w:rPr>
                                <w:noProof/>
                                <w:lang w:eastAsia="da-DK"/>
                              </w:rPr>
                              <w:t xml:space="preserve">                                                                                                              </w:t>
                            </w:r>
                            <w:r w:rsidRPr="00F24999">
                              <w:rPr>
                                <w:noProof/>
                                <w:lang w:eastAsia="da-DK"/>
                              </w:rPr>
                              <w:drawing>
                                <wp:inline distT="0" distB="0" distL="0" distR="0" wp14:anchorId="61D1A42F" wp14:editId="4294865D">
                                  <wp:extent cx="2585053" cy="952500"/>
                                  <wp:effectExtent l="0" t="0" r="6350" b="0"/>
                                  <wp:docPr id="28" name="Billede 28" descr="C:\Users\benediktek\Pictur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ediktek\Pictures\image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361" cy="1006778"/>
                                          </a:xfrm>
                                          <a:prstGeom prst="rect">
                                            <a:avLst/>
                                          </a:prstGeom>
                                          <a:noFill/>
                                          <a:ln>
                                            <a:noFill/>
                                          </a:ln>
                                        </pic:spPr>
                                      </pic:pic>
                                    </a:graphicData>
                                  </a:graphic>
                                </wp:inline>
                              </w:drawing>
                            </w:r>
                            <w:r>
                              <w:rPr>
                                <w:noProof/>
                                <w:lang w:eastAsia="da-DK"/>
                              </w:rPr>
                              <w:drawing>
                                <wp:inline distT="0" distB="0" distL="0" distR="0" wp14:anchorId="56F37381" wp14:editId="54A2EDE9">
                                  <wp:extent cx="6600825" cy="44862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rot="10800000">
                                            <a:off x="0" y="0"/>
                                            <a:ext cx="6601038" cy="448642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ECC2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3AE4D19D" w14:textId="77777777" w:rsidR="002143EF" w:rsidRDefault="002143EF" w:rsidP="00924C1F">
                      <w:pPr>
                        <w:jc w:val="center"/>
                      </w:pPr>
                      <w:r>
                        <w:rPr>
                          <w:noProof/>
                          <w:lang w:eastAsia="da-DK"/>
                        </w:rPr>
                        <w:t xml:space="preserve">                                                                                                              </w:t>
                      </w:r>
                      <w:r w:rsidRPr="00F24999">
                        <w:rPr>
                          <w:noProof/>
                          <w:lang w:eastAsia="da-DK"/>
                        </w:rPr>
                        <w:drawing>
                          <wp:inline distT="0" distB="0" distL="0" distR="0" wp14:anchorId="61D1A42F" wp14:editId="4294865D">
                            <wp:extent cx="2585053" cy="952500"/>
                            <wp:effectExtent l="0" t="0" r="6350" b="0"/>
                            <wp:docPr id="28" name="Billede 28" descr="C:\Users\benediktek\Pictur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ediktek\Pictures\image0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361" cy="1006778"/>
                                    </a:xfrm>
                                    <a:prstGeom prst="rect">
                                      <a:avLst/>
                                    </a:prstGeom>
                                    <a:noFill/>
                                    <a:ln>
                                      <a:noFill/>
                                    </a:ln>
                                  </pic:spPr>
                                </pic:pic>
                              </a:graphicData>
                            </a:graphic>
                          </wp:inline>
                        </w:drawing>
                      </w:r>
                      <w:r>
                        <w:rPr>
                          <w:noProof/>
                          <w:lang w:eastAsia="da-DK"/>
                        </w:rPr>
                        <w:drawing>
                          <wp:inline distT="0" distB="0" distL="0" distR="0" wp14:anchorId="56F37381" wp14:editId="54A2EDE9">
                            <wp:extent cx="6600825" cy="44862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rot="10800000">
                                      <a:off x="0" y="0"/>
                                      <a:ext cx="6601038" cy="4486420"/>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5DAC163D" wp14:editId="2DDE116E">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76FC6EAB" w14:textId="77777777" w:rsidR="002143EF" w:rsidRPr="003D4CFD" w:rsidRDefault="002143EF"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163D"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76FC6EAB" w14:textId="77777777" w:rsidR="002143EF" w:rsidRPr="003D4CFD" w:rsidRDefault="002143EF"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13974E7B" w14:textId="77777777" w:rsidR="00247A1D" w:rsidRDefault="00247A1D" w:rsidP="00247A1D">
      <w:pPr>
        <w:jc w:val="center"/>
      </w:pPr>
    </w:p>
    <w:p w14:paraId="2EAA8DAA" w14:textId="77777777" w:rsidR="00247A1D" w:rsidRDefault="00247A1D" w:rsidP="00C96934"/>
    <w:p w14:paraId="60098973" w14:textId="77777777" w:rsidR="00C96934" w:rsidRDefault="00C96934" w:rsidP="00C96934"/>
    <w:p w14:paraId="68EAE0AF"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2FCA5A13" w14:textId="77777777" w:rsidTr="0070357C">
        <w:trPr>
          <w:cantSplit/>
          <w:trHeight w:hRule="exact" w:val="1758"/>
        </w:trPr>
        <w:tc>
          <w:tcPr>
            <w:tcW w:w="9628" w:type="dxa"/>
          </w:tcPr>
          <w:p w14:paraId="15BA8699"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51AA8094" w14:textId="77777777" w:rsidTr="0070357C">
        <w:trPr>
          <w:cantSplit/>
        </w:trPr>
        <w:tc>
          <w:tcPr>
            <w:tcW w:w="9628" w:type="dxa"/>
            <w:tcMar>
              <w:top w:w="454" w:type="dxa"/>
            </w:tcMar>
          </w:tcPr>
          <w:p w14:paraId="00EE511D" w14:textId="77777777" w:rsidR="00946390" w:rsidRDefault="00946390" w:rsidP="00946390">
            <w:r>
              <w:rPr>
                <w:noProof/>
                <w:lang w:eastAsia="da-DK"/>
              </w:rPr>
              <w:drawing>
                <wp:inline distT="0" distB="0" distL="0" distR="0" wp14:anchorId="3B4F78AF" wp14:editId="72D5B59A">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15138CB4" w14:textId="77777777" w:rsidR="0036270F" w:rsidRDefault="0036270F" w:rsidP="0036270F"/>
    <w:p w14:paraId="2A0999A7" w14:textId="77777777" w:rsidR="00047E0D" w:rsidRDefault="00047E0D" w:rsidP="0036270F">
      <w:pPr>
        <w:sectPr w:rsidR="00047E0D" w:rsidSect="00C96934">
          <w:headerReference w:type="default" r:id="rId14"/>
          <w:footerReference w:type="default" r:id="rId15"/>
          <w:pgSz w:w="11906" w:h="16838" w:code="9"/>
          <w:pgMar w:top="1418" w:right="1134" w:bottom="1134" w:left="1134" w:header="680" w:footer="680" w:gutter="0"/>
          <w:cols w:space="708"/>
          <w:docGrid w:linePitch="360"/>
        </w:sectPr>
      </w:pPr>
    </w:p>
    <w:p w14:paraId="4D58615A" w14:textId="77777777" w:rsidR="00047E0D" w:rsidRPr="00362276" w:rsidRDefault="00047E0D" w:rsidP="00507E9F">
      <w:pPr>
        <w:pStyle w:val="Tekst1sort"/>
        <w:suppressAutoHyphens/>
        <w:rPr>
          <w:i/>
        </w:rPr>
      </w:pPr>
      <w:r w:rsidRPr="00362276">
        <w:rPr>
          <w:i/>
        </w:rPr>
        <w:t>Den pædagogiske læreplan udarbejdes med ud</w:t>
      </w:r>
      <w:r w:rsidR="00507E9F" w:rsidRPr="00362276">
        <w:rPr>
          <w:i/>
        </w:rPr>
        <w:softHyphen/>
      </w:r>
      <w:r w:rsidRPr="00362276">
        <w:rPr>
          <w:i/>
        </w:rPr>
        <w:t>gangspunkt i det fælles pædagogiske grundlag samt de seks læreplanstemaer og de tilhørende pæda</w:t>
      </w:r>
      <w:r w:rsidR="00507E9F" w:rsidRPr="00362276">
        <w:rPr>
          <w:i/>
        </w:rPr>
        <w:softHyphen/>
      </w:r>
      <w:r w:rsidRPr="00362276">
        <w:rPr>
          <w:i/>
        </w:rPr>
        <w:t>gogiske mål for sammen</w:t>
      </w:r>
      <w:r w:rsidRPr="00362276">
        <w:rPr>
          <w:i/>
        </w:rPr>
        <w:softHyphen/>
        <w:t>hængen mellem det pæda</w:t>
      </w:r>
      <w:r w:rsidR="00507E9F" w:rsidRPr="00362276">
        <w:rPr>
          <w:i/>
        </w:rPr>
        <w:softHyphen/>
      </w:r>
      <w:r w:rsidRPr="00362276">
        <w:rPr>
          <w:i/>
        </w:rPr>
        <w:t xml:space="preserve">gogiske læringsmiljø og børns læring. </w:t>
      </w:r>
    </w:p>
    <w:p w14:paraId="529B90B0" w14:textId="77777777" w:rsidR="00047E0D" w:rsidRPr="00362276" w:rsidRDefault="00047E0D" w:rsidP="00507E9F">
      <w:pPr>
        <w:suppressAutoHyphens/>
        <w:rPr>
          <w:i/>
        </w:rPr>
      </w:pPr>
      <w:r w:rsidRPr="00362276">
        <w:rPr>
          <w:i/>
        </w:rPr>
        <w:t>Rammen for at udarbejde den pædagogiske læreplan er dagtilbudsloven og dens overordnede formålsbestemmelse samt den tilhørende bekendt</w:t>
      </w:r>
      <w:r w:rsidR="00507E9F" w:rsidRPr="00362276">
        <w:rPr>
          <w:i/>
        </w:rPr>
        <w:softHyphen/>
      </w:r>
      <w:r w:rsidRPr="00362276">
        <w:rPr>
          <w:i/>
        </w:rPr>
        <w:t>gørelse. Loven og bekendtgørelsen er udfoldet</w:t>
      </w:r>
      <w:r w:rsidRPr="005E05C2">
        <w:t xml:space="preserve"> i </w:t>
      </w:r>
      <w:r w:rsidRPr="00362276">
        <w:rPr>
          <w:i/>
        </w:rPr>
        <w:t xml:space="preserve">publikationen </w:t>
      </w:r>
      <w:hyperlink r:id="rId16" w:history="1">
        <w:r w:rsidRPr="00362276">
          <w:rPr>
            <w:rStyle w:val="Hyperlink"/>
            <w:i/>
          </w:rPr>
          <w:t>Den styrkede pædagogiske læreplan, Rammer og indhold</w:t>
        </w:r>
      </w:hyperlink>
      <w:r w:rsidRPr="00362276">
        <w:rPr>
          <w:rStyle w:val="Hyperlink"/>
          <w:i/>
        </w:rPr>
        <w:t>.</w:t>
      </w:r>
      <w:r w:rsidRPr="00362276">
        <w:rPr>
          <w:i/>
        </w:rPr>
        <w:t xml:space="preserve"> Publikationen samler og formid</w:t>
      </w:r>
      <w:r w:rsidR="00507E9F" w:rsidRPr="00362276">
        <w:rPr>
          <w:i/>
        </w:rPr>
        <w:softHyphen/>
      </w:r>
      <w:r w:rsidRPr="00362276">
        <w:rPr>
          <w:i/>
        </w:rPr>
        <w:t>ler alle relevante krav til arbejdet med den pædago</w:t>
      </w:r>
      <w:r w:rsidR="00507E9F" w:rsidRPr="00362276">
        <w:rPr>
          <w:i/>
        </w:rPr>
        <w:softHyphen/>
      </w:r>
      <w:r w:rsidRPr="00362276">
        <w:rPr>
          <w:i/>
        </w:rPr>
        <w:t>giske læreplan og er dermed en forudsætning for at udarbejde den pædagogiske læreplan. Derfor hen</w:t>
      </w:r>
      <w:r w:rsidR="00507E9F" w:rsidRPr="00362276">
        <w:rPr>
          <w:i/>
        </w:rPr>
        <w:softHyphen/>
      </w:r>
      <w:r w:rsidRPr="00362276">
        <w:rPr>
          <w:i/>
        </w:rPr>
        <w:t>vises der gennem skabelonen løbende til publikatio</w:t>
      </w:r>
      <w:r w:rsidR="00507E9F" w:rsidRPr="00362276">
        <w:rPr>
          <w:i/>
        </w:rPr>
        <w:softHyphen/>
      </w:r>
      <w:r w:rsidRPr="00362276">
        <w:rPr>
          <w:i/>
        </w:rPr>
        <w:t xml:space="preserve">nen. På </w:t>
      </w:r>
      <w:r w:rsidR="006A62A6" w:rsidRPr="00362276">
        <w:rPr>
          <w:i/>
        </w:rPr>
        <w:t>sidste side i</w:t>
      </w:r>
      <w:r w:rsidRPr="00362276">
        <w:rPr>
          <w:i/>
        </w:rPr>
        <w:t xml:space="preserve"> skabelonen er der yderligere information om relevante inspirationsmaterialer. </w:t>
      </w:r>
    </w:p>
    <w:p w14:paraId="350A855B" w14:textId="77777777" w:rsidR="00047E0D" w:rsidRPr="00362276" w:rsidRDefault="00047E0D" w:rsidP="0036270F">
      <w:pPr>
        <w:rPr>
          <w:i/>
        </w:rPr>
      </w:pPr>
    </w:p>
    <w:p w14:paraId="6FAAD098"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3B73E8AD" w14:textId="77777777" w:rsidTr="006C01ED">
        <w:trPr>
          <w:cantSplit/>
          <w:trHeight w:hRule="exact" w:val="2835"/>
        </w:trPr>
        <w:tc>
          <w:tcPr>
            <w:tcW w:w="9638" w:type="dxa"/>
          </w:tcPr>
          <w:p w14:paraId="37817A07" w14:textId="77777777" w:rsidR="0070357C" w:rsidRDefault="0070357C" w:rsidP="006F1048">
            <w:pPr>
              <w:pStyle w:val="Overskrift1"/>
              <w:pageBreakBefore/>
            </w:pPr>
            <w:r>
              <w:lastRenderedPageBreak/>
              <w:t>Hvem er vi</w:t>
            </w:r>
            <w:r w:rsidR="005252DB">
              <w:t>?</w:t>
            </w:r>
          </w:p>
          <w:p w14:paraId="315D1565" w14:textId="77777777" w:rsidR="00316328" w:rsidRDefault="00316328" w:rsidP="00316328"/>
          <w:p w14:paraId="7C4DA9A5" w14:textId="3D5C0254" w:rsidR="00316328" w:rsidRPr="00486215" w:rsidRDefault="00486215" w:rsidP="00486215">
            <w:pPr>
              <w:pStyle w:val="Tekst3"/>
              <w:jc w:val="center"/>
              <w:rPr>
                <w:rFonts w:ascii="Script MT Bold" w:hAnsi="Script MT Bold"/>
                <w:color w:val="FF0000"/>
                <w:sz w:val="96"/>
                <w:szCs w:val="96"/>
              </w:rPr>
            </w:pPr>
            <w:r w:rsidRPr="00486215">
              <w:rPr>
                <w:rFonts w:ascii="Script MT Bold" w:hAnsi="Script MT Bold"/>
                <w:color w:val="FF0000"/>
                <w:sz w:val="96"/>
                <w:szCs w:val="96"/>
              </w:rPr>
              <w:t>B</w:t>
            </w:r>
            <w:r w:rsidRPr="00486215">
              <w:rPr>
                <w:rFonts w:ascii="Script MT Bold" w:hAnsi="Script MT Bold"/>
                <w:color w:val="7030A0"/>
                <w:sz w:val="96"/>
                <w:szCs w:val="96"/>
              </w:rPr>
              <w:t>ø</w:t>
            </w:r>
            <w:r w:rsidR="00F62B16" w:rsidRPr="00F62B16">
              <w:rPr>
                <w:rFonts w:ascii="Script MT Bold" w:hAnsi="Script MT Bold"/>
                <w:color w:val="FFC000"/>
                <w:sz w:val="96"/>
                <w:szCs w:val="96"/>
              </w:rPr>
              <w:t>r</w:t>
            </w:r>
            <w:r w:rsidRPr="00486215">
              <w:rPr>
                <w:rFonts w:ascii="Script MT Bold" w:hAnsi="Script MT Bold"/>
                <w:color w:val="0070C0"/>
                <w:sz w:val="96"/>
                <w:szCs w:val="96"/>
              </w:rPr>
              <w:t>n</w:t>
            </w:r>
            <w:r w:rsidRPr="00486215">
              <w:rPr>
                <w:rFonts w:ascii="Script MT Bold" w:hAnsi="Script MT Bold"/>
                <w:color w:val="00B050"/>
                <w:sz w:val="96"/>
                <w:szCs w:val="96"/>
              </w:rPr>
              <w:t>e</w:t>
            </w:r>
            <w:r w:rsidRPr="00486215">
              <w:rPr>
                <w:rFonts w:ascii="Script MT Bold" w:hAnsi="Script MT Bold"/>
                <w:color w:val="FF0000"/>
                <w:sz w:val="96"/>
                <w:szCs w:val="96"/>
              </w:rPr>
              <w:t>h</w:t>
            </w:r>
            <w:r w:rsidRPr="00486215">
              <w:rPr>
                <w:rFonts w:ascii="Script MT Bold" w:hAnsi="Script MT Bold"/>
                <w:color w:val="1780C7" w:themeColor="accent3" w:themeShade="80"/>
                <w:sz w:val="96"/>
                <w:szCs w:val="96"/>
              </w:rPr>
              <w:t>u</w:t>
            </w:r>
            <w:r w:rsidRPr="00486215">
              <w:rPr>
                <w:rFonts w:ascii="Script MT Bold" w:hAnsi="Script MT Bold"/>
                <w:color w:val="EF7D00" w:themeColor="accent5"/>
                <w:sz w:val="96"/>
                <w:szCs w:val="96"/>
              </w:rPr>
              <w:t>s</w:t>
            </w:r>
            <w:r w:rsidRPr="00486215">
              <w:rPr>
                <w:rFonts w:ascii="Script MT Bold" w:hAnsi="Script MT Bold"/>
                <w:color w:val="92D050"/>
                <w:sz w:val="96"/>
                <w:szCs w:val="96"/>
              </w:rPr>
              <w:t>e</w:t>
            </w:r>
            <w:r w:rsidRPr="00486215">
              <w:rPr>
                <w:rFonts w:ascii="Script MT Bold" w:hAnsi="Script MT Bold"/>
                <w:color w:val="7030A0"/>
                <w:sz w:val="96"/>
                <w:szCs w:val="96"/>
              </w:rPr>
              <w:t xml:space="preserve">t </w:t>
            </w:r>
            <w:r w:rsidRPr="00486215">
              <w:rPr>
                <w:rFonts w:ascii="Script MT Bold" w:hAnsi="Script MT Bold"/>
                <w:color w:val="0070C0"/>
                <w:sz w:val="96"/>
                <w:szCs w:val="96"/>
              </w:rPr>
              <w:t>F</w:t>
            </w:r>
            <w:r w:rsidRPr="00F62B16">
              <w:rPr>
                <w:rFonts w:ascii="Script MT Bold" w:hAnsi="Script MT Bold"/>
                <w:color w:val="00B050"/>
                <w:sz w:val="96"/>
                <w:szCs w:val="96"/>
              </w:rPr>
              <w:t>r</w:t>
            </w:r>
            <w:r w:rsidRPr="00F62B16">
              <w:rPr>
                <w:rFonts w:ascii="Script MT Bold" w:hAnsi="Script MT Bold"/>
                <w:color w:val="EE6571" w:themeColor="accent2" w:themeTint="99"/>
                <w:sz w:val="96"/>
                <w:szCs w:val="96"/>
              </w:rPr>
              <w:t>e</w:t>
            </w:r>
            <w:r w:rsidRPr="00486215">
              <w:rPr>
                <w:rFonts w:ascii="Script MT Bold" w:hAnsi="Script MT Bold"/>
                <w:color w:val="4F57A6" w:themeColor="accent6" w:themeShade="BF"/>
                <w:sz w:val="96"/>
                <w:szCs w:val="96"/>
              </w:rPr>
              <w:t>j</w:t>
            </w:r>
            <w:r w:rsidRPr="00486215">
              <w:rPr>
                <w:rFonts w:ascii="Script MT Bold" w:hAnsi="Script MT Bold"/>
                <w:color w:val="FF0000"/>
                <w:sz w:val="96"/>
                <w:szCs w:val="96"/>
              </w:rPr>
              <w:t>a</w:t>
            </w:r>
          </w:p>
          <w:p w14:paraId="1569D40E" w14:textId="17F8C866" w:rsidR="00316328" w:rsidRDefault="00316328" w:rsidP="00316328">
            <w:pPr>
              <w:pStyle w:val="Tekst3"/>
            </w:pPr>
          </w:p>
          <w:p w14:paraId="3E2CA415" w14:textId="519F87DA" w:rsidR="00316328" w:rsidRDefault="00316328" w:rsidP="00316328">
            <w:pPr>
              <w:pStyle w:val="Tekst3"/>
            </w:pPr>
          </w:p>
          <w:p w14:paraId="702BA84F" w14:textId="77777777" w:rsidR="00316328" w:rsidRDefault="00316328" w:rsidP="00316328">
            <w:pPr>
              <w:pStyle w:val="Tekst3"/>
            </w:pPr>
          </w:p>
          <w:p w14:paraId="742668BD" w14:textId="008D1792" w:rsidR="00316328" w:rsidRDefault="00316328" w:rsidP="00316328">
            <w:pPr>
              <w:pStyle w:val="Tekst3"/>
            </w:pPr>
          </w:p>
          <w:p w14:paraId="3FCDE7B9" w14:textId="593F7A13" w:rsidR="00316328" w:rsidRDefault="00316328" w:rsidP="00316328">
            <w:pPr>
              <w:pStyle w:val="Tekst3"/>
            </w:pPr>
          </w:p>
          <w:p w14:paraId="733B1659" w14:textId="3CD5404E" w:rsidR="00316328" w:rsidRDefault="00316328" w:rsidP="00316328">
            <w:pPr>
              <w:pStyle w:val="Tekst3"/>
            </w:pPr>
          </w:p>
          <w:p w14:paraId="5C10C06F" w14:textId="77777777" w:rsidR="00316328" w:rsidRDefault="00316328" w:rsidP="00316328">
            <w:pPr>
              <w:pStyle w:val="Tekst3"/>
            </w:pPr>
          </w:p>
          <w:p w14:paraId="4124512F" w14:textId="77777777" w:rsidR="00316328" w:rsidRPr="00316328" w:rsidRDefault="00316328" w:rsidP="00316328">
            <w:pPr>
              <w:pStyle w:val="Tekst3"/>
              <w:rPr>
                <w:b/>
                <w:bCs/>
              </w:rPr>
            </w:pPr>
            <w:r w:rsidRPr="00316328">
              <w:rPr>
                <w:b/>
                <w:bCs/>
              </w:rPr>
              <w:t>Åbningstiden i Jættestuen:</w:t>
            </w:r>
          </w:p>
          <w:p w14:paraId="294B49D3" w14:textId="77777777" w:rsidR="00316328" w:rsidRDefault="00316328" w:rsidP="00316328">
            <w:pPr>
              <w:pStyle w:val="Tekst3"/>
            </w:pPr>
            <w:r>
              <w:t>Alle dage 7.00 – 17.00</w:t>
            </w:r>
          </w:p>
          <w:p w14:paraId="485BDDA6" w14:textId="77777777" w:rsidR="00316328" w:rsidRDefault="00316328" w:rsidP="00316328">
            <w:pPr>
              <w:pStyle w:val="Tekst3"/>
            </w:pPr>
          </w:p>
          <w:p w14:paraId="0752F36A" w14:textId="77777777" w:rsidR="00316328" w:rsidRDefault="00316328" w:rsidP="00316328">
            <w:pPr>
              <w:pStyle w:val="Tekst3"/>
            </w:pPr>
            <w:r>
              <w:t xml:space="preserve">Vi kan træffes på tlf.46314818 eller på mail: </w:t>
            </w:r>
            <w:hyperlink r:id="rId17" w:history="1">
              <w:r w:rsidRPr="00AB3A1E">
                <w:rPr>
                  <w:rStyle w:val="Hyperlink"/>
                </w:rPr>
                <w:t>frejashave@roskilde.dk</w:t>
              </w:r>
            </w:hyperlink>
          </w:p>
          <w:p w14:paraId="1450CF46" w14:textId="77777777" w:rsidR="00316328" w:rsidRDefault="00316328" w:rsidP="00316328">
            <w:pPr>
              <w:pStyle w:val="Tekst3"/>
            </w:pPr>
            <w:r>
              <w:t xml:space="preserve">Leder Benedikte Klarskov træffes på tlf. 46314818 / 40462448 eller på mail: </w:t>
            </w:r>
            <w:hyperlink r:id="rId18" w:history="1">
              <w:r w:rsidRPr="00AB3A1E">
                <w:rPr>
                  <w:rStyle w:val="Hyperlink"/>
                </w:rPr>
                <w:t>benediktek@roskilde.dk</w:t>
              </w:r>
            </w:hyperlink>
          </w:p>
          <w:p w14:paraId="07113D93" w14:textId="26EE01C7" w:rsidR="00316328" w:rsidRPr="00316328" w:rsidRDefault="00316328" w:rsidP="00316328"/>
        </w:tc>
      </w:tr>
      <w:tr w:rsidR="00364E96" w14:paraId="0E890E8A" w14:textId="77777777" w:rsidTr="00A523CB">
        <w:trPr>
          <w:cantSplit/>
          <w:trHeight w:hRule="exact" w:val="454"/>
        </w:trPr>
        <w:tc>
          <w:tcPr>
            <w:tcW w:w="9638" w:type="dxa"/>
            <w:tcMar>
              <w:top w:w="0" w:type="dxa"/>
              <w:bottom w:w="0" w:type="dxa"/>
            </w:tcMar>
          </w:tcPr>
          <w:p w14:paraId="68B1F822" w14:textId="77777777" w:rsidR="00364E96" w:rsidRDefault="00364E96" w:rsidP="00364E96"/>
        </w:tc>
      </w:tr>
    </w:tbl>
    <w:p w14:paraId="46A4121C" w14:textId="77777777" w:rsidR="00E2420A" w:rsidRDefault="00E2420A" w:rsidP="00316328">
      <w:pPr>
        <w:pStyle w:val="Tekst3"/>
      </w:pPr>
    </w:p>
    <w:p w14:paraId="09B342D6" w14:textId="3862F028" w:rsidR="00316328" w:rsidRDefault="00316328" w:rsidP="00316328">
      <w:pPr>
        <w:pStyle w:val="Tekst3"/>
      </w:pPr>
      <w:r>
        <w:t>Børnehuset Freja består af afdeling Frejas Have, beliggende på Himmelev Sognevej 115, 4000 Roskilde samt Jættestuen, beliggende på Fynsvej 59, 4000 Roskilde.</w:t>
      </w:r>
    </w:p>
    <w:p w14:paraId="5567AB24" w14:textId="77777777" w:rsidR="00F62B16" w:rsidRDefault="00F62B16" w:rsidP="00316328">
      <w:pPr>
        <w:pStyle w:val="Tekst3"/>
        <w:rPr>
          <w:b/>
          <w:bCs/>
        </w:rPr>
      </w:pPr>
    </w:p>
    <w:p w14:paraId="3D17BD6C" w14:textId="5B01214F" w:rsidR="00316328" w:rsidRPr="00316328" w:rsidRDefault="00316328" w:rsidP="00316328">
      <w:pPr>
        <w:pStyle w:val="Tekst3"/>
        <w:rPr>
          <w:b/>
          <w:bCs/>
        </w:rPr>
      </w:pPr>
      <w:r w:rsidRPr="00316328">
        <w:rPr>
          <w:b/>
          <w:bCs/>
        </w:rPr>
        <w:t>Åbningstiden i Frejas Have:</w:t>
      </w:r>
    </w:p>
    <w:p w14:paraId="52CA9C1E" w14:textId="6AC832F9" w:rsidR="00316328" w:rsidRDefault="00316328" w:rsidP="00316328">
      <w:pPr>
        <w:pStyle w:val="Tekst3"/>
      </w:pPr>
      <w:r>
        <w:t>Alle dage</w:t>
      </w:r>
      <w:r w:rsidR="001619F4">
        <w:t xml:space="preserve"> kl.</w:t>
      </w:r>
      <w:r>
        <w:t xml:space="preserve"> 6.40 til 17.05 – fredag lukker vi dog 16.30</w:t>
      </w:r>
    </w:p>
    <w:p w14:paraId="010832D5" w14:textId="4699FD16" w:rsidR="00316328" w:rsidRDefault="00F62B16" w:rsidP="00316328">
      <w:pPr>
        <w:pStyle w:val="Tekst3"/>
      </w:pPr>
      <w:r>
        <w:t>Vi bruger Jættestuen efter behov</w:t>
      </w:r>
    </w:p>
    <w:p w14:paraId="1C8F076A" w14:textId="77777777" w:rsidR="00E805F0" w:rsidRDefault="00E805F0" w:rsidP="00316328">
      <w:pPr>
        <w:pStyle w:val="Tekst3"/>
      </w:pPr>
    </w:p>
    <w:p w14:paraId="3292C290" w14:textId="77777777" w:rsidR="00316328" w:rsidRDefault="00316328" w:rsidP="00316328">
      <w:pPr>
        <w:pStyle w:val="Tekst3"/>
      </w:pPr>
    </w:p>
    <w:p w14:paraId="433ED618" w14:textId="6A2A45DF" w:rsidR="00316328" w:rsidRDefault="00316328" w:rsidP="00316328">
      <w:pPr>
        <w:pStyle w:val="Tekst3"/>
      </w:pPr>
      <w:r>
        <w:t>Vi kan træffes på tlf.</w:t>
      </w:r>
      <w:r w:rsidR="001619F4">
        <w:t xml:space="preserve"> </w:t>
      </w:r>
      <w:r>
        <w:t xml:space="preserve">46314818 eller på mail: </w:t>
      </w:r>
      <w:hyperlink r:id="rId19" w:history="1">
        <w:r w:rsidRPr="00AB3A1E">
          <w:rPr>
            <w:rStyle w:val="Hyperlink"/>
          </w:rPr>
          <w:t>frejashave@roskilde.dk</w:t>
        </w:r>
      </w:hyperlink>
    </w:p>
    <w:p w14:paraId="5CA83C82" w14:textId="77777777" w:rsidR="00316328" w:rsidRDefault="00316328" w:rsidP="00316328">
      <w:pPr>
        <w:pStyle w:val="Tekst3"/>
      </w:pPr>
      <w:r>
        <w:t xml:space="preserve">Leder Benedikte Klarskov træffes på tlf. 46314818 / 40462448 eller på mail: </w:t>
      </w:r>
      <w:hyperlink r:id="rId20" w:history="1">
        <w:r w:rsidRPr="00AB3A1E">
          <w:rPr>
            <w:rStyle w:val="Hyperlink"/>
          </w:rPr>
          <w:t>benediktek@roskilde.dk</w:t>
        </w:r>
      </w:hyperlink>
    </w:p>
    <w:p w14:paraId="7776B800" w14:textId="77777777" w:rsidR="00047E0D" w:rsidRDefault="00047E0D" w:rsidP="00364E96">
      <w:pPr>
        <w:pStyle w:val="Tekst3"/>
      </w:pPr>
    </w:p>
    <w:p w14:paraId="542ADFBC" w14:textId="77777777" w:rsidR="00421E0E" w:rsidRPr="006370D9" w:rsidRDefault="00421E0E" w:rsidP="00421E0E">
      <w:pPr>
        <w:spacing w:after="240" w:line="261" w:lineRule="auto"/>
        <w:rPr>
          <w:b/>
        </w:rPr>
      </w:pPr>
      <w:r w:rsidRPr="006370D9">
        <w:rPr>
          <w:b/>
        </w:rPr>
        <w:t>Frejas Have:</w:t>
      </w:r>
    </w:p>
    <w:p w14:paraId="0BD6083E" w14:textId="3D313F51" w:rsidR="00421E0E" w:rsidRPr="00F62B16" w:rsidRDefault="00421E0E" w:rsidP="00421E0E">
      <w:pPr>
        <w:spacing w:after="240" w:line="261" w:lineRule="auto"/>
      </w:pPr>
      <w:r w:rsidRPr="00F62B16">
        <w:t xml:space="preserve">Vi har to grupperum i vuggestuen og to grupperum i børnehaven, som ligger i hver sin ende af huset. Huset rummer desuden et stort fællesrum samt et aktivitetspuderum kaldet junglen. Huset er lyst med højt til loftet og store vinduespartier. Det er bygget i 1998 </w:t>
      </w:r>
      <w:r w:rsidR="00F62B16">
        <w:t xml:space="preserve">af bæredygtige </w:t>
      </w:r>
      <w:r w:rsidRPr="00F62B16">
        <w:t>materialer</w:t>
      </w:r>
      <w:r w:rsidR="00F62B16">
        <w:t>.</w:t>
      </w:r>
      <w:r w:rsidRPr="00F62B16">
        <w:t xml:space="preserve"> Køkkenet ligger centralt i huset</w:t>
      </w:r>
      <w:r w:rsidR="00D07658">
        <w:t>,</w:t>
      </w:r>
      <w:r w:rsidRPr="00F62B16">
        <w:t xml:space="preserve"> og der er egen produktion til alle børn med 98% økologiske råvarer.</w:t>
      </w:r>
    </w:p>
    <w:p w14:paraId="2D06D6F1" w14:textId="506E20CE" w:rsidR="00421E0E" w:rsidRPr="00F62B16" w:rsidRDefault="00421E0E" w:rsidP="00421E0E">
      <w:pPr>
        <w:spacing w:after="240" w:line="261" w:lineRule="auto"/>
      </w:pPr>
      <w:r w:rsidRPr="00F62B16">
        <w:t xml:space="preserve">Både vuggestuen og børnehaven betragter sig som en helhed med henholdsvis 28 børn og </w:t>
      </w:r>
      <w:r w:rsidR="00097CB8">
        <w:t>6</w:t>
      </w:r>
      <w:r w:rsidRPr="00F62B16">
        <w:t>6 børn. Vi arbejder med åben plan i børnehaven, således at børnene kan anvende hele husets faciliteter i løbet af dagen. Børnehaven har tre aldersopdelte grupper</w:t>
      </w:r>
      <w:r w:rsidR="001619F4">
        <w:t>. B</w:t>
      </w:r>
      <w:r w:rsidRPr="00F62B16">
        <w:t>ørnene er i grupperne til samlinger</w:t>
      </w:r>
      <w:r w:rsidR="003434EC">
        <w:t>,</w:t>
      </w:r>
      <w:r w:rsidRPr="00F62B16">
        <w:t xml:space="preserve"> spisning</w:t>
      </w:r>
      <w:r w:rsidR="003434EC">
        <w:t xml:space="preserve"> og på gruppedage</w:t>
      </w:r>
      <w:r w:rsidRPr="00F62B16">
        <w:t>. Vi bestræber os på</w:t>
      </w:r>
      <w:r w:rsidR="00D07658">
        <w:t>,</w:t>
      </w:r>
      <w:r w:rsidRPr="00F62B16">
        <w:t xml:space="preserve"> at alle børn og voksne har en god relation til hinanden på kryds og tværs af de tre grupper. </w:t>
      </w:r>
    </w:p>
    <w:p w14:paraId="7A7099AA" w14:textId="2DB84E83" w:rsidR="00421E0E" w:rsidRPr="00F62B16" w:rsidRDefault="00421E0E" w:rsidP="00421E0E">
      <w:pPr>
        <w:spacing w:after="240" w:line="261" w:lineRule="auto"/>
      </w:pPr>
      <w:r w:rsidRPr="00F62B16">
        <w:t>Vuggestuen arbejder fortrinsvist med grupper delt efter børnenes spor eller efter zonen for nærmeste udvikling. Til formiddagsmad er vi aldersopdelte</w:t>
      </w:r>
      <w:r w:rsidR="001619F4">
        <w:t xml:space="preserve"> og</w:t>
      </w:r>
      <w:r w:rsidRPr="00F62B16">
        <w:t xml:space="preserve"> til frokost er børnene aldersintegrerede for at lære af hinanden. </w:t>
      </w:r>
    </w:p>
    <w:p w14:paraId="4CC3FEDA" w14:textId="0BC40D22" w:rsidR="00421E0E" w:rsidRPr="00F62B16" w:rsidRDefault="00421E0E" w:rsidP="00421E0E">
      <w:pPr>
        <w:spacing w:after="240" w:line="261" w:lineRule="auto"/>
      </w:pPr>
      <w:r w:rsidRPr="00F62B16">
        <w:t>Uderummet byder på en spændende have med rigtig god plads til alle aktiviteter. Der er skov, en høj, cykelbane, bålplads samt plads til boldspil. Vi bruger uderummet hele året og er ud</w:t>
      </w:r>
      <w:r w:rsidR="001619F4">
        <w:t>e</w:t>
      </w:r>
      <w:r w:rsidRPr="00F62B16">
        <w:t xml:space="preserve"> i al slags vejr.</w:t>
      </w:r>
    </w:p>
    <w:p w14:paraId="195C5AD0" w14:textId="6525755B" w:rsidR="00421E0E" w:rsidRPr="006370D9" w:rsidRDefault="00421E0E" w:rsidP="00421E0E">
      <w:pPr>
        <w:spacing w:after="240" w:line="261" w:lineRule="auto"/>
        <w:rPr>
          <w:b/>
        </w:rPr>
      </w:pPr>
      <w:r w:rsidRPr="006370D9">
        <w:rPr>
          <w:b/>
        </w:rPr>
        <w:t xml:space="preserve">   </w:t>
      </w:r>
    </w:p>
    <w:p w14:paraId="4A4C96A9" w14:textId="049600DF" w:rsidR="00E2420A" w:rsidRDefault="00E2420A" w:rsidP="00E2420A">
      <w:pPr>
        <w:pStyle w:val="Tekst3"/>
        <w:jc w:val="center"/>
      </w:pPr>
      <w:r>
        <w:rPr>
          <w:noProof/>
          <w:lang w:eastAsia="da-DK"/>
        </w:rPr>
        <w:lastRenderedPageBreak/>
        <w:drawing>
          <wp:inline distT="0" distB="0" distL="0" distR="0" wp14:anchorId="0A0001FF" wp14:editId="76C18412">
            <wp:extent cx="3406031" cy="3568307"/>
            <wp:effectExtent l="0" t="508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466674" cy="3631840"/>
                    </a:xfrm>
                    <a:prstGeom prst="rect">
                      <a:avLst/>
                    </a:prstGeom>
                    <a:noFill/>
                    <a:ln>
                      <a:noFill/>
                    </a:ln>
                  </pic:spPr>
                </pic:pic>
              </a:graphicData>
            </a:graphic>
          </wp:inline>
        </w:drawing>
      </w:r>
    </w:p>
    <w:p w14:paraId="66ED0965" w14:textId="77777777" w:rsidR="00421E0E" w:rsidRDefault="00421E0E" w:rsidP="00364E96">
      <w:pPr>
        <w:pStyle w:val="Tekst3"/>
        <w:rPr>
          <w:b/>
          <w:bCs/>
        </w:rPr>
      </w:pPr>
    </w:p>
    <w:p w14:paraId="5F5D6852" w14:textId="77777777" w:rsidR="00421E0E" w:rsidRPr="00F62B16" w:rsidRDefault="00421E0E" w:rsidP="00421E0E">
      <w:pPr>
        <w:spacing w:after="240" w:line="261" w:lineRule="auto"/>
        <w:rPr>
          <w:b/>
        </w:rPr>
      </w:pPr>
      <w:r w:rsidRPr="00F62B16">
        <w:rPr>
          <w:b/>
        </w:rPr>
        <w:t>Jættestuen:</w:t>
      </w:r>
    </w:p>
    <w:p w14:paraId="1D77FD8A" w14:textId="718BC50C" w:rsidR="00421E0E" w:rsidRPr="00F62B16" w:rsidRDefault="00421E0E" w:rsidP="00421E0E">
      <w:pPr>
        <w:spacing w:after="240" w:line="261" w:lineRule="auto"/>
      </w:pPr>
      <w:r w:rsidRPr="00F62B16">
        <w:t xml:space="preserve">Huset er et gammelt parcelhus fra 1967 og </w:t>
      </w:r>
      <w:r w:rsidR="00FB0FDE">
        <w:t xml:space="preserve">kan </w:t>
      </w:r>
      <w:r w:rsidRPr="00F62B16">
        <w:t>rumme en gruppe børnehavebørn. Der er en stue</w:t>
      </w:r>
      <w:r w:rsidR="00FB0FDE">
        <w:t xml:space="preserve"> og</w:t>
      </w:r>
      <w:r w:rsidRPr="00F62B16">
        <w:t xml:space="preserve"> et modtagerkøkken, hvor maden</w:t>
      </w:r>
      <w:r w:rsidR="00FB0FDE">
        <w:t xml:space="preserve"> til den børnegruppe</w:t>
      </w:r>
      <w:r w:rsidR="001619F4">
        <w:t>,</w:t>
      </w:r>
      <w:r w:rsidR="00FB0FDE">
        <w:t xml:space="preserve"> der bruger huset,</w:t>
      </w:r>
      <w:r w:rsidRPr="00F62B16">
        <w:t xml:space="preserve"> leveres fra børnehuset Egegården</w:t>
      </w:r>
      <w:r w:rsidR="00FB0FDE">
        <w:t xml:space="preserve">. Der er også </w:t>
      </w:r>
      <w:r w:rsidRPr="00F62B16">
        <w:t xml:space="preserve">cafeen, som vi kalder det, hvor børnene kan lave </w:t>
      </w:r>
      <w:r w:rsidR="001619F4">
        <w:t xml:space="preserve">kreative </w:t>
      </w:r>
      <w:r w:rsidRPr="00F62B16">
        <w:t>aktiviteter m.m</w:t>
      </w:r>
      <w:r w:rsidR="00D07658">
        <w:t>.</w:t>
      </w:r>
      <w:r w:rsidRPr="00F62B16">
        <w:t xml:space="preserve"> Det er også her</w:t>
      </w:r>
      <w:r w:rsidR="00D07658">
        <w:t>,</w:t>
      </w:r>
      <w:r w:rsidRPr="00F62B16">
        <w:t xml:space="preserve"> vi spiser. Uderummet er en dejlig have med plads til leg, cykling, bålaktivitet m.m. Vi bruger uderummet hele året og er ud</w:t>
      </w:r>
      <w:r w:rsidR="001619F4">
        <w:t>e</w:t>
      </w:r>
      <w:r w:rsidRPr="00F62B16">
        <w:t xml:space="preserve"> i al slags vejr.</w:t>
      </w:r>
    </w:p>
    <w:p w14:paraId="06BAD462" w14:textId="06EB219E" w:rsidR="00F62B16" w:rsidRDefault="00F62B16" w:rsidP="00421E0E">
      <w:pPr>
        <w:spacing w:after="240" w:line="261" w:lineRule="auto"/>
        <w:rPr>
          <w:color w:val="FF0000"/>
        </w:rPr>
      </w:pPr>
    </w:p>
    <w:p w14:paraId="057554E3" w14:textId="77777777" w:rsidR="00F62B16" w:rsidRPr="006370D9" w:rsidRDefault="00F62B16" w:rsidP="00421E0E">
      <w:pPr>
        <w:spacing w:after="240" w:line="261" w:lineRule="auto"/>
        <w:rPr>
          <w:color w:val="FF0000"/>
        </w:rPr>
      </w:pPr>
    </w:p>
    <w:p w14:paraId="5803410A" w14:textId="77777777" w:rsidR="00C16357" w:rsidRDefault="00C16357" w:rsidP="00364E96">
      <w:pPr>
        <w:pStyle w:val="Tekst3"/>
      </w:pPr>
    </w:p>
    <w:p w14:paraId="7B87E6BE" w14:textId="349D6D35" w:rsidR="00E2420A" w:rsidRDefault="00E2420A" w:rsidP="00E2420A">
      <w:pPr>
        <w:pStyle w:val="Tekst3"/>
        <w:jc w:val="center"/>
        <w:rPr>
          <w:b/>
          <w:bCs/>
        </w:rPr>
      </w:pPr>
      <w:r>
        <w:rPr>
          <w:noProof/>
          <w:lang w:eastAsia="da-DK"/>
        </w:rPr>
        <w:drawing>
          <wp:inline distT="0" distB="0" distL="0" distR="0" wp14:anchorId="16735ABB" wp14:editId="0BED9434">
            <wp:extent cx="3436620" cy="2293620"/>
            <wp:effectExtent l="0" t="0" r="0" b="0"/>
            <wp:docPr id="2" name="Billede 2" descr="https://img.famly.co/image/3312469d7aae2df8f0ff965ee1918f30dfb98d314f0b8308cfcf20eb54c57fd1/230x172/archive/2018/04/02/18/images/a4617a62-a4f8-4e2d-b2d5-abd3e62db5b1.jpg?expires=2020-01-30T15%3A00%3A00%2B00%3A00"/>
            <wp:cNvGraphicFramePr/>
            <a:graphic xmlns:a="http://schemas.openxmlformats.org/drawingml/2006/main">
              <a:graphicData uri="http://schemas.openxmlformats.org/drawingml/2006/picture">
                <pic:pic xmlns:pic="http://schemas.openxmlformats.org/drawingml/2006/picture">
                  <pic:nvPicPr>
                    <pic:cNvPr id="2" name="Billede 2" descr="https://img.famly.co/image/3312469d7aae2df8f0ff965ee1918f30dfb98d314f0b8308cfcf20eb54c57fd1/230x172/archive/2018/04/02/18/images/a4617a62-a4f8-4e2d-b2d5-abd3e62db5b1.jpg?expires=2020-01-30T15%3A00%3A00%2B00%3A00"/>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6620" cy="2293620"/>
                    </a:xfrm>
                    <a:prstGeom prst="rect">
                      <a:avLst/>
                    </a:prstGeom>
                    <a:noFill/>
                    <a:ln>
                      <a:noFill/>
                    </a:ln>
                  </pic:spPr>
                </pic:pic>
              </a:graphicData>
            </a:graphic>
          </wp:inline>
        </w:drawing>
      </w:r>
    </w:p>
    <w:p w14:paraId="18B9387E" w14:textId="0237664F" w:rsidR="00E2420A" w:rsidRDefault="00E2420A" w:rsidP="00364E96">
      <w:pPr>
        <w:pStyle w:val="Tekst3"/>
        <w:rPr>
          <w:b/>
          <w:bCs/>
        </w:rPr>
      </w:pPr>
    </w:p>
    <w:p w14:paraId="4A3BE28D" w14:textId="77777777" w:rsidR="00EE26E4" w:rsidRDefault="00EE26E4" w:rsidP="00364E96">
      <w:pPr>
        <w:pStyle w:val="Tekst3"/>
        <w:rPr>
          <w:b/>
          <w:bCs/>
        </w:rPr>
      </w:pPr>
    </w:p>
    <w:p w14:paraId="02874AD0" w14:textId="042CEAE4" w:rsidR="00C16357" w:rsidRPr="00C16357" w:rsidRDefault="00C16357" w:rsidP="00364E96">
      <w:pPr>
        <w:pStyle w:val="Tekst3"/>
        <w:rPr>
          <w:b/>
          <w:bCs/>
        </w:rPr>
      </w:pPr>
      <w:r w:rsidRPr="00C16357">
        <w:rPr>
          <w:b/>
          <w:bCs/>
        </w:rPr>
        <w:lastRenderedPageBreak/>
        <w:t>Det pædagogiske arbejde:</w:t>
      </w:r>
    </w:p>
    <w:p w14:paraId="1815904F" w14:textId="3B1701F1" w:rsidR="00421E0E" w:rsidRPr="00FB0FDE" w:rsidRDefault="00421E0E" w:rsidP="00421E0E">
      <w:pPr>
        <w:spacing w:after="240" w:line="261" w:lineRule="auto"/>
      </w:pPr>
      <w:r w:rsidRPr="00FB0FDE">
        <w:t>Vi har et højt faglig</w:t>
      </w:r>
      <w:r w:rsidR="001619F4">
        <w:t>t</w:t>
      </w:r>
      <w:r w:rsidRPr="00FB0FDE">
        <w:t xml:space="preserve"> niveau og arbejder med zonen for nærmeste udvikling. Vi udvikler på mobile læringsmiljøer, inddrager børneperspektivet ved at give barnet en stemme og sikre</w:t>
      </w:r>
      <w:r w:rsidR="00D07658">
        <w:t>, at</w:t>
      </w:r>
      <w:r w:rsidRPr="00FB0FDE">
        <w:t xml:space="preserve"> </w:t>
      </w:r>
      <w:r w:rsidR="00D07658">
        <w:t>barnet</w:t>
      </w:r>
      <w:r w:rsidRPr="00FB0FDE">
        <w:t xml:space="preserve"> </w:t>
      </w:r>
      <w:r w:rsidR="00D07658">
        <w:t xml:space="preserve">har/får </w:t>
      </w:r>
      <w:r w:rsidRPr="00FB0FDE">
        <w:t>indflydelse på egen hverdag og har fokus på læring, udvikling,</w:t>
      </w:r>
      <w:r w:rsidR="00FB0FDE">
        <w:t xml:space="preserve"> </w:t>
      </w:r>
      <w:r w:rsidRPr="00FB0FDE">
        <w:t xml:space="preserve">trivsel og dannelse. </w:t>
      </w:r>
    </w:p>
    <w:p w14:paraId="0E4DE0C6" w14:textId="78C89362" w:rsidR="00421E0E" w:rsidRPr="00FB0FDE" w:rsidRDefault="00421E0E" w:rsidP="00421E0E">
      <w:pPr>
        <w:spacing w:after="240" w:line="261" w:lineRule="auto"/>
      </w:pPr>
      <w:r w:rsidRPr="00FB0FDE">
        <w:t>Personalegruppen er faglig</w:t>
      </w:r>
      <w:r w:rsidR="001619F4">
        <w:t>t</w:t>
      </w:r>
      <w:r w:rsidRPr="00FB0FDE">
        <w:t xml:space="preserve"> velfunderet, åben og bidrager til det gode arbejdsmiljø. Vores udviklingspotentiale i det pædagogiske arbejde er den voksnes rolle i børns leg, både i legen indefra og også udefra. Vi stiller faglige krav til hinanden i hverdagen, gennem undr</w:t>
      </w:r>
      <w:r w:rsidR="00956722">
        <w:t>ing</w:t>
      </w:r>
      <w:r w:rsidRPr="00FB0FDE">
        <w:t xml:space="preserve"> og ved at være nysgerrige på hinanden.</w:t>
      </w:r>
    </w:p>
    <w:p w14:paraId="5CB4B6A3" w14:textId="4B021D19" w:rsidR="00421E0E" w:rsidRPr="00FB0FDE" w:rsidRDefault="00421E0E" w:rsidP="00421E0E">
      <w:pPr>
        <w:spacing w:after="240" w:line="261" w:lineRule="auto"/>
      </w:pPr>
      <w:r w:rsidRPr="00FB0FDE">
        <w:t>Vi arbejder med en filosofisk tilgang i børnehøjde ved at være nysgerrige sammen med børnene – verbalt, nonverbalt eller gennem tryllerier. Vores mål med denne indsats er at lære barnet at turde udtrykke sig, at tænke reflekterende</w:t>
      </w:r>
      <w:r w:rsidR="00D07658">
        <w:t>,</w:t>
      </w:r>
      <w:r w:rsidRPr="00FB0FDE">
        <w:t xml:space="preserve"> og at barnet lærer, at der er flere sandheder. </w:t>
      </w:r>
    </w:p>
    <w:p w14:paraId="1BCF7996" w14:textId="77777777" w:rsidR="00421E0E" w:rsidRPr="00FB0FDE" w:rsidRDefault="00421E0E" w:rsidP="00421E0E">
      <w:pPr>
        <w:spacing w:after="240" w:line="261" w:lineRule="auto"/>
      </w:pPr>
      <w:r w:rsidRPr="00FB0FDE">
        <w:t>Vi bruger uderummet dagligt, både vores store fantastiske have og nærmiljøet.</w:t>
      </w:r>
    </w:p>
    <w:p w14:paraId="601C48F9" w14:textId="384EAFFE" w:rsidR="00421E0E" w:rsidRDefault="00421E0E" w:rsidP="006E4177">
      <w:pPr>
        <w:spacing w:after="240" w:line="261" w:lineRule="auto"/>
      </w:pPr>
      <w:r w:rsidRPr="00FB0FDE">
        <w:t>Geografisk er vi placeret i et parcelhuskvarter med en skole, en kirke, et plejecenter og et butik</w:t>
      </w:r>
      <w:r w:rsidR="00FB0FDE">
        <w:t>s</w:t>
      </w:r>
      <w:r w:rsidRPr="00FB0FDE">
        <w:t xml:space="preserve">center i nærmiljøet. Vi vægter samarbejdet med alle disse instanser højt og styrker derved barnets </w:t>
      </w:r>
      <w:r w:rsidR="00097CB8">
        <w:t>kendskab til</w:t>
      </w:r>
      <w:r w:rsidRPr="00FB0FDE">
        <w:t xml:space="preserve"> lokalområdet.</w:t>
      </w:r>
    </w:p>
    <w:p w14:paraId="1129752D" w14:textId="77777777" w:rsidR="002D52EC" w:rsidRDefault="002D52EC" w:rsidP="00364E96">
      <w:pPr>
        <w:pStyle w:val="Tekst3"/>
      </w:pPr>
    </w:p>
    <w:p w14:paraId="2325DD06" w14:textId="0CF7C9AA" w:rsidR="007724CB" w:rsidRDefault="00E2420A" w:rsidP="007724CB">
      <w:pPr>
        <w:spacing w:line="240" w:lineRule="auto"/>
        <w:jc w:val="center"/>
      </w:pPr>
      <w:r>
        <w:rPr>
          <w:noProof/>
          <w:lang w:eastAsia="da-DK"/>
        </w:rPr>
        <w:drawing>
          <wp:inline distT="0" distB="0" distL="0" distR="0" wp14:anchorId="0D645D01" wp14:editId="657153F4">
            <wp:extent cx="2663688" cy="3330960"/>
            <wp:effectExtent l="9207"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693653" cy="3368431"/>
                    </a:xfrm>
                    <a:prstGeom prst="rect">
                      <a:avLst/>
                    </a:prstGeom>
                    <a:noFill/>
                    <a:ln>
                      <a:noFill/>
                    </a:ln>
                  </pic:spPr>
                </pic:pic>
              </a:graphicData>
            </a:graphic>
          </wp:inline>
        </w:drawing>
      </w:r>
    </w:p>
    <w:p w14:paraId="190037A2" w14:textId="77777777" w:rsidR="00E2420A" w:rsidRDefault="00E2420A" w:rsidP="007724CB">
      <w:pPr>
        <w:spacing w:line="240" w:lineRule="auto"/>
        <w:jc w:val="center"/>
      </w:pPr>
    </w:p>
    <w:p w14:paraId="0A9A376F" w14:textId="75021B70" w:rsidR="00316328" w:rsidRDefault="004A2426" w:rsidP="007724CB">
      <w:pPr>
        <w:spacing w:line="240" w:lineRule="auto"/>
        <w:jc w:val="center"/>
      </w:pPr>
      <w:r>
        <w:t>V</w:t>
      </w:r>
      <w:r w:rsidR="007724CB">
        <w:t xml:space="preserve">i har også en jungle med plads til fysisk </w:t>
      </w:r>
      <w:r w:rsidR="00DE499A">
        <w:rPr>
          <w:noProof/>
          <w:lang w:eastAsia="da-DK"/>
        </w:rPr>
        <w:drawing>
          <wp:anchor distT="0" distB="0" distL="114300" distR="114300" simplePos="0" relativeHeight="251660288" behindDoc="0" locked="0" layoutInCell="1" allowOverlap="1" wp14:anchorId="0332BFFE" wp14:editId="4CFC2433">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7724CB">
        <w:t>udfoldelse.</w:t>
      </w:r>
    </w:p>
    <w:p w14:paraId="0519260C" w14:textId="77777777" w:rsidR="00316328" w:rsidRDefault="00316328" w:rsidP="007724CB">
      <w:pPr>
        <w:spacing w:line="240" w:lineRule="auto"/>
        <w:jc w:val="center"/>
      </w:pPr>
    </w:p>
    <w:p w14:paraId="076A20F8"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3C2337D5" w14:textId="77777777" w:rsidTr="00373C52">
        <w:trPr>
          <w:cantSplit/>
          <w:trHeight w:hRule="exact" w:val="2835"/>
        </w:trPr>
        <w:tc>
          <w:tcPr>
            <w:tcW w:w="7087" w:type="dxa"/>
            <w:tcBorders>
              <w:top w:val="nil"/>
              <w:bottom w:val="nil"/>
            </w:tcBorders>
          </w:tcPr>
          <w:p w14:paraId="0D7F788D"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6E408460" w14:textId="77777777" w:rsidR="006C01ED" w:rsidRDefault="006C01ED" w:rsidP="006C01ED">
            <w:pPr>
              <w:jc w:val="right"/>
              <w:rPr>
                <w:color w:val="0077B3" w:themeColor="accent1"/>
              </w:rPr>
            </w:pPr>
            <w:r>
              <w:rPr>
                <w:noProof/>
                <w:color w:val="0077B3" w:themeColor="accent1"/>
                <w:lang w:eastAsia="da-DK"/>
              </w:rPr>
              <w:drawing>
                <wp:inline distT="0" distB="0" distL="0" distR="0" wp14:anchorId="0005A9D3" wp14:editId="7450C057">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2E21C205"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7851418F" w14:textId="77777777" w:rsidTr="009A74B6">
        <w:tc>
          <w:tcPr>
            <w:tcW w:w="9638" w:type="dxa"/>
            <w:tcMar>
              <w:top w:w="454" w:type="dxa"/>
            </w:tcMar>
          </w:tcPr>
          <w:p w14:paraId="519FBE38" w14:textId="4F5563B5" w:rsidR="00CD4684" w:rsidRPr="008368C2" w:rsidRDefault="001A38A0" w:rsidP="00FB0FDE">
            <w:pPr>
              <w:pStyle w:val="Tekst2"/>
              <w:rPr>
                <w:color w:val="0070C0"/>
              </w:rPr>
            </w:pPr>
            <w:r w:rsidRPr="008368C2">
              <w:rPr>
                <w:color w:val="0070C0"/>
              </w:rPr>
              <w:t xml:space="preserve">”Den pædagogiske læreplan skal udarbejdes med udgangspunkt i et fælles pædagogisk grundlag.” </w:t>
            </w:r>
            <w:r w:rsidRPr="008368C2">
              <w:rPr>
                <w:rFonts w:cs="Arial"/>
                <w:color w:val="0070C0"/>
                <w:szCs w:val="18"/>
              </w:rPr>
              <w:t>”Det pædagogiske grundlag består af en række fælles centrale elementer, som skal være kende</w:t>
            </w:r>
            <w:r w:rsidR="001527A1" w:rsidRPr="008368C2">
              <w:rPr>
                <w:rFonts w:cs="Arial"/>
                <w:color w:val="0070C0"/>
                <w:szCs w:val="18"/>
              </w:rPr>
              <w:softHyphen/>
            </w:r>
            <w:r w:rsidRPr="008368C2">
              <w:rPr>
                <w:rFonts w:cs="Arial"/>
                <w:color w:val="0070C0"/>
                <w:szCs w:val="18"/>
              </w:rPr>
              <w:t>tegnende for den forståelse og tilgang, hvormed der skal arbejdes med børns trivsel, læring, udvikling og dannelse i alle dagtilbud i Danmark.”</w:t>
            </w:r>
          </w:p>
        </w:tc>
      </w:tr>
      <w:tr w:rsidR="00CD4684" w14:paraId="547B65F1" w14:textId="77777777" w:rsidTr="009A74B6">
        <w:tc>
          <w:tcPr>
            <w:tcW w:w="9638" w:type="dxa"/>
          </w:tcPr>
          <w:p w14:paraId="604CF545" w14:textId="77777777" w:rsidR="009A74B6" w:rsidRPr="008368C2" w:rsidRDefault="009A74B6" w:rsidP="009A74B6">
            <w:pPr>
              <w:pStyle w:val="Tekst2"/>
              <w:rPr>
                <w:color w:val="0070C0"/>
              </w:rPr>
            </w:pPr>
            <w:r w:rsidRPr="008368C2">
              <w:rPr>
                <w:i/>
                <w:color w:val="0070C0"/>
              </w:rPr>
              <w:t>”</w:t>
            </w:r>
            <w:r w:rsidRPr="008368C2">
              <w:rPr>
                <w:color w:val="0070C0"/>
              </w:rPr>
              <w:t xml:space="preserve">De centrale elementer er: </w:t>
            </w:r>
          </w:p>
          <w:p w14:paraId="036A4EAF" w14:textId="77777777" w:rsidR="009A74B6" w:rsidRPr="008368C2" w:rsidRDefault="009A74B6" w:rsidP="00797308">
            <w:pPr>
              <w:pStyle w:val="Bullettekst2"/>
              <w:rPr>
                <w:color w:val="0070C0"/>
              </w:rPr>
            </w:pPr>
            <w:r w:rsidRPr="008368C2">
              <w:rPr>
                <w:b/>
                <w:color w:val="0070C0"/>
              </w:rPr>
              <w:t>Børnesyn</w:t>
            </w:r>
            <w:r w:rsidRPr="008368C2">
              <w:rPr>
                <w:color w:val="0070C0"/>
              </w:rPr>
              <w:t>. Det at være barn har værdi i sig selv.</w:t>
            </w:r>
          </w:p>
          <w:p w14:paraId="2059314B" w14:textId="77777777" w:rsidR="009A74B6" w:rsidRPr="008368C2" w:rsidRDefault="009A74B6" w:rsidP="00797308">
            <w:pPr>
              <w:pStyle w:val="Bullettekst2"/>
              <w:rPr>
                <w:color w:val="0070C0"/>
              </w:rPr>
            </w:pPr>
            <w:r w:rsidRPr="008368C2">
              <w:rPr>
                <w:b/>
                <w:color w:val="0070C0"/>
              </w:rPr>
              <w:t>Dannelse og børneperspektiv</w:t>
            </w:r>
            <w:r w:rsidRPr="008368C2">
              <w:rPr>
                <w:color w:val="0070C0"/>
              </w:rPr>
              <w:t>. Børn på fx 2 og 4 år skal høres og tages alvorligt som led i starten på en dannelsesproces og demokratisk forståelse.</w:t>
            </w:r>
          </w:p>
          <w:p w14:paraId="18C4DA0C" w14:textId="77777777" w:rsidR="009A74B6" w:rsidRPr="008368C2" w:rsidRDefault="009A74B6" w:rsidP="00797308">
            <w:pPr>
              <w:pStyle w:val="Bullettekst2"/>
              <w:rPr>
                <w:color w:val="0070C0"/>
              </w:rPr>
            </w:pPr>
            <w:r w:rsidRPr="008368C2">
              <w:rPr>
                <w:b/>
                <w:color w:val="0070C0"/>
              </w:rPr>
              <w:t>Leg.</w:t>
            </w:r>
            <w:r w:rsidRPr="008368C2">
              <w:rPr>
                <w:color w:val="0070C0"/>
              </w:rPr>
              <w:t xml:space="preserve"> Legen har en værdi i sig selv og skal være en gennemgående del af et dagtilbud.</w:t>
            </w:r>
          </w:p>
          <w:p w14:paraId="52EDC2FE" w14:textId="77777777" w:rsidR="009A74B6" w:rsidRPr="008368C2" w:rsidRDefault="009A74B6" w:rsidP="00797308">
            <w:pPr>
              <w:pStyle w:val="Bullettekst2"/>
              <w:rPr>
                <w:color w:val="0070C0"/>
              </w:rPr>
            </w:pPr>
            <w:r w:rsidRPr="008368C2">
              <w:rPr>
                <w:b/>
                <w:color w:val="0070C0"/>
              </w:rPr>
              <w:t>Læring.</w:t>
            </w:r>
            <w:r w:rsidRPr="008368C2">
              <w:rPr>
                <w:color w:val="0070C0"/>
              </w:rPr>
              <w:t xml:space="preserve"> Læring skal forstås bredt, og læring sker fx gennem leg, relationer, planlagte aktiviteter og udforskning af naturen og ved at blive udfordret.</w:t>
            </w:r>
          </w:p>
          <w:p w14:paraId="065E72CD" w14:textId="77777777" w:rsidR="009A74B6" w:rsidRPr="008368C2" w:rsidRDefault="009A74B6" w:rsidP="00797308">
            <w:pPr>
              <w:pStyle w:val="Bullettekst2"/>
              <w:rPr>
                <w:color w:val="0070C0"/>
              </w:rPr>
            </w:pPr>
            <w:r w:rsidRPr="008368C2">
              <w:rPr>
                <w:b/>
                <w:color w:val="0070C0"/>
              </w:rPr>
              <w:t>Børnefællesskaber.</w:t>
            </w:r>
            <w:r w:rsidRPr="008368C2">
              <w:rPr>
                <w:color w:val="0070C0"/>
              </w:rPr>
              <w:t xml:space="preserve"> Leg, dannelse og læring sker i børnefællesskaber, som det pædagogiske personale sætter rammerne for.</w:t>
            </w:r>
          </w:p>
          <w:p w14:paraId="7066E4DB" w14:textId="77777777" w:rsidR="009A74B6" w:rsidRPr="008368C2" w:rsidRDefault="009A74B6" w:rsidP="00797308">
            <w:pPr>
              <w:pStyle w:val="Bullettekst2"/>
              <w:rPr>
                <w:color w:val="0070C0"/>
              </w:rPr>
            </w:pPr>
            <w:r w:rsidRPr="008368C2">
              <w:rPr>
                <w:b/>
                <w:color w:val="0070C0"/>
              </w:rPr>
              <w:t>Pædagogisk læringsmiljø</w:t>
            </w:r>
            <w:r w:rsidRPr="008368C2">
              <w:rPr>
                <w:color w:val="0070C0"/>
              </w:rPr>
              <w:t>. Et trygt og stimulerende pædagogisk læringsmiljø er udgangspunktet for arbejdet med børns læring.</w:t>
            </w:r>
          </w:p>
          <w:p w14:paraId="3666A337" w14:textId="77777777" w:rsidR="009A74B6" w:rsidRPr="008368C2" w:rsidRDefault="009A74B6" w:rsidP="001527A1">
            <w:pPr>
              <w:pStyle w:val="Bullettekst2"/>
              <w:suppressAutoHyphens/>
              <w:ind w:left="357" w:hanging="357"/>
              <w:rPr>
                <w:color w:val="0070C0"/>
              </w:rPr>
            </w:pPr>
            <w:r w:rsidRPr="008368C2">
              <w:rPr>
                <w:b/>
                <w:color w:val="0070C0"/>
              </w:rPr>
              <w:t>Forældresamarbejde</w:t>
            </w:r>
            <w:r w:rsidRPr="008368C2">
              <w:rPr>
                <w:color w:val="0070C0"/>
              </w:rPr>
              <w:t>. Et godt forældresamarbejde har fokus på at styrke både barnets trivsel og barnets læring.</w:t>
            </w:r>
          </w:p>
          <w:p w14:paraId="1A903FFC" w14:textId="77777777" w:rsidR="009A74B6" w:rsidRPr="008368C2" w:rsidRDefault="009A74B6" w:rsidP="00797308">
            <w:pPr>
              <w:pStyle w:val="Bullettekst2"/>
              <w:rPr>
                <w:color w:val="0070C0"/>
              </w:rPr>
            </w:pPr>
            <w:r w:rsidRPr="008368C2">
              <w:rPr>
                <w:b/>
                <w:color w:val="0070C0"/>
              </w:rPr>
              <w:t>Børn i udsatte positioner</w:t>
            </w:r>
            <w:r w:rsidRPr="008368C2">
              <w:rPr>
                <w:color w:val="0070C0"/>
              </w:rPr>
              <w:t>. Alle børn skal udfordres og opleve mestring i lege og aktiviteter.</w:t>
            </w:r>
          </w:p>
          <w:p w14:paraId="2AF37992" w14:textId="77777777" w:rsidR="009A74B6" w:rsidRPr="008368C2" w:rsidRDefault="009A74B6" w:rsidP="00797308">
            <w:pPr>
              <w:pStyle w:val="Bullettekst2"/>
              <w:rPr>
                <w:color w:val="0070C0"/>
              </w:rPr>
            </w:pPr>
            <w:r w:rsidRPr="008368C2">
              <w:rPr>
                <w:b/>
                <w:color w:val="0070C0"/>
              </w:rPr>
              <w:t>Sammenhæng til børnehaveklassen</w:t>
            </w:r>
            <w:r w:rsidRPr="008368C2">
              <w:rPr>
                <w:color w:val="0070C0"/>
              </w:rPr>
              <w:t>. Sammenhæng handler blandt andet om at understøtte børns sociale kompetencer, tro på egne evner, nysgerrighed mv.”</w:t>
            </w:r>
          </w:p>
          <w:p w14:paraId="598B9367" w14:textId="77777777" w:rsidR="009A74B6" w:rsidRPr="008368C2" w:rsidRDefault="009A74B6" w:rsidP="001527A1">
            <w:pPr>
              <w:pStyle w:val="Tekst2"/>
              <w:suppressAutoHyphens/>
              <w:rPr>
                <w:color w:val="0070C0"/>
              </w:rPr>
            </w:pPr>
            <w:r w:rsidRPr="008368C2">
              <w:rPr>
                <w:color w:val="0070C0"/>
              </w:rPr>
              <w:t>”Loven fastsætter, at alle elementer i det fælles pædagogiske grundlag skal være udgangspunkt for arbejdet med den pædagogiske læreplan og dermed det pædagogiske arbejde med børns læring i dagtilbud.”</w:t>
            </w:r>
          </w:p>
          <w:p w14:paraId="5AA2CD8D" w14:textId="68ADE318" w:rsidR="009A74B6" w:rsidRPr="008368C2" w:rsidRDefault="009A74B6" w:rsidP="009A74B6">
            <w:pPr>
              <w:pStyle w:val="Tekst2"/>
              <w:rPr>
                <w:color w:val="0070C0"/>
              </w:rPr>
            </w:pPr>
            <w:r w:rsidRPr="008368C2">
              <w:rPr>
                <w:color w:val="0070C0"/>
              </w:rPr>
              <w:t>”Nogle elementer i form af fx børnesynet skal altid være til stede i det pædagogiske læringsmiljø, mens andre elementer som fx arbejdet med at skabe en god overgang til børnehaveklassen kan være mere til stede i nogle sammenhænge end andre.”</w:t>
            </w:r>
          </w:p>
          <w:p w14:paraId="32B49315" w14:textId="5E211E4E" w:rsidR="00CD4684" w:rsidRPr="008368C2" w:rsidRDefault="009A74B6" w:rsidP="009A74B6">
            <w:pPr>
              <w:pStyle w:val="Byline"/>
              <w:rPr>
                <w:color w:val="0070C0"/>
              </w:rPr>
            </w:pPr>
            <w:bookmarkStart w:id="1" w:name="_Hlk536453732"/>
            <w:r w:rsidRPr="008368C2">
              <w:t>Den styrkede pædagogiske læreplan</w:t>
            </w:r>
            <w:bookmarkEnd w:id="1"/>
            <w:r w:rsidRPr="008368C2">
              <w:t>, Rammer og indhold, s. 14</w:t>
            </w:r>
          </w:p>
        </w:tc>
      </w:tr>
    </w:tbl>
    <w:p w14:paraId="1D02BC2C" w14:textId="77777777" w:rsidR="00B02D50" w:rsidRDefault="00B02D50">
      <w:pPr>
        <w:spacing w:line="240" w:lineRule="auto"/>
      </w:pPr>
      <w:r>
        <w:br w:type="page"/>
      </w:r>
    </w:p>
    <w:p w14:paraId="0CF9B3DD"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6ADC318F" w14:textId="77777777" w:rsidTr="00401B93">
        <w:trPr>
          <w:cantSplit/>
        </w:trPr>
        <w:tc>
          <w:tcPr>
            <w:tcW w:w="7087" w:type="dxa"/>
            <w:tcMar>
              <w:bottom w:w="0" w:type="dxa"/>
            </w:tcMar>
          </w:tcPr>
          <w:p w14:paraId="6275CA86" w14:textId="77777777" w:rsidR="00B02D50" w:rsidRDefault="00B02D50" w:rsidP="00B02D50">
            <w:pPr>
              <w:pStyle w:val="Overskrift2"/>
            </w:pPr>
            <w:r w:rsidRPr="00B02D50">
              <w:t>Børnesyn, Dannelse og børneperspektiv, Leg, Læring og Børnefællesskaber</w:t>
            </w:r>
          </w:p>
          <w:p w14:paraId="5BE75B15" w14:textId="77777777" w:rsidR="00B02D50" w:rsidRPr="008368C2" w:rsidRDefault="00B02D50" w:rsidP="00B02D50">
            <w:pPr>
              <w:pStyle w:val="Tekst2"/>
              <w:rPr>
                <w:color w:val="0070C0"/>
              </w:rPr>
            </w:pPr>
            <w:r w:rsidRPr="008368C2">
              <w:rPr>
                <w:color w:val="0070C0"/>
              </w:rPr>
              <w:t xml:space="preserve">Først forholder I jer til de fem elementer: </w:t>
            </w:r>
          </w:p>
          <w:p w14:paraId="559E1DC1" w14:textId="77777777" w:rsidR="00B02D50" w:rsidRPr="008368C2" w:rsidRDefault="00B02D50" w:rsidP="00B02D50">
            <w:pPr>
              <w:pStyle w:val="Bullettekst2"/>
              <w:rPr>
                <w:color w:val="0070C0"/>
              </w:rPr>
            </w:pPr>
            <w:r w:rsidRPr="008368C2">
              <w:rPr>
                <w:color w:val="0070C0"/>
              </w:rPr>
              <w:t>Børnesyn</w:t>
            </w:r>
          </w:p>
          <w:p w14:paraId="2DE848E2" w14:textId="77777777" w:rsidR="00B02D50" w:rsidRPr="008368C2" w:rsidRDefault="00B02D50" w:rsidP="00B02D50">
            <w:pPr>
              <w:pStyle w:val="Bullettekst2"/>
              <w:rPr>
                <w:color w:val="0070C0"/>
              </w:rPr>
            </w:pPr>
            <w:r w:rsidRPr="008368C2">
              <w:rPr>
                <w:color w:val="0070C0"/>
              </w:rPr>
              <w:t>Dannelse og børneperspektiv</w:t>
            </w:r>
          </w:p>
          <w:p w14:paraId="4340E2CA" w14:textId="77777777" w:rsidR="00B02D50" w:rsidRPr="008368C2" w:rsidRDefault="00B02D50" w:rsidP="00B02D50">
            <w:pPr>
              <w:pStyle w:val="Bullettekst2"/>
              <w:rPr>
                <w:color w:val="0070C0"/>
              </w:rPr>
            </w:pPr>
            <w:r w:rsidRPr="008368C2">
              <w:rPr>
                <w:color w:val="0070C0"/>
              </w:rPr>
              <w:t>Leg</w:t>
            </w:r>
          </w:p>
          <w:p w14:paraId="2B492D4F" w14:textId="77777777" w:rsidR="00B02D50" w:rsidRPr="008368C2" w:rsidRDefault="00B02D50" w:rsidP="00B02D50">
            <w:pPr>
              <w:pStyle w:val="Bullettekst2"/>
              <w:rPr>
                <w:color w:val="0070C0"/>
              </w:rPr>
            </w:pPr>
            <w:r w:rsidRPr="008368C2">
              <w:rPr>
                <w:color w:val="0070C0"/>
              </w:rPr>
              <w:t xml:space="preserve">Læring </w:t>
            </w:r>
          </w:p>
          <w:p w14:paraId="315C05F1" w14:textId="77777777" w:rsidR="00401B93" w:rsidRPr="008368C2" w:rsidRDefault="00B02D50" w:rsidP="00401B93">
            <w:pPr>
              <w:pStyle w:val="Bullettekst2"/>
              <w:rPr>
                <w:color w:val="0070C0"/>
              </w:rPr>
            </w:pPr>
            <w:r w:rsidRPr="008368C2">
              <w:rPr>
                <w:color w:val="0070C0"/>
              </w:rPr>
              <w:t xml:space="preserve">Børnefællesskaber. </w:t>
            </w:r>
          </w:p>
          <w:p w14:paraId="325CCB03" w14:textId="77777777" w:rsidR="00401B93" w:rsidRPr="00401B93" w:rsidRDefault="00401B93" w:rsidP="00401B93">
            <w:pPr>
              <w:pStyle w:val="Tekst2"/>
            </w:pPr>
            <w:r w:rsidRPr="008368C2">
              <w:rPr>
                <w:color w:val="0070C0"/>
              </w:rPr>
              <w:t xml:space="preserve">I kan beskrive elementerne samlet eller hver for sig. </w:t>
            </w:r>
          </w:p>
        </w:tc>
        <w:tc>
          <w:tcPr>
            <w:tcW w:w="2551" w:type="dxa"/>
            <w:tcMar>
              <w:bottom w:w="0" w:type="dxa"/>
            </w:tcMar>
          </w:tcPr>
          <w:p w14:paraId="2CE5117A" w14:textId="77777777" w:rsidR="00B02D50" w:rsidRDefault="00B02D50" w:rsidP="004F7C99">
            <w:pPr>
              <w:jc w:val="right"/>
              <w:rPr>
                <w:color w:val="0077B3" w:themeColor="accent1"/>
              </w:rPr>
            </w:pPr>
            <w:r>
              <w:rPr>
                <w:noProof/>
                <w:color w:val="0077B3" w:themeColor="accent1"/>
                <w:lang w:eastAsia="da-DK"/>
              </w:rPr>
              <w:drawing>
                <wp:inline distT="0" distB="0" distL="0" distR="0" wp14:anchorId="58EFCEC1" wp14:editId="02DBA134">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1E60EF2E" w14:textId="77777777" w:rsidTr="004F7C99">
        <w:trPr>
          <w:cantSplit/>
        </w:trPr>
        <w:tc>
          <w:tcPr>
            <w:tcW w:w="9638" w:type="dxa"/>
            <w:gridSpan w:val="2"/>
          </w:tcPr>
          <w:p w14:paraId="1C663CA7" w14:textId="77777777" w:rsidR="00401B93" w:rsidRPr="00362276" w:rsidRDefault="00401B93" w:rsidP="00401B93">
            <w:pPr>
              <w:pStyle w:val="Tekst2"/>
              <w:suppressAutoHyphens/>
              <w:rPr>
                <w:i/>
              </w:rPr>
            </w:pPr>
            <w:r w:rsidRPr="008368C2">
              <w:rPr>
                <w:color w:val="0070C0"/>
              </w:rPr>
              <w:t>De øvrige elementer i det pædagogiske grundlag skal ifølge loven fremgå særskilt af den pædagogiske læreplan. Disse elementer forholder I jer til lidt senere</w:t>
            </w:r>
            <w:r w:rsidRPr="00362276">
              <w:rPr>
                <w:i/>
              </w:rPr>
              <w:t xml:space="preserve">. </w:t>
            </w:r>
          </w:p>
          <w:p w14:paraId="19319655" w14:textId="77777777" w:rsidR="00401B93" w:rsidRPr="00362276" w:rsidRDefault="00401B93" w:rsidP="00401B93">
            <w:pPr>
              <w:pStyle w:val="Byline"/>
            </w:pPr>
            <w:r w:rsidRPr="00362276">
              <w:t>Den styrkede pædagogiske læreplan, Rammer og indhold, s. 15</w:t>
            </w:r>
          </w:p>
        </w:tc>
      </w:tr>
    </w:tbl>
    <w:p w14:paraId="07C48950"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3726C50D" w14:textId="77777777" w:rsidTr="006904B0">
        <w:tc>
          <w:tcPr>
            <w:tcW w:w="9638" w:type="dxa"/>
          </w:tcPr>
          <w:p w14:paraId="22CA99A1" w14:textId="77777777" w:rsidR="00956722" w:rsidRDefault="00956722" w:rsidP="00074478">
            <w:pPr>
              <w:pStyle w:val="Tekst5bl"/>
            </w:pPr>
            <w:bookmarkStart w:id="2" w:name="_Hlk532049"/>
          </w:p>
          <w:p w14:paraId="19D46E1F" w14:textId="49F3A340" w:rsidR="000D618C" w:rsidRDefault="000D618C" w:rsidP="00074478">
            <w:pPr>
              <w:pStyle w:val="Tekst5bl"/>
            </w:pPr>
            <w:r w:rsidRPr="000D618C">
              <w:t>Hvordan kommer de fem centrale elementer fra det fælles pædagogiske grundlag til udtryk hos os og bliver omsat i vores hverdag sammen med børnene?</w:t>
            </w:r>
          </w:p>
          <w:p w14:paraId="135EDBE8" w14:textId="77777777" w:rsidR="00BD7CD8" w:rsidRDefault="00BD7CD8" w:rsidP="00BD7CD8">
            <w:pPr>
              <w:rPr>
                <w:rFonts w:ascii="Times New Roman" w:eastAsia="Times New Roman" w:hAnsi="Times New Roman"/>
                <w:color w:val="000000" w:themeColor="text1"/>
                <w:sz w:val="32"/>
                <w:szCs w:val="32"/>
              </w:rPr>
            </w:pPr>
          </w:p>
          <w:p w14:paraId="3D7F3B09" w14:textId="5CA0FB02" w:rsidR="00BD7CD8" w:rsidRPr="00956722" w:rsidRDefault="00BD7CD8" w:rsidP="00BD7CD8">
            <w:pPr>
              <w:rPr>
                <w:rFonts w:eastAsia="Times New Roman" w:cs="Arial"/>
                <w:color w:val="000000" w:themeColor="text1"/>
              </w:rPr>
            </w:pPr>
            <w:r w:rsidRPr="00956722">
              <w:rPr>
                <w:rFonts w:eastAsia="Times New Roman" w:cs="Arial"/>
                <w:color w:val="000000" w:themeColor="text1"/>
              </w:rPr>
              <w:t>Børn er unikke, selvstændige, kloge, tænkende, sjove, reflekterende og helt vidunderlige små mennesker.</w:t>
            </w:r>
          </w:p>
          <w:p w14:paraId="26CA6766" w14:textId="77777777" w:rsidR="00BD7CD8" w:rsidRPr="00956722" w:rsidRDefault="00BD7CD8" w:rsidP="00BD7CD8">
            <w:pPr>
              <w:rPr>
                <w:rFonts w:eastAsia="Times New Roman" w:cs="Arial"/>
                <w:color w:val="000000" w:themeColor="text1"/>
              </w:rPr>
            </w:pPr>
          </w:p>
          <w:p w14:paraId="5508A208" w14:textId="15B31029" w:rsidR="00BD7CD8" w:rsidRPr="00956722" w:rsidRDefault="00BD7CD8" w:rsidP="00BD7CD8">
            <w:pPr>
              <w:rPr>
                <w:rFonts w:eastAsia="Times New Roman" w:cs="Arial"/>
                <w:color w:val="000000" w:themeColor="text1"/>
              </w:rPr>
            </w:pPr>
            <w:r w:rsidRPr="00956722">
              <w:rPr>
                <w:rFonts w:eastAsia="Times New Roman" w:cs="Arial"/>
                <w:color w:val="000000" w:themeColor="text1"/>
              </w:rPr>
              <w:t xml:space="preserve">Vi ser det hele menneske og hjælper det </w:t>
            </w:r>
            <w:r w:rsidR="00DA1278">
              <w:rPr>
                <w:rFonts w:eastAsia="Times New Roman" w:cs="Arial"/>
                <w:color w:val="000000" w:themeColor="text1"/>
              </w:rPr>
              <w:t xml:space="preserve">med </w:t>
            </w:r>
            <w:r w:rsidRPr="00956722">
              <w:rPr>
                <w:rFonts w:eastAsia="Times New Roman" w:cs="Arial"/>
                <w:color w:val="000000" w:themeColor="text1"/>
              </w:rPr>
              <w:t>at danne og udvikle sig. Der skal tillæres mange kompetencer de første år. Barnet skal lære at være en del af et fællesskab, at kunne gå på kompromis, at genkende og deltage i de daglig</w:t>
            </w:r>
            <w:r w:rsidR="00DA1278">
              <w:rPr>
                <w:rFonts w:eastAsia="Times New Roman" w:cs="Arial"/>
                <w:color w:val="000000" w:themeColor="text1"/>
              </w:rPr>
              <w:t>e</w:t>
            </w:r>
            <w:r w:rsidRPr="00956722">
              <w:rPr>
                <w:rFonts w:eastAsia="Times New Roman" w:cs="Arial"/>
                <w:color w:val="000000" w:themeColor="text1"/>
              </w:rPr>
              <w:t>, ugentlige og årets rutiner samt at være selvhjulpen. Det skal lære at udfordre sig selv, at klare opgaver alene og også at have øje for andre børns perspektiver og behov.</w:t>
            </w:r>
          </w:p>
          <w:p w14:paraId="6ECF5E75" w14:textId="77777777" w:rsidR="00BD7CD8" w:rsidRPr="00956722" w:rsidRDefault="00BD7CD8" w:rsidP="00BD7CD8">
            <w:pPr>
              <w:rPr>
                <w:rFonts w:eastAsia="Times New Roman" w:cs="Arial"/>
                <w:color w:val="000000" w:themeColor="text1"/>
              </w:rPr>
            </w:pPr>
          </w:p>
          <w:p w14:paraId="473CFDF9" w14:textId="59B37540" w:rsidR="00BD7CD8" w:rsidRPr="00956722" w:rsidRDefault="00BD7CD8" w:rsidP="00BD7CD8">
            <w:pPr>
              <w:rPr>
                <w:rFonts w:eastAsia="Times New Roman" w:cs="Arial"/>
                <w:color w:val="000000" w:themeColor="text1"/>
              </w:rPr>
            </w:pPr>
            <w:r w:rsidRPr="00956722">
              <w:rPr>
                <w:rFonts w:eastAsia="Times New Roman" w:cs="Arial"/>
                <w:color w:val="000000" w:themeColor="text1"/>
              </w:rPr>
              <w:t>Vi er opmærksomme på det enkelte barn og møder dem</w:t>
            </w:r>
            <w:r w:rsidR="00D07658">
              <w:rPr>
                <w:rFonts w:eastAsia="Times New Roman" w:cs="Arial"/>
                <w:color w:val="000000" w:themeColor="text1"/>
              </w:rPr>
              <w:t>,</w:t>
            </w:r>
            <w:r w:rsidRPr="00956722">
              <w:rPr>
                <w:rFonts w:eastAsia="Times New Roman" w:cs="Arial"/>
                <w:color w:val="000000" w:themeColor="text1"/>
              </w:rPr>
              <w:t xml:space="preserve"> hvor de er i deres udvikling og </w:t>
            </w:r>
            <w:r w:rsidR="00D07658">
              <w:rPr>
                <w:rFonts w:eastAsia="Times New Roman" w:cs="Arial"/>
                <w:color w:val="000000" w:themeColor="text1"/>
              </w:rPr>
              <w:t xml:space="preserve">vi </w:t>
            </w:r>
            <w:r w:rsidRPr="00956722">
              <w:rPr>
                <w:rFonts w:eastAsia="Times New Roman" w:cs="Arial"/>
                <w:color w:val="000000" w:themeColor="text1"/>
              </w:rPr>
              <w:t>støtter og hjælper</w:t>
            </w:r>
            <w:r w:rsidR="00D07658">
              <w:rPr>
                <w:rFonts w:eastAsia="Times New Roman" w:cs="Arial"/>
                <w:color w:val="000000" w:themeColor="text1"/>
              </w:rPr>
              <w:t>,</w:t>
            </w:r>
            <w:r w:rsidRPr="00956722">
              <w:rPr>
                <w:rFonts w:eastAsia="Times New Roman" w:cs="Arial"/>
                <w:color w:val="000000" w:themeColor="text1"/>
              </w:rPr>
              <w:t xml:space="preserve"> hvor det kan være svært. Barnet skal føle sig set, hørt, forstået og holdt af.</w:t>
            </w:r>
          </w:p>
          <w:p w14:paraId="09E816F9" w14:textId="7B7324CF" w:rsidR="00BD7CD8" w:rsidRPr="00956722" w:rsidRDefault="00BD7CD8" w:rsidP="00BD7CD8">
            <w:pPr>
              <w:rPr>
                <w:rFonts w:eastAsia="Times New Roman" w:cs="Arial"/>
                <w:color w:val="000000" w:themeColor="text1"/>
              </w:rPr>
            </w:pPr>
            <w:r w:rsidRPr="00956722">
              <w:rPr>
                <w:rFonts w:eastAsia="Times New Roman" w:cs="Arial"/>
                <w:color w:val="000000" w:themeColor="text1"/>
              </w:rPr>
              <w:t>Vi arbejder med børnefælleskaber i forskellige kontekst</w:t>
            </w:r>
            <w:r w:rsidR="006E4799">
              <w:rPr>
                <w:rFonts w:eastAsia="Times New Roman" w:cs="Arial"/>
                <w:color w:val="000000" w:themeColor="text1"/>
              </w:rPr>
              <w:t>er</w:t>
            </w:r>
            <w:r w:rsidRPr="00956722">
              <w:rPr>
                <w:rFonts w:eastAsia="Times New Roman" w:cs="Arial"/>
                <w:color w:val="000000" w:themeColor="text1"/>
              </w:rPr>
              <w:t>. De stor</w:t>
            </w:r>
            <w:r w:rsidR="00097CB8">
              <w:rPr>
                <w:rFonts w:eastAsia="Times New Roman" w:cs="Arial"/>
                <w:color w:val="000000" w:themeColor="text1"/>
              </w:rPr>
              <w:t>e</w:t>
            </w:r>
            <w:r w:rsidRPr="00956722">
              <w:rPr>
                <w:rFonts w:eastAsia="Times New Roman" w:cs="Arial"/>
                <w:color w:val="000000" w:themeColor="text1"/>
              </w:rPr>
              <w:t xml:space="preserve"> projekter</w:t>
            </w:r>
            <w:r w:rsidR="00D07658">
              <w:rPr>
                <w:rFonts w:eastAsia="Times New Roman" w:cs="Arial"/>
                <w:color w:val="000000" w:themeColor="text1"/>
              </w:rPr>
              <w:t>,</w:t>
            </w:r>
            <w:r w:rsidRPr="00956722">
              <w:rPr>
                <w:rFonts w:eastAsia="Times New Roman" w:cs="Arial"/>
                <w:color w:val="000000" w:themeColor="text1"/>
              </w:rPr>
              <w:t xml:space="preserve"> hvor vi alle fordyber os i et fælles emne på tværs af huset eller grupper</w:t>
            </w:r>
            <w:r w:rsidR="00D07658">
              <w:rPr>
                <w:rFonts w:eastAsia="Times New Roman" w:cs="Arial"/>
                <w:color w:val="000000" w:themeColor="text1"/>
              </w:rPr>
              <w:t>,</w:t>
            </w:r>
            <w:r w:rsidR="003D78F1">
              <w:rPr>
                <w:rFonts w:eastAsia="Times New Roman" w:cs="Arial"/>
                <w:color w:val="000000" w:themeColor="text1"/>
              </w:rPr>
              <w:t xml:space="preserve"> og d</w:t>
            </w:r>
            <w:r w:rsidRPr="00956722">
              <w:rPr>
                <w:rFonts w:eastAsia="Times New Roman" w:cs="Arial"/>
                <w:color w:val="000000" w:themeColor="text1"/>
              </w:rPr>
              <w:t>e mindre</w:t>
            </w:r>
            <w:r w:rsidR="00D07658">
              <w:rPr>
                <w:rFonts w:eastAsia="Times New Roman" w:cs="Arial"/>
                <w:color w:val="000000" w:themeColor="text1"/>
              </w:rPr>
              <w:t>,</w:t>
            </w:r>
            <w:r w:rsidRPr="00956722">
              <w:rPr>
                <w:rFonts w:eastAsia="Times New Roman" w:cs="Arial"/>
                <w:color w:val="000000" w:themeColor="text1"/>
              </w:rPr>
              <w:t xml:space="preserve"> hvor der er fokus på fællesskabet i faste eller spontane børnegrupper. Vi har fokus på venskaber og samarbejde</w:t>
            </w:r>
            <w:r w:rsidR="002143EF">
              <w:rPr>
                <w:rFonts w:eastAsia="Times New Roman" w:cs="Arial"/>
                <w:color w:val="000000" w:themeColor="text1"/>
              </w:rPr>
              <w:t>r</w:t>
            </w:r>
            <w:r w:rsidRPr="00956722">
              <w:rPr>
                <w:rFonts w:eastAsia="Times New Roman" w:cs="Arial"/>
                <w:color w:val="000000" w:themeColor="text1"/>
              </w:rPr>
              <w:t xml:space="preserve"> med forældrene om legeaftaler uden for institutionen. </w:t>
            </w:r>
          </w:p>
          <w:p w14:paraId="688DA5C2" w14:textId="77777777" w:rsidR="00BD7CD8" w:rsidRPr="00956722" w:rsidRDefault="00BD7CD8" w:rsidP="00BD7CD8">
            <w:pPr>
              <w:rPr>
                <w:rFonts w:eastAsia="Times New Roman" w:cs="Arial"/>
                <w:color w:val="000000" w:themeColor="text1"/>
              </w:rPr>
            </w:pPr>
          </w:p>
          <w:p w14:paraId="27C5F5F2" w14:textId="63063E0C" w:rsidR="00BD7CD8" w:rsidRPr="00956722" w:rsidRDefault="00BD7CD8" w:rsidP="00BD7CD8">
            <w:pPr>
              <w:rPr>
                <w:rFonts w:eastAsia="Times New Roman" w:cs="Arial"/>
                <w:color w:val="000000" w:themeColor="text1"/>
              </w:rPr>
            </w:pPr>
            <w:r w:rsidRPr="00956722">
              <w:rPr>
                <w:rFonts w:eastAsia="Times New Roman" w:cs="Arial"/>
                <w:color w:val="000000" w:themeColor="text1"/>
              </w:rPr>
              <w:t xml:space="preserve">Legen er et vigtigt omdrejningspunkt for børnenes tilegnelse af færdigheder. Vi er opmærksomme på legens betydning og </w:t>
            </w:r>
            <w:r w:rsidR="00165860">
              <w:rPr>
                <w:rFonts w:eastAsia="Times New Roman" w:cs="Arial"/>
                <w:color w:val="000000" w:themeColor="text1"/>
              </w:rPr>
              <w:t>værdi.</w:t>
            </w:r>
            <w:r w:rsidRPr="00956722">
              <w:rPr>
                <w:rFonts w:eastAsia="Times New Roman" w:cs="Arial"/>
                <w:color w:val="FF0000"/>
              </w:rPr>
              <w:t xml:space="preserve"> </w:t>
            </w:r>
            <w:r w:rsidRPr="00956722">
              <w:rPr>
                <w:rFonts w:eastAsia="Times New Roman" w:cs="Arial"/>
                <w:color w:val="000000" w:themeColor="text1"/>
              </w:rPr>
              <w:t>Vi deltager i børns leg for derved at støtte bedst muligt op om den gode relation samt for at hjælpe med tillæring af sociale, sproglige og personlige kompetencer. Vi er meget opmærksomme på, om legen kræver</w:t>
            </w:r>
            <w:r w:rsidR="00D07658">
              <w:rPr>
                <w:rFonts w:eastAsia="Times New Roman" w:cs="Arial"/>
                <w:color w:val="000000" w:themeColor="text1"/>
              </w:rPr>
              <w:t>,</w:t>
            </w:r>
            <w:r w:rsidRPr="00956722">
              <w:rPr>
                <w:rFonts w:eastAsia="Times New Roman" w:cs="Arial"/>
                <w:color w:val="000000" w:themeColor="text1"/>
              </w:rPr>
              <w:t xml:space="preserve"> at vi er aktivt deltagende eller støtter udefra</w:t>
            </w:r>
            <w:r w:rsidR="00A36F80">
              <w:rPr>
                <w:rFonts w:eastAsia="Times New Roman" w:cs="Arial"/>
                <w:color w:val="000000" w:themeColor="text1"/>
              </w:rPr>
              <w:t xml:space="preserve">, </w:t>
            </w:r>
            <w:r w:rsidRPr="00956722">
              <w:rPr>
                <w:rFonts w:eastAsia="Times New Roman" w:cs="Arial"/>
                <w:color w:val="000000" w:themeColor="text1"/>
              </w:rPr>
              <w:t>samt hvornår vi skal deltage</w:t>
            </w:r>
            <w:r w:rsidR="00A36F80">
              <w:rPr>
                <w:rFonts w:eastAsia="Times New Roman" w:cs="Arial"/>
                <w:color w:val="000000" w:themeColor="text1"/>
              </w:rPr>
              <w:t>,</w:t>
            </w:r>
            <w:r w:rsidRPr="00956722">
              <w:rPr>
                <w:rFonts w:eastAsia="Times New Roman" w:cs="Arial"/>
                <w:color w:val="000000" w:themeColor="text1"/>
              </w:rPr>
              <w:t xml:space="preserve"> og hvornår vi skal trække os fra legen.</w:t>
            </w:r>
          </w:p>
          <w:p w14:paraId="70791430" w14:textId="0B2D173C" w:rsidR="00BD7CD8" w:rsidRPr="00956722" w:rsidRDefault="00BD7CD8" w:rsidP="00BD7CD8">
            <w:pPr>
              <w:rPr>
                <w:rFonts w:eastAsia="Times New Roman" w:cs="Arial"/>
                <w:color w:val="000000" w:themeColor="text1"/>
              </w:rPr>
            </w:pPr>
            <w:r w:rsidRPr="00956722">
              <w:rPr>
                <w:rFonts w:eastAsia="Times New Roman" w:cs="Arial"/>
                <w:color w:val="000000" w:themeColor="text1"/>
              </w:rPr>
              <w:t>Vi har fokus på læring gennem hele dagen. Både i planlagte og spontane aktiviteter samt i sociale sammenhænge og rutiner. Der er altid øje for det enkelte barns nærmeste udviklingszone</w:t>
            </w:r>
            <w:r w:rsidR="00DA1278">
              <w:rPr>
                <w:rFonts w:eastAsia="Times New Roman" w:cs="Arial"/>
                <w:color w:val="000000" w:themeColor="text1"/>
              </w:rPr>
              <w:t>.</w:t>
            </w:r>
          </w:p>
          <w:p w14:paraId="70085604" w14:textId="77777777" w:rsidR="00BD7CD8" w:rsidRPr="00956722" w:rsidRDefault="00BD7CD8" w:rsidP="00BD7CD8">
            <w:pPr>
              <w:rPr>
                <w:rFonts w:eastAsia="Times New Roman" w:cs="Arial"/>
                <w:color w:val="000000" w:themeColor="text1"/>
              </w:rPr>
            </w:pPr>
            <w:r w:rsidRPr="00956722">
              <w:rPr>
                <w:rFonts w:eastAsia="Times New Roman" w:cs="Arial"/>
                <w:color w:val="000000" w:themeColor="text1"/>
              </w:rPr>
              <w:t>Børn er nysgerrige, interesserede og går til aktiviteter og ”opgaver” med iver.</w:t>
            </w:r>
          </w:p>
          <w:p w14:paraId="0AD8DCE7" w14:textId="0423DCE3" w:rsidR="00BD7CD8" w:rsidRPr="00956722" w:rsidRDefault="00BD7CD8" w:rsidP="00BD7CD8">
            <w:pPr>
              <w:rPr>
                <w:rFonts w:eastAsia="Times New Roman" w:cs="Arial"/>
                <w:color w:val="000000" w:themeColor="text1"/>
              </w:rPr>
            </w:pPr>
            <w:r w:rsidRPr="00956722">
              <w:rPr>
                <w:rFonts w:eastAsia="Times New Roman" w:cs="Arial"/>
                <w:color w:val="000000" w:themeColor="text1"/>
              </w:rPr>
              <w:t>Vi sikre</w:t>
            </w:r>
            <w:r w:rsidR="00DA1278">
              <w:rPr>
                <w:rFonts w:eastAsia="Times New Roman" w:cs="Arial"/>
                <w:color w:val="000000" w:themeColor="text1"/>
              </w:rPr>
              <w:t>r</w:t>
            </w:r>
            <w:r w:rsidRPr="00956722">
              <w:rPr>
                <w:rFonts w:eastAsia="Times New Roman" w:cs="Arial"/>
                <w:color w:val="000000" w:themeColor="text1"/>
              </w:rPr>
              <w:t xml:space="preserve"> børnenes indflydelse på egen hverdag ved at benytte demokratiske afstemninger</w:t>
            </w:r>
            <w:r w:rsidR="004E4EB2">
              <w:rPr>
                <w:rFonts w:eastAsia="Times New Roman" w:cs="Arial"/>
                <w:color w:val="000000" w:themeColor="text1"/>
              </w:rPr>
              <w:t>,</w:t>
            </w:r>
            <w:r w:rsidRPr="00956722">
              <w:rPr>
                <w:rFonts w:eastAsia="Times New Roman" w:cs="Arial"/>
                <w:color w:val="000000" w:themeColor="text1"/>
              </w:rPr>
              <w:t xml:space="preserve"> børneinterviews</w:t>
            </w:r>
            <w:r w:rsidR="00165860">
              <w:rPr>
                <w:rFonts w:eastAsia="Times New Roman" w:cs="Arial"/>
                <w:color w:val="000000" w:themeColor="text1"/>
              </w:rPr>
              <w:t xml:space="preserve"> og observationer</w:t>
            </w:r>
            <w:r w:rsidRPr="00956722">
              <w:rPr>
                <w:rFonts w:eastAsia="Times New Roman" w:cs="Arial"/>
                <w:color w:val="000000" w:themeColor="text1"/>
              </w:rPr>
              <w:t>. Vi planlægger det pædagogiske arbejde ud fra barnets spor, interesser og dets optage</w:t>
            </w:r>
            <w:r w:rsidR="00D70FF0">
              <w:rPr>
                <w:rFonts w:eastAsia="Times New Roman" w:cs="Arial"/>
                <w:color w:val="000000" w:themeColor="text1"/>
              </w:rPr>
              <w:t>t</w:t>
            </w:r>
            <w:r w:rsidRPr="00956722">
              <w:rPr>
                <w:rFonts w:eastAsia="Times New Roman" w:cs="Arial"/>
                <w:color w:val="000000" w:themeColor="text1"/>
              </w:rPr>
              <w:t xml:space="preserve">hed.  </w:t>
            </w:r>
          </w:p>
          <w:p w14:paraId="3C9F50BA" w14:textId="77777777" w:rsidR="00BD7CD8" w:rsidRPr="00956722" w:rsidRDefault="00BD7CD8" w:rsidP="00BD7CD8">
            <w:pPr>
              <w:rPr>
                <w:rFonts w:eastAsia="Times New Roman" w:cs="Arial"/>
                <w:color w:val="000000" w:themeColor="text1"/>
              </w:rPr>
            </w:pPr>
          </w:p>
          <w:p w14:paraId="1DE054FC" w14:textId="77777777" w:rsidR="00956722" w:rsidRPr="00165860" w:rsidRDefault="00956722" w:rsidP="00BD7CD8">
            <w:pPr>
              <w:rPr>
                <w:rFonts w:eastAsia="Times New Roman" w:cs="Arial"/>
              </w:rPr>
            </w:pPr>
            <w:r w:rsidRPr="00165860">
              <w:rPr>
                <w:rFonts w:eastAsia="Times New Roman" w:cs="Arial"/>
              </w:rPr>
              <w:lastRenderedPageBreak/>
              <w:t>Eksempler fra Vuggestuen:</w:t>
            </w:r>
          </w:p>
          <w:p w14:paraId="46E8BBFF" w14:textId="0BB492A3" w:rsidR="00BD7CD8" w:rsidRPr="00165860" w:rsidRDefault="00956722" w:rsidP="00BD7CD8">
            <w:pPr>
              <w:rPr>
                <w:rFonts w:cs="Arial"/>
              </w:rPr>
            </w:pPr>
            <w:r w:rsidRPr="00165860">
              <w:rPr>
                <w:rFonts w:eastAsia="Times New Roman" w:cs="Arial"/>
              </w:rPr>
              <w:t>D</w:t>
            </w:r>
            <w:r w:rsidR="00BD7CD8" w:rsidRPr="00165860">
              <w:rPr>
                <w:rFonts w:eastAsia="Times New Roman" w:cs="Arial"/>
              </w:rPr>
              <w:t>e første leveår lære</w:t>
            </w:r>
            <w:r w:rsidR="00DA1278">
              <w:rPr>
                <w:rFonts w:eastAsia="Times New Roman" w:cs="Arial"/>
              </w:rPr>
              <w:t>r</w:t>
            </w:r>
            <w:r w:rsidR="00BD7CD8" w:rsidRPr="00165860">
              <w:rPr>
                <w:rFonts w:eastAsia="Times New Roman" w:cs="Arial"/>
              </w:rPr>
              <w:t xml:space="preserve"> vi de basale ting</w:t>
            </w:r>
            <w:r w:rsidR="004E4EB2">
              <w:rPr>
                <w:rFonts w:eastAsia="Times New Roman" w:cs="Arial"/>
              </w:rPr>
              <w:t>,</w:t>
            </w:r>
            <w:r w:rsidR="00BD7CD8" w:rsidRPr="00165860">
              <w:rPr>
                <w:rFonts w:eastAsia="Times New Roman" w:cs="Arial"/>
              </w:rPr>
              <w:t xml:space="preserve"> som danner et menneske og gør det komplet. </w:t>
            </w:r>
          </w:p>
          <w:p w14:paraId="698109F7" w14:textId="0524FEDE" w:rsidR="00BD7CD8" w:rsidRPr="00165860" w:rsidRDefault="00BD7CD8" w:rsidP="00BD7CD8">
            <w:pPr>
              <w:rPr>
                <w:rFonts w:cs="Arial"/>
              </w:rPr>
            </w:pPr>
            <w:r w:rsidRPr="00165860">
              <w:rPr>
                <w:rFonts w:eastAsia="Times New Roman" w:cs="Arial"/>
              </w:rPr>
              <w:t>Vi øver os i at dele, vente på tur og se andre. Vi øver os i at tage tøj af og på og i at dække bord</w:t>
            </w:r>
            <w:r w:rsidR="00A36F80">
              <w:rPr>
                <w:rFonts w:eastAsia="Times New Roman" w:cs="Arial"/>
              </w:rPr>
              <w:t>,</w:t>
            </w:r>
            <w:r w:rsidRPr="00165860">
              <w:rPr>
                <w:rFonts w:eastAsia="Times New Roman" w:cs="Arial"/>
              </w:rPr>
              <w:t xml:space="preserve"> når vi skal spise. Vi oplever nye ting og sanser.</w:t>
            </w:r>
          </w:p>
          <w:p w14:paraId="16682AE4" w14:textId="00EE534A" w:rsidR="00BD7CD8" w:rsidRPr="00165860" w:rsidRDefault="00BD7CD8" w:rsidP="00BD7CD8">
            <w:pPr>
              <w:rPr>
                <w:rFonts w:eastAsia="Times New Roman" w:cs="Arial"/>
              </w:rPr>
            </w:pPr>
            <w:r w:rsidRPr="00165860">
              <w:rPr>
                <w:rFonts w:eastAsia="Times New Roman" w:cs="Arial"/>
              </w:rPr>
              <w:t>I vuggestuen har vi hver dag aktiviteter i mindre grupper. Der laves forskellige aktiviteter</w:t>
            </w:r>
            <w:r w:rsidR="00A36F80">
              <w:rPr>
                <w:rFonts w:eastAsia="Times New Roman" w:cs="Arial"/>
              </w:rPr>
              <w:t>,</w:t>
            </w:r>
            <w:r w:rsidRPr="00165860">
              <w:rPr>
                <w:rFonts w:eastAsia="Times New Roman" w:cs="Arial"/>
              </w:rPr>
              <w:t xml:space="preserve"> der spænder fra at lege til motorikbane eller andre bevægelseslege eller fx at klippe/tegne/male eller lave sanseoplevelser.</w:t>
            </w:r>
          </w:p>
          <w:p w14:paraId="50155771" w14:textId="77777777" w:rsidR="00BD7CD8" w:rsidRPr="00165860" w:rsidRDefault="00BD7CD8" w:rsidP="00BD7CD8">
            <w:pPr>
              <w:rPr>
                <w:rFonts w:cs="Arial"/>
              </w:rPr>
            </w:pPr>
          </w:p>
          <w:p w14:paraId="08D23D85" w14:textId="77777777" w:rsidR="00956722" w:rsidRPr="00165860" w:rsidRDefault="00956722" w:rsidP="00BD7CD8">
            <w:pPr>
              <w:rPr>
                <w:rFonts w:eastAsia="Times New Roman" w:cs="Arial"/>
              </w:rPr>
            </w:pPr>
          </w:p>
          <w:p w14:paraId="7C8A2D6B" w14:textId="7A26F764" w:rsidR="00956722" w:rsidRPr="00165860" w:rsidRDefault="00956722" w:rsidP="00BD7CD8">
            <w:pPr>
              <w:rPr>
                <w:rFonts w:eastAsia="Times New Roman" w:cs="Arial"/>
              </w:rPr>
            </w:pPr>
            <w:r w:rsidRPr="00165860">
              <w:rPr>
                <w:rFonts w:eastAsia="Times New Roman" w:cs="Arial"/>
              </w:rPr>
              <w:t>Eksempler fra Børnehaven:</w:t>
            </w:r>
          </w:p>
          <w:p w14:paraId="35421E5B" w14:textId="0B4BB0EF" w:rsidR="00BD7CD8" w:rsidRPr="00165860" w:rsidRDefault="00BD7CD8" w:rsidP="00BD7CD8">
            <w:pPr>
              <w:rPr>
                <w:rFonts w:eastAsia="Times New Roman" w:cs="Arial"/>
              </w:rPr>
            </w:pPr>
            <w:r w:rsidRPr="00165860">
              <w:rPr>
                <w:rFonts w:eastAsia="Times New Roman" w:cs="Arial"/>
              </w:rPr>
              <w:t>I børnehaven arbejdes der i aldersopdelte grupper igennem dagen</w:t>
            </w:r>
            <w:r w:rsidR="00A36F80">
              <w:rPr>
                <w:rFonts w:eastAsia="Times New Roman" w:cs="Arial"/>
              </w:rPr>
              <w:t>,</w:t>
            </w:r>
            <w:r w:rsidRPr="00165860">
              <w:rPr>
                <w:rFonts w:eastAsia="Times New Roman" w:cs="Arial"/>
              </w:rPr>
              <w:t xml:space="preserve"> hvor aktiviteter og opgaver tilpasse</w:t>
            </w:r>
            <w:r w:rsidR="00DA1278">
              <w:rPr>
                <w:rFonts w:eastAsia="Times New Roman" w:cs="Arial"/>
              </w:rPr>
              <w:t>s</w:t>
            </w:r>
            <w:r w:rsidRPr="00165860">
              <w:rPr>
                <w:rFonts w:eastAsia="Times New Roman" w:cs="Arial"/>
              </w:rPr>
              <w:t xml:space="preserve"> den enkelte gruppe eller </w:t>
            </w:r>
            <w:r w:rsidR="00DA1278">
              <w:rPr>
                <w:rFonts w:eastAsia="Times New Roman" w:cs="Arial"/>
              </w:rPr>
              <w:t xml:space="preserve">det enkelte </w:t>
            </w:r>
            <w:r w:rsidRPr="00165860">
              <w:rPr>
                <w:rFonts w:eastAsia="Times New Roman" w:cs="Arial"/>
              </w:rPr>
              <w:t>individ.</w:t>
            </w:r>
          </w:p>
          <w:p w14:paraId="4493655F" w14:textId="544BA346" w:rsidR="00BD7CD8" w:rsidRPr="00165860" w:rsidRDefault="00BD7CD8" w:rsidP="00BD7CD8">
            <w:pPr>
              <w:rPr>
                <w:rFonts w:cs="Arial"/>
              </w:rPr>
            </w:pPr>
            <w:r w:rsidRPr="00165860">
              <w:rPr>
                <w:rFonts w:eastAsia="Times New Roman" w:cs="Arial"/>
              </w:rPr>
              <w:t xml:space="preserve">I vores rutiner i løbet af dagen </w:t>
            </w:r>
            <w:r w:rsidR="002744B8">
              <w:rPr>
                <w:rFonts w:eastAsia="Times New Roman" w:cs="Arial"/>
              </w:rPr>
              <w:t>arbejder vi med selvhjulpenhed, og lader børnene deltage</w:t>
            </w:r>
            <w:r w:rsidRPr="00165860">
              <w:rPr>
                <w:rFonts w:eastAsia="Times New Roman" w:cs="Arial"/>
              </w:rPr>
              <w:t xml:space="preserve"> </w:t>
            </w:r>
            <w:r w:rsidR="002744B8">
              <w:rPr>
                <w:rFonts w:eastAsia="Times New Roman" w:cs="Arial"/>
              </w:rPr>
              <w:t>i alle praktiske gøremål, fx.</w:t>
            </w:r>
            <w:r w:rsidRPr="00165860">
              <w:rPr>
                <w:rFonts w:eastAsia="Times New Roman" w:cs="Arial"/>
              </w:rPr>
              <w:t xml:space="preserve"> at finde og tage tøj på, selv at kravle op på stolen og trække den ind til bordet, at pakke madvogn og finde beskæftigelsesmaterialer frem samt at hjælpe hinanden med forskellige opgaver.</w:t>
            </w:r>
          </w:p>
          <w:p w14:paraId="29F70710" w14:textId="77777777" w:rsidR="007400E9" w:rsidRDefault="007400E9" w:rsidP="007400E9">
            <w:pPr>
              <w:pStyle w:val="Tekst3"/>
            </w:pPr>
          </w:p>
          <w:p w14:paraId="05916D9D" w14:textId="2F389D4B" w:rsidR="003434EC" w:rsidRPr="007400E9" w:rsidRDefault="003434EC" w:rsidP="007400E9">
            <w:pPr>
              <w:pStyle w:val="Tekst3"/>
            </w:pPr>
          </w:p>
        </w:tc>
      </w:tr>
      <w:bookmarkEnd w:id="2"/>
    </w:tbl>
    <w:p w14:paraId="65625338" w14:textId="77777777" w:rsidR="00B02D50" w:rsidRDefault="00B02D50" w:rsidP="00DE4B95">
      <w:pPr>
        <w:pStyle w:val="MiniPara"/>
      </w:pPr>
    </w:p>
    <w:p w14:paraId="081F80D6"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676E12D4" w14:textId="77777777" w:rsidTr="005252DB">
        <w:trPr>
          <w:cantSplit/>
        </w:trPr>
        <w:tc>
          <w:tcPr>
            <w:tcW w:w="7087" w:type="dxa"/>
          </w:tcPr>
          <w:p w14:paraId="3B9E3E07" w14:textId="77777777" w:rsidR="00243968" w:rsidRDefault="00243968" w:rsidP="004F7C99">
            <w:pPr>
              <w:pStyle w:val="Overskrift2"/>
            </w:pPr>
            <w:r w:rsidRPr="00243968">
              <w:br w:type="page"/>
              <w:t>Pædagogisk læringsmiljø</w:t>
            </w:r>
          </w:p>
          <w:p w14:paraId="40BE536E" w14:textId="77777777" w:rsidR="00243968" w:rsidRPr="008368C2" w:rsidRDefault="00243968" w:rsidP="00243968">
            <w:pPr>
              <w:pStyle w:val="Tekst2"/>
              <w:rPr>
                <w:color w:val="0070C0"/>
              </w:rPr>
            </w:pPr>
            <w:r w:rsidRPr="008368C2">
              <w:rPr>
                <w:color w:val="0070C0"/>
              </w:rPr>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0938856" w14:textId="77777777" w:rsidR="00243968" w:rsidRPr="00243968" w:rsidRDefault="00243968" w:rsidP="00243968">
            <w:pPr>
              <w:pStyle w:val="Tekst2"/>
            </w:pPr>
            <w:r w:rsidRPr="008368C2">
              <w:rPr>
                <w:color w:val="0070C0"/>
              </w:rPr>
              <w:t>Det pædagogiske læringsmiljø skal tilrettelægges, så det inddrager hensynet til børnenes perspektiv og deltagelse, børnefællesskabet, børnegruppens sammensætning og børnenes forskellige forudsætninger</w:t>
            </w:r>
            <w:r w:rsidRPr="000963AC">
              <w:t>.”</w:t>
            </w:r>
          </w:p>
          <w:p w14:paraId="16E2423B" w14:textId="77777777" w:rsidR="00243968" w:rsidRPr="00B02D50" w:rsidRDefault="00243968" w:rsidP="004F7C99">
            <w:pPr>
              <w:pStyle w:val="Byline"/>
            </w:pPr>
            <w:r w:rsidRPr="00243968">
              <w:t>Den styrkede pædagogiske læreplan, Rammer og indhold, s. 22-23</w:t>
            </w:r>
          </w:p>
        </w:tc>
        <w:tc>
          <w:tcPr>
            <w:tcW w:w="2551" w:type="dxa"/>
          </w:tcPr>
          <w:p w14:paraId="011395FF" w14:textId="77777777" w:rsidR="00243968" w:rsidRDefault="00243968" w:rsidP="004F7C99">
            <w:pPr>
              <w:jc w:val="right"/>
              <w:rPr>
                <w:color w:val="0077B3" w:themeColor="accent1"/>
              </w:rPr>
            </w:pPr>
            <w:r>
              <w:rPr>
                <w:noProof/>
                <w:color w:val="0077B3" w:themeColor="accent1"/>
                <w:lang w:eastAsia="da-DK"/>
              </w:rPr>
              <w:drawing>
                <wp:inline distT="0" distB="0" distL="0" distR="0" wp14:anchorId="3EC3E843" wp14:editId="7CB217C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04D53BE4" w14:textId="77777777" w:rsidR="00F41769" w:rsidRDefault="00F41769" w:rsidP="005252DB">
      <w:pPr>
        <w:pStyle w:val="MiniPara"/>
      </w:pPr>
    </w:p>
    <w:p w14:paraId="036755DA"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72DC653C" w14:textId="77777777" w:rsidTr="006904B0">
        <w:tc>
          <w:tcPr>
            <w:tcW w:w="9638" w:type="dxa"/>
          </w:tcPr>
          <w:p w14:paraId="2E552C44" w14:textId="0A013B70" w:rsidR="00F329CC" w:rsidRDefault="00F329CC" w:rsidP="006904B0">
            <w:pPr>
              <w:pStyle w:val="Tekst5bl"/>
            </w:pPr>
            <w:r w:rsidRPr="00F41769">
              <w:t>Hvordan skaber vi hele dagen et pædagogisk læringsmiljø, der giver alle børn mulighed for at trives, lære, udvikle sig og dannes?</w:t>
            </w:r>
          </w:p>
          <w:p w14:paraId="6C51F1C1" w14:textId="77777777" w:rsidR="0058606B" w:rsidRPr="0058606B" w:rsidRDefault="0058606B" w:rsidP="0058606B">
            <w:pPr>
              <w:pStyle w:val="Tekst3"/>
            </w:pPr>
          </w:p>
          <w:p w14:paraId="4099F01C" w14:textId="73CD515B" w:rsidR="00636EB9" w:rsidRPr="0058606B" w:rsidRDefault="00636EB9" w:rsidP="00636EB9">
            <w:pPr>
              <w:rPr>
                <w:rFonts w:asciiTheme="minorHAnsi" w:hAnsiTheme="minorHAnsi"/>
              </w:rPr>
            </w:pPr>
            <w:r w:rsidRPr="0058606B">
              <w:t>I Børnehuset Freja arbejder vi med foranderlige læringsmiljøer</w:t>
            </w:r>
            <w:r w:rsidR="00A36F80">
              <w:t>,</w:t>
            </w:r>
            <w:r w:rsidRPr="0058606B">
              <w:t xml:space="preserve"> der følger børns spor</w:t>
            </w:r>
            <w:r w:rsidR="00A36F80">
              <w:t>. I</w:t>
            </w:r>
            <w:r w:rsidRPr="0058606B">
              <w:t>ntet er fastlåst</w:t>
            </w:r>
            <w:r w:rsidR="00A36F80">
              <w:t>,</w:t>
            </w:r>
            <w:r w:rsidRPr="0058606B">
              <w:t xml:space="preserve"> da børnegrupper og børneinteresser ændrer sig jævnligt. Vi ser det som en naturlig del af børns lege, at de blander læringsmiljøerne</w:t>
            </w:r>
            <w:r w:rsidR="00A36F80">
              <w:t>,</w:t>
            </w:r>
            <w:r w:rsidRPr="0058606B">
              <w:t xml:space="preserve"> når de leger. </w:t>
            </w:r>
          </w:p>
          <w:p w14:paraId="6C9D27ED" w14:textId="2D7B088C" w:rsidR="00636EB9" w:rsidRPr="0058606B" w:rsidRDefault="00636EB9" w:rsidP="00636EB9">
            <w:r w:rsidRPr="0058606B">
              <w:t>Vi går op i at tilrettelægge læringsmiljøer og pædagogik</w:t>
            </w:r>
            <w:r w:rsidR="00A36F80">
              <w:t>,</w:t>
            </w:r>
            <w:r w:rsidRPr="0058606B">
              <w:t xml:space="preserve"> så </w:t>
            </w:r>
            <w:r w:rsidR="00097CB8">
              <w:t>vi sikre</w:t>
            </w:r>
            <w:r w:rsidR="00DA1278">
              <w:t>r</w:t>
            </w:r>
            <w:r w:rsidR="00097CB8">
              <w:t xml:space="preserve"> barnets mulighed for</w:t>
            </w:r>
            <w:r w:rsidRPr="0058606B">
              <w:t xml:space="preserve"> læring gennem hele dag</w:t>
            </w:r>
            <w:r w:rsidR="00097CB8">
              <w:t>en</w:t>
            </w:r>
            <w:r w:rsidRPr="0058606B">
              <w:t xml:space="preserve"> i børnehuset. </w:t>
            </w:r>
          </w:p>
          <w:p w14:paraId="7D4DB248" w14:textId="77777777" w:rsidR="00636EB9" w:rsidRPr="0058606B" w:rsidRDefault="00636EB9" w:rsidP="00636EB9"/>
          <w:p w14:paraId="6411B36B" w14:textId="74AC9098" w:rsidR="00636EB9" w:rsidRPr="0058606B" w:rsidRDefault="00636EB9" w:rsidP="00636EB9">
            <w:r w:rsidRPr="0058606B">
              <w:t>Vores dage har en rytme</w:t>
            </w:r>
            <w:r w:rsidR="00A36F80">
              <w:t>,</w:t>
            </w:r>
            <w:r w:rsidRPr="0058606B">
              <w:t xml:space="preserve"> der er genkendelig for børnene, om de er i vuggestue eller i børnehave. Vi som personale arbejder med at opbygge gode relationer </w:t>
            </w:r>
            <w:r w:rsidR="00DA1278">
              <w:t>til</w:t>
            </w:r>
            <w:r w:rsidRPr="0058606B">
              <w:t xml:space="preserve"> børnene, gennem deres tid i børnehuset</w:t>
            </w:r>
            <w:r w:rsidR="00DA1278">
              <w:t>,</w:t>
            </w:r>
            <w:r w:rsidRPr="0058606B">
              <w:t xml:space="preserve"> således </w:t>
            </w:r>
            <w:r w:rsidR="00DA1278">
              <w:t xml:space="preserve">at </w:t>
            </w:r>
            <w:r w:rsidRPr="0058606B">
              <w:t>de er trygge ved os og de aktiviteter</w:t>
            </w:r>
            <w:r w:rsidR="00DA1278">
              <w:t>,</w:t>
            </w:r>
            <w:r w:rsidRPr="0058606B">
              <w:t xml:space="preserve"> vi tilbyder dem. </w:t>
            </w:r>
          </w:p>
          <w:p w14:paraId="263BDC4E" w14:textId="77777777" w:rsidR="00636EB9" w:rsidRPr="0058606B" w:rsidRDefault="00636EB9" w:rsidP="00636EB9"/>
          <w:p w14:paraId="161D07AF" w14:textId="0E151A9A" w:rsidR="00636EB9" w:rsidRPr="0058606B" w:rsidRDefault="00636EB9" w:rsidP="00636EB9">
            <w:r w:rsidRPr="0058606B">
              <w:t>I børnehaven arbejder vi med aldersopdelte grupper med faste voksne</w:t>
            </w:r>
            <w:r w:rsidR="00A36F80">
              <w:t>,</w:t>
            </w:r>
            <w:r w:rsidRPr="0058606B">
              <w:t xml:space="preserve"> der følger børnene fra de når børnehavealderen til de forlader børnehuset. </w:t>
            </w:r>
          </w:p>
          <w:p w14:paraId="5B3ED0CC" w14:textId="77AF5ACB" w:rsidR="00636EB9" w:rsidRPr="0058606B" w:rsidRDefault="00636EB9" w:rsidP="00636EB9">
            <w:r w:rsidRPr="0058606B">
              <w:lastRenderedPageBreak/>
              <w:t>I vuggestuen arbejdes der med aldersopdelte grupper</w:t>
            </w:r>
            <w:r w:rsidR="00A36F80">
              <w:t>,</w:t>
            </w:r>
            <w:r w:rsidRPr="0058606B">
              <w:t xml:space="preserve"> hvor børnene skifter gruppe hvert år, men de voksne bliver på den aldersgruppe</w:t>
            </w:r>
            <w:r w:rsidR="00A36F80">
              <w:t>,</w:t>
            </w:r>
            <w:r w:rsidRPr="0058606B">
              <w:t xml:space="preserve"> de har</w:t>
            </w:r>
            <w:r w:rsidR="00A36F80">
              <w:t>. D</w:t>
            </w:r>
            <w:r w:rsidRPr="0058606B">
              <w:t>vs. de samme voksne kører børn ind osv.</w:t>
            </w:r>
          </w:p>
          <w:p w14:paraId="45E2DF0A" w14:textId="6323C0B9" w:rsidR="00636EB9" w:rsidRPr="0058606B" w:rsidRDefault="00636EB9" w:rsidP="00636EB9">
            <w:r w:rsidRPr="0058606B">
              <w:t>Vi har også øje for det gode forældresamarbejde, hvor vi</w:t>
            </w:r>
            <w:r w:rsidR="00FC6539">
              <w:t>,</w:t>
            </w:r>
            <w:r w:rsidRPr="0058606B">
              <w:t xml:space="preserve"> ligesom med børnene</w:t>
            </w:r>
            <w:r w:rsidR="00FC6539">
              <w:t>,</w:t>
            </w:r>
            <w:r w:rsidRPr="0058606B">
              <w:t xml:space="preserve"> opbygger gode relationer til forældrene</w:t>
            </w:r>
            <w:r w:rsidR="00FC6539">
              <w:t>,</w:t>
            </w:r>
            <w:r w:rsidRPr="0058606B">
              <w:t xml:space="preserve"> så vi bedre kan samarbejde om børnenes trivsel, udvikling, læring og dannelse, gennem hele institutionstiden.</w:t>
            </w:r>
          </w:p>
          <w:p w14:paraId="67CFA0B8" w14:textId="77777777" w:rsidR="00636EB9" w:rsidRPr="0058606B" w:rsidRDefault="00636EB9" w:rsidP="00636EB9"/>
          <w:p w14:paraId="2AA1E519" w14:textId="18B02661" w:rsidR="00636EB9" w:rsidRPr="0058606B" w:rsidRDefault="00636EB9" w:rsidP="00636EB9">
            <w:r w:rsidRPr="0058606B">
              <w:t>Vores grupperum samt fællesrum har mange forskellige læringsmiljøer</w:t>
            </w:r>
            <w:r w:rsidR="00FC6539">
              <w:t>,</w:t>
            </w:r>
            <w:r w:rsidRPr="0058606B">
              <w:t xml:space="preserve"> der indbyder til leg og fordybelse, hvor børnene selv går i gang eller hvor vi voksne sætter dem i gang med aktiviteter.</w:t>
            </w:r>
          </w:p>
          <w:p w14:paraId="2B934D57" w14:textId="2723FCB1" w:rsidR="00636EB9" w:rsidRPr="0058606B" w:rsidRDefault="00636EB9" w:rsidP="00636EB9">
            <w:r w:rsidRPr="0058606B">
              <w:t xml:space="preserve"> </w:t>
            </w:r>
          </w:p>
          <w:p w14:paraId="2F84EEF7" w14:textId="61F3A77B" w:rsidR="00636EB9" w:rsidRPr="0058606B" w:rsidRDefault="00636EB9" w:rsidP="00636EB9">
            <w:r w:rsidRPr="0058606B">
              <w:t>Vores legeplads er et sted</w:t>
            </w:r>
            <w:r w:rsidR="00FC6539">
              <w:t>,</w:t>
            </w:r>
            <w:r w:rsidRPr="0058606B">
              <w:t xml:space="preserve"> hvor børnene kan gå på opdagelse og udforske</w:t>
            </w:r>
            <w:r w:rsidR="00FC6539">
              <w:t>,</w:t>
            </w:r>
            <w:r w:rsidRPr="0058606B">
              <w:t xml:space="preserve"> hvad naturen kan byde ind med. Vi som voksne er med til at understøtte børnenes nysgerrighed inde som ude og bruger gerne ipads til at undersøge</w:t>
            </w:r>
            <w:r w:rsidR="00FC6539">
              <w:t>,</w:t>
            </w:r>
            <w:r w:rsidRPr="0058606B">
              <w:t xml:space="preserve"> hvad planter eller dyr er eller hedder sammen med børnene.</w:t>
            </w:r>
          </w:p>
          <w:p w14:paraId="0777A876" w14:textId="77777777" w:rsidR="00636EB9" w:rsidRPr="0058606B" w:rsidRDefault="00636EB9" w:rsidP="00636EB9"/>
          <w:p w14:paraId="19D04902" w14:textId="41B542D9" w:rsidR="00636EB9" w:rsidRPr="0058606B" w:rsidRDefault="00636EB9" w:rsidP="00636EB9">
            <w:r w:rsidRPr="0058606B">
              <w:t>Børnene har mulighed for at deltage i aktiviteter, både vokseninitiere</w:t>
            </w:r>
            <w:r w:rsidR="00DA1278">
              <w:t>de</w:t>
            </w:r>
            <w:r w:rsidRPr="0058606B">
              <w:t xml:space="preserve"> og også selvvalgte, ikke kun om formiddagen</w:t>
            </w:r>
            <w:r w:rsidR="00FC6539">
              <w:t>,</w:t>
            </w:r>
            <w:r w:rsidRPr="0058606B">
              <w:t xml:space="preserve"> men gennem hele dagen. </w:t>
            </w:r>
          </w:p>
          <w:p w14:paraId="02ABD0D7" w14:textId="77777777" w:rsidR="00636EB9" w:rsidRPr="0058606B" w:rsidRDefault="00636EB9" w:rsidP="00636EB9"/>
          <w:p w14:paraId="668D8BF2" w14:textId="4BE3AC14" w:rsidR="00636EB9" w:rsidRPr="0058606B" w:rsidRDefault="00636EB9" w:rsidP="00636EB9">
            <w:r w:rsidRPr="0058606B">
              <w:t xml:space="preserve">Vi vægter selvhjulpenhed ved at inddrage børnene i dagligdagens rutiner. Børnene er med til at dække bord, rydde op og bære </w:t>
            </w:r>
            <w:r w:rsidR="00BC32B4" w:rsidRPr="0058606B">
              <w:t>egen tallerken hen på rullebordet. Jo ældre de bliver</w:t>
            </w:r>
            <w:r w:rsidR="00FC6539">
              <w:t>,</w:t>
            </w:r>
            <w:r w:rsidR="00BC32B4" w:rsidRPr="0058606B">
              <w:t xml:space="preserve"> øges kravene</w:t>
            </w:r>
            <w:r w:rsidR="00FC6539">
              <w:t>,</w:t>
            </w:r>
            <w:r w:rsidR="00BC32B4" w:rsidRPr="0058606B">
              <w:t xml:space="preserve"> og de ældste børnehavebørn er f.eks. </w:t>
            </w:r>
            <w:r w:rsidRPr="0058606B">
              <w:t>med til at dække rullevogn til frokost.</w:t>
            </w:r>
            <w:r w:rsidR="00BC32B4" w:rsidRPr="0058606B">
              <w:t xml:space="preserve"> Her skal de tælle service, så der er nok til alle</w:t>
            </w:r>
            <w:r w:rsidR="00040AAE">
              <w:t xml:space="preserve"> og hjælpe med at feje efter frokosten</w:t>
            </w:r>
            <w:r w:rsidR="00BC32B4" w:rsidRPr="0058606B">
              <w:t>.</w:t>
            </w:r>
          </w:p>
          <w:p w14:paraId="2B4D1C13" w14:textId="77777777" w:rsidR="00BC32B4" w:rsidRPr="0058606B" w:rsidRDefault="00BC32B4" w:rsidP="00636EB9"/>
          <w:p w14:paraId="6DE74E0C" w14:textId="79FEDAD4" w:rsidR="00F329CC" w:rsidRDefault="00636EB9" w:rsidP="00BC32B4">
            <w:pPr>
              <w:pStyle w:val="Tekst3"/>
            </w:pPr>
            <w:r w:rsidRPr="0058606B">
              <w:t>Personalegruppen består af pædagoger og medhjælpere</w:t>
            </w:r>
            <w:r w:rsidR="00FC6539">
              <w:t>,</w:t>
            </w:r>
            <w:r w:rsidRPr="0058606B">
              <w:t xml:space="preserve"> der alle har været i huset i en del år, og </w:t>
            </w:r>
            <w:r w:rsidR="00BC32B4" w:rsidRPr="0058606B">
              <w:t>vi</w:t>
            </w:r>
            <w:r w:rsidRPr="0058606B">
              <w:t xml:space="preserve"> har for øje at give børnene en hverdag</w:t>
            </w:r>
            <w:r w:rsidR="00FC6539">
              <w:t>,</w:t>
            </w:r>
            <w:r w:rsidRPr="0058606B">
              <w:t xml:space="preserve"> der sikrer læring, udvikling, trivsel og dannelse.</w:t>
            </w:r>
          </w:p>
          <w:p w14:paraId="03531381" w14:textId="77777777" w:rsidR="003434EC" w:rsidRDefault="003434EC" w:rsidP="00BC32B4">
            <w:pPr>
              <w:pStyle w:val="Tekst3"/>
            </w:pPr>
          </w:p>
          <w:p w14:paraId="148FFCA8" w14:textId="48C3319C" w:rsidR="003434EC" w:rsidRPr="007400E9" w:rsidRDefault="003434EC" w:rsidP="00BC32B4">
            <w:pPr>
              <w:pStyle w:val="Tekst3"/>
            </w:pPr>
          </w:p>
        </w:tc>
      </w:tr>
    </w:tbl>
    <w:p w14:paraId="0C24B572" w14:textId="77777777" w:rsidR="00127978" w:rsidRDefault="00127978" w:rsidP="00DE4B95">
      <w:pPr>
        <w:pStyle w:val="MiniPara"/>
      </w:pPr>
    </w:p>
    <w:p w14:paraId="7751999F"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35F70670" w14:textId="77777777" w:rsidTr="001D4135">
        <w:trPr>
          <w:cantSplit/>
          <w:trHeight w:hRule="exact" w:val="2835"/>
        </w:trPr>
        <w:tc>
          <w:tcPr>
            <w:tcW w:w="7087" w:type="dxa"/>
          </w:tcPr>
          <w:p w14:paraId="107F6658" w14:textId="77777777" w:rsidR="00127978" w:rsidRDefault="00127978" w:rsidP="004F7C99">
            <w:pPr>
              <w:pStyle w:val="Overskrift2"/>
            </w:pPr>
            <w:r w:rsidRPr="00127978">
              <w:t>Samarbejde med forældre om børns læring</w:t>
            </w:r>
          </w:p>
          <w:p w14:paraId="028601EF" w14:textId="77777777" w:rsidR="00127978" w:rsidRPr="008368C2" w:rsidRDefault="00127978" w:rsidP="00127978">
            <w:pPr>
              <w:pStyle w:val="Tekst2"/>
              <w:rPr>
                <w:color w:val="0070C0"/>
              </w:rPr>
            </w:pPr>
            <w:r w:rsidRPr="008368C2">
              <w:rPr>
                <w:color w:val="0070C0"/>
              </w:rPr>
              <w:t>”Det skal fremgå af den pædagogiske læreplan, hvordan dagtilbuddet samarbejder med forældrene om børns læring.”</w:t>
            </w:r>
          </w:p>
          <w:p w14:paraId="6A04D7A2"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56D14954" w14:textId="77777777" w:rsidR="00127978" w:rsidRDefault="00127978" w:rsidP="004F7C99">
            <w:pPr>
              <w:jc w:val="right"/>
              <w:rPr>
                <w:color w:val="0077B3" w:themeColor="accent1"/>
              </w:rPr>
            </w:pPr>
            <w:r>
              <w:rPr>
                <w:noProof/>
                <w:color w:val="0077B3" w:themeColor="accent1"/>
                <w:lang w:eastAsia="da-DK"/>
              </w:rPr>
              <w:drawing>
                <wp:inline distT="0" distB="0" distL="0" distR="0" wp14:anchorId="5747EC90" wp14:editId="7D4B2919">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8"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BED83E" w14:textId="77777777" w:rsidR="00127978" w:rsidRDefault="00127978" w:rsidP="005252DB">
      <w:pPr>
        <w:pStyle w:val="MiniPara"/>
      </w:pPr>
    </w:p>
    <w:p w14:paraId="147AAF66"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091984EC" w14:textId="77777777" w:rsidTr="004F7C99">
        <w:tc>
          <w:tcPr>
            <w:tcW w:w="9638" w:type="dxa"/>
          </w:tcPr>
          <w:p w14:paraId="41A78C9C" w14:textId="77777777" w:rsidR="00127978" w:rsidRDefault="009044C5" w:rsidP="009044C5">
            <w:pPr>
              <w:pStyle w:val="Tekst5bl"/>
            </w:pPr>
            <w:r w:rsidRPr="009044C5">
              <w:t>Hvordan samarbejder vi med forældrene om barnets og børnegruppens trivsel og læring?</w:t>
            </w:r>
          </w:p>
          <w:p w14:paraId="77FD1779" w14:textId="77777777" w:rsidR="00EF21CC" w:rsidRDefault="00EF21CC" w:rsidP="00EF21CC">
            <w:pPr>
              <w:rPr>
                <w:sz w:val="22"/>
                <w:szCs w:val="22"/>
              </w:rPr>
            </w:pPr>
          </w:p>
          <w:p w14:paraId="3DF16CC5" w14:textId="6A88409A" w:rsidR="00EF21CC" w:rsidRPr="0058606B" w:rsidRDefault="00937915" w:rsidP="00EF21CC">
            <w:r>
              <w:t>F</w:t>
            </w:r>
            <w:r w:rsidR="00EF21CC" w:rsidRPr="0058606B">
              <w:t>orældre er for os ligeværdige samarbejdspartnere i det pædagogiske arbejde omkring børns trivsel, læring, udvikling og dannelse. Vi invitere</w:t>
            </w:r>
            <w:r w:rsidR="00DA1278">
              <w:t>r</w:t>
            </w:r>
            <w:r w:rsidR="00EF21CC" w:rsidRPr="0058606B">
              <w:t xml:space="preserve"> gerne til dialog, inddrager forældre og lytter til deres holdninger, for at kvalificere beslutninger bedst muligt.</w:t>
            </w:r>
          </w:p>
          <w:p w14:paraId="34113ED6" w14:textId="77777777" w:rsidR="0039264B" w:rsidRPr="0058606B" w:rsidRDefault="0039264B" w:rsidP="00EF21CC"/>
          <w:p w14:paraId="71E69B07" w14:textId="77777777" w:rsidR="00EF21CC" w:rsidRPr="0058606B" w:rsidRDefault="00EF21CC" w:rsidP="00EF21CC"/>
          <w:p w14:paraId="36D6571A" w14:textId="093250C6" w:rsidR="00EF21CC" w:rsidRPr="0058606B" w:rsidRDefault="00EF21CC" w:rsidP="00EF21CC">
            <w:pPr>
              <w:spacing w:after="160" w:line="259" w:lineRule="auto"/>
            </w:pPr>
            <w:r w:rsidRPr="0058606B">
              <w:t>I mødet med nye forældre lægges kimen til et godt samarbejde. Her er vi nysgerrige på barnets behov samt på forældrenes forventninger til samarbejdet. Den daglige kontakt i afleverings- og hentesituationer understøtter og udbygger det gode samarbejde og skaber tryghed for børn og forældre.</w:t>
            </w:r>
          </w:p>
          <w:p w14:paraId="57D84827" w14:textId="638E2497" w:rsidR="00EF21CC" w:rsidRPr="0058606B" w:rsidRDefault="00EF21CC" w:rsidP="00EF21CC">
            <w:pPr>
              <w:spacing w:after="160" w:line="259" w:lineRule="auto"/>
            </w:pPr>
            <w:r w:rsidRPr="0058606B">
              <w:t>Gennem året har vi arrangementer, hvor forældre kan komme og få et indblik i barnets hverdag. Vi har:</w:t>
            </w:r>
          </w:p>
          <w:p w14:paraId="522DC132" w14:textId="77777777" w:rsidR="00EF21CC" w:rsidRPr="0058606B" w:rsidRDefault="00EF21CC" w:rsidP="00EF21CC">
            <w:pPr>
              <w:pStyle w:val="Tekst3"/>
              <w:numPr>
                <w:ilvl w:val="0"/>
                <w:numId w:val="32"/>
              </w:numPr>
            </w:pPr>
            <w:r w:rsidRPr="0058606B">
              <w:lastRenderedPageBreak/>
              <w:t>Kaffeeftermiddage 4-5 gange årligt, hvor forældre kan hygge med børnene og snakke lidt med de andre forældre. Nogle gange har vi fælleslege på programmet andre gange aktiviteter.</w:t>
            </w:r>
          </w:p>
          <w:p w14:paraId="6F5FACDE" w14:textId="77777777" w:rsidR="00EF21CC" w:rsidRPr="0058606B" w:rsidRDefault="00EF21CC" w:rsidP="00EF21CC">
            <w:pPr>
              <w:pStyle w:val="Tekst3"/>
              <w:numPr>
                <w:ilvl w:val="0"/>
                <w:numId w:val="32"/>
              </w:numPr>
            </w:pPr>
            <w:r w:rsidRPr="0058606B">
              <w:t>Påskemorgenbord – her kan børn, søskende og forældre komme og spise morgenmad fra kl 7.</w:t>
            </w:r>
          </w:p>
          <w:p w14:paraId="7EDF492F" w14:textId="77777777" w:rsidR="00EF21CC" w:rsidRPr="0058606B" w:rsidRDefault="00EF21CC" w:rsidP="00EF21CC">
            <w:pPr>
              <w:pStyle w:val="Tekst3"/>
              <w:numPr>
                <w:ilvl w:val="0"/>
                <w:numId w:val="32"/>
              </w:numPr>
            </w:pPr>
            <w:r w:rsidRPr="0058606B">
              <w:t>Arbejdslørdag – her kan børn og forældre komme tre timer en lørdag formiddag og lave praktiske opgaver sammen med personalet.</w:t>
            </w:r>
          </w:p>
          <w:p w14:paraId="4C123D38" w14:textId="2FD997D0" w:rsidR="00EF21CC" w:rsidRDefault="008A5685" w:rsidP="00EF21CC">
            <w:pPr>
              <w:pStyle w:val="Tekst3"/>
              <w:numPr>
                <w:ilvl w:val="0"/>
                <w:numId w:val="32"/>
              </w:numPr>
            </w:pPr>
            <w:r w:rsidRPr="0058606B">
              <w:t>Sommerfest – hvor alle børn, søskende og forældre er inviteret med madkurv til fire timers hygge med hinanden.</w:t>
            </w:r>
          </w:p>
          <w:p w14:paraId="49A1E08D" w14:textId="2064D60C" w:rsidR="00097CB8" w:rsidRDefault="00097CB8" w:rsidP="00EF21CC">
            <w:pPr>
              <w:pStyle w:val="Tekst3"/>
              <w:numPr>
                <w:ilvl w:val="0"/>
                <w:numId w:val="32"/>
              </w:numPr>
            </w:pPr>
            <w:r>
              <w:t>Fællesspisning</w:t>
            </w:r>
          </w:p>
          <w:p w14:paraId="39C2ACDA" w14:textId="375EC9E7" w:rsidR="0058606B" w:rsidRPr="0058606B" w:rsidRDefault="0058606B" w:rsidP="00EF21CC">
            <w:pPr>
              <w:pStyle w:val="Tekst3"/>
              <w:numPr>
                <w:ilvl w:val="0"/>
                <w:numId w:val="32"/>
              </w:numPr>
            </w:pPr>
            <w:r>
              <w:t>Forældremøde i oktober måned, hvor barnets læring vil være omdrejningspunkt</w:t>
            </w:r>
          </w:p>
          <w:p w14:paraId="3191A6EA" w14:textId="321B7726" w:rsidR="008A5685" w:rsidRDefault="008A5685" w:rsidP="00EF21CC">
            <w:pPr>
              <w:pStyle w:val="Tekst3"/>
              <w:numPr>
                <w:ilvl w:val="0"/>
                <w:numId w:val="32"/>
              </w:numPr>
            </w:pPr>
            <w:r w:rsidRPr="0058606B">
              <w:t>Julefest – med luciaoptog, klippe klister, gløgg og æbleskiver</w:t>
            </w:r>
          </w:p>
          <w:p w14:paraId="62B6C73E" w14:textId="77777777" w:rsidR="006A4761" w:rsidRPr="0058606B" w:rsidRDefault="006A4761" w:rsidP="006A4761">
            <w:pPr>
              <w:pStyle w:val="Tekst3"/>
              <w:ind w:left="720"/>
            </w:pPr>
          </w:p>
          <w:p w14:paraId="2517BFF9" w14:textId="00E8D8E6" w:rsidR="008A5685" w:rsidRPr="0058606B" w:rsidRDefault="008A5685" w:rsidP="008A5685">
            <w:pPr>
              <w:spacing w:after="160" w:line="259" w:lineRule="auto"/>
            </w:pPr>
            <w:r w:rsidRPr="0058606B">
              <w:t>Vi dokumentere</w:t>
            </w:r>
            <w:r w:rsidR="001F2031">
              <w:t>r</w:t>
            </w:r>
            <w:r w:rsidRPr="0058606B">
              <w:t xml:space="preserve"> hverdagens aktiviteter på </w:t>
            </w:r>
            <w:r w:rsidR="00D70FF0">
              <w:t>F</w:t>
            </w:r>
            <w:r w:rsidRPr="0058606B">
              <w:t xml:space="preserve">amly, hvor pædagogerne </w:t>
            </w:r>
            <w:r w:rsidR="006E4799">
              <w:t xml:space="preserve">også </w:t>
            </w:r>
            <w:r w:rsidRPr="0058606B">
              <w:t>beskriver</w:t>
            </w:r>
            <w:r w:rsidR="006E4799">
              <w:t xml:space="preserve"> l</w:t>
            </w:r>
            <w:r w:rsidRPr="0058606B">
              <w:t>æringsmål samt hvordan forældre kan støtte op hjemme. Vi går i dialog med de enkelte forældre omkring barnets zone for nærmeste udvikling – hvad skal barnet øve, hvad gør vi i dagtilbuddet</w:t>
            </w:r>
            <w:r w:rsidR="00FC6539">
              <w:t>,</w:t>
            </w:r>
            <w:r w:rsidRPr="0058606B">
              <w:t xml:space="preserve"> og hvad kan forældre støtte op om hjemme.</w:t>
            </w:r>
          </w:p>
          <w:p w14:paraId="1B2C72ED" w14:textId="76168947" w:rsidR="008A5685" w:rsidRPr="0058606B" w:rsidRDefault="008A5685" w:rsidP="008A5685">
            <w:pPr>
              <w:spacing w:after="160" w:line="259" w:lineRule="auto"/>
            </w:pPr>
            <w:r w:rsidRPr="0058606B">
              <w:t>Derudover afholder vi årlige trivselssamtaler med forældre med afsæt i et dialogredskab. Her svare</w:t>
            </w:r>
            <w:r w:rsidR="001F2031">
              <w:t>r</w:t>
            </w:r>
            <w:r w:rsidRPr="0058606B">
              <w:t xml:space="preserve"> forældre og pædagogen på de samme spørgsmål og svarene bliver afbilledet i et diagram. Efterfølgende tager vi en samtale med udgangspunkt i det spin</w:t>
            </w:r>
            <w:r w:rsidR="00165860">
              <w:t>d</w:t>
            </w:r>
            <w:r w:rsidR="001F2031">
              <w:t>,</w:t>
            </w:r>
            <w:r w:rsidRPr="0058606B">
              <w:t xml:space="preserve"> diagrammet viser. Her bliver barnet</w:t>
            </w:r>
            <w:r w:rsidR="001F2031">
              <w:t>s</w:t>
            </w:r>
            <w:r w:rsidRPr="0058606B">
              <w:t xml:space="preserve"> kompetencer tydelige samt de udviklingspotentialer</w:t>
            </w:r>
            <w:r w:rsidR="00FC6539">
              <w:t>,</w:t>
            </w:r>
            <w:r w:rsidRPr="0058606B">
              <w:t xml:space="preserve"> der måtte være. Under en sådan samtale vil vi også være nysgerrige på områder, hvor vi ser forskelligt på barnets færdigheder. </w:t>
            </w:r>
          </w:p>
          <w:p w14:paraId="13419BCF" w14:textId="34BF5AE2" w:rsidR="008A5685" w:rsidRPr="0058606B" w:rsidRDefault="008A5685" w:rsidP="008A5685">
            <w:pPr>
              <w:spacing w:after="160" w:line="259" w:lineRule="auto"/>
            </w:pPr>
            <w:r w:rsidRPr="0058606B">
              <w:t xml:space="preserve">En sådan samtale er en ligeværdig dialog omkring barnet. Forældrene bidrager med stor viden omkring barnet, som er med til at justere indsatsen i dagtilbuddet. </w:t>
            </w:r>
          </w:p>
          <w:p w14:paraId="57030008" w14:textId="77777777" w:rsidR="008A5685" w:rsidRPr="0058606B" w:rsidRDefault="008A5685" w:rsidP="008A5685">
            <w:pPr>
              <w:spacing w:after="160" w:line="259" w:lineRule="auto"/>
            </w:pPr>
            <w:r w:rsidRPr="0058606B">
              <w:t>Ud over den årlige samtale, vil vi altid være i dialog med forældrene, hvis en af os omsorgspersoner får en bekymring omkring barnet.</w:t>
            </w:r>
          </w:p>
          <w:p w14:paraId="292516B6" w14:textId="0BFEEDEA" w:rsidR="008A5685" w:rsidRPr="0058606B" w:rsidRDefault="008A5685" w:rsidP="008A5685">
            <w:pPr>
              <w:spacing w:after="160" w:line="259" w:lineRule="auto"/>
            </w:pPr>
            <w:r w:rsidRPr="0058606B">
              <w:t>Vi afholder fyraftensmøder efter behov. Det gør vi f. eks. ved nye tiltag – det kan være</w:t>
            </w:r>
            <w:r w:rsidR="00FC6539">
              <w:t>,</w:t>
            </w:r>
            <w:r w:rsidRPr="0058606B">
              <w:t xml:space="preserve"> hvis vi har fået en ny styringsteknologi, eller hvis der er lavet nye tiltag omkring arbejdet med eks.</w:t>
            </w:r>
            <w:r w:rsidR="006E4177" w:rsidRPr="0058606B">
              <w:t xml:space="preserve"> </w:t>
            </w:r>
            <w:r w:rsidRPr="0058606B">
              <w:t xml:space="preserve">den sproglige </w:t>
            </w:r>
            <w:r w:rsidR="006E4177" w:rsidRPr="0058606B">
              <w:t>indsats</w:t>
            </w:r>
            <w:r w:rsidR="00FC6539">
              <w:t>,</w:t>
            </w:r>
            <w:r w:rsidRPr="0058606B">
              <w:t xml:space="preserve"> eller hvis vi har brug for at forældre kvalificerer os til at træffe nye beslutninger.</w:t>
            </w:r>
          </w:p>
          <w:p w14:paraId="4FD6DA39" w14:textId="29BB625C" w:rsidR="00B5578D" w:rsidRPr="0058606B" w:rsidRDefault="008A5685" w:rsidP="008A5685">
            <w:pPr>
              <w:spacing w:after="160" w:line="259" w:lineRule="auto"/>
            </w:pPr>
            <w:r w:rsidRPr="0058606B">
              <w:t>Vi afholder et årligt forældremøde, hvor vi sammen med forældrekontaktudvalget laver en dagsorden. Typisk snakker vi om</w:t>
            </w:r>
            <w:r w:rsidR="00FC6539">
              <w:t>,</w:t>
            </w:r>
            <w:r w:rsidRPr="0058606B">
              <w:t xml:space="preserve"> hvad der rør sig lige nu, kommende projekter samt hvordan vi arbejder med børns trivsel, udvikling, læring og dannelse. Der er også altid tid til dialog forældre imellem ud fra et pædagogisk oplæg</w:t>
            </w:r>
          </w:p>
          <w:p w14:paraId="41EE5E4C" w14:textId="77777777" w:rsidR="008A5685" w:rsidRPr="0058606B" w:rsidRDefault="008A5685" w:rsidP="008A5685">
            <w:pPr>
              <w:spacing w:after="160" w:line="259" w:lineRule="auto"/>
              <w:rPr>
                <w:rFonts w:asciiTheme="minorHAnsi" w:hAnsiTheme="minorHAnsi" w:cstheme="minorBidi"/>
              </w:rPr>
            </w:pPr>
          </w:p>
          <w:p w14:paraId="70A473B5" w14:textId="2C605067" w:rsidR="008A5685" w:rsidRPr="0058606B" w:rsidRDefault="008A5685" w:rsidP="008A5685">
            <w:r w:rsidRPr="0058606B">
              <w:t>Vi har spurgt forældrene i forældrekontaktudvalget omkring vores samarbejde om børns trivsel og læring og her er hvad de svarede:</w:t>
            </w:r>
          </w:p>
          <w:p w14:paraId="6FF7C862" w14:textId="77777777" w:rsidR="008A5685" w:rsidRPr="0058606B" w:rsidRDefault="008A5685" w:rsidP="008A5685"/>
          <w:p w14:paraId="0FCF4B85" w14:textId="77777777" w:rsidR="008A5685" w:rsidRPr="0058606B" w:rsidRDefault="008A5685" w:rsidP="008A5685"/>
          <w:p w14:paraId="1E90E0CB" w14:textId="5D8A12C0" w:rsidR="008A5685" w:rsidRPr="0058606B" w:rsidRDefault="008A5685" w:rsidP="008A5685">
            <w:pPr>
              <w:pStyle w:val="Listeafsnit"/>
              <w:numPr>
                <w:ilvl w:val="0"/>
                <w:numId w:val="33"/>
              </w:numPr>
              <w:spacing w:after="0"/>
              <w:contextualSpacing/>
              <w:rPr>
                <w:color w:val="000000"/>
              </w:rPr>
            </w:pPr>
            <w:r w:rsidRPr="0058606B">
              <w:rPr>
                <w:color w:val="000000"/>
              </w:rPr>
              <w:t>Den primære dialog vedrørende barnets udvikling sker igennem dialogredskabet</w:t>
            </w:r>
            <w:r w:rsidR="00FC6539">
              <w:rPr>
                <w:color w:val="000000"/>
              </w:rPr>
              <w:t>,</w:t>
            </w:r>
            <w:r w:rsidRPr="0058606B">
              <w:rPr>
                <w:color w:val="000000"/>
              </w:rPr>
              <w:t xml:space="preserve"> hvor der tales ud fra et struktureret fælles udgangspunkt. Her kan der komme fokus på udviklingsområder og lægges håndgribelige planer. </w:t>
            </w:r>
          </w:p>
          <w:p w14:paraId="370C9D6B" w14:textId="77777777" w:rsidR="008A5685" w:rsidRPr="0058606B" w:rsidRDefault="008A5685" w:rsidP="008A5685">
            <w:pPr>
              <w:rPr>
                <w:color w:val="000000"/>
              </w:rPr>
            </w:pPr>
          </w:p>
          <w:p w14:paraId="79FFEB42" w14:textId="7766F3EE" w:rsidR="008A5685" w:rsidRPr="0058606B" w:rsidRDefault="008A5685" w:rsidP="008A5685">
            <w:pPr>
              <w:pStyle w:val="Listeafsnit"/>
              <w:numPr>
                <w:ilvl w:val="0"/>
                <w:numId w:val="33"/>
              </w:numPr>
              <w:spacing w:after="0"/>
              <w:contextualSpacing/>
              <w:rPr>
                <w:color w:val="000000"/>
              </w:rPr>
            </w:pPr>
            <w:r w:rsidRPr="0058606B">
              <w:rPr>
                <w:color w:val="000000"/>
              </w:rPr>
              <w:t>Den daglige dokumentation og beskrivelser af relevante emner via Famly styrker også samarbejdet</w:t>
            </w:r>
            <w:r w:rsidR="00FC6539">
              <w:rPr>
                <w:color w:val="000000"/>
              </w:rPr>
              <w:t>,</w:t>
            </w:r>
            <w:r w:rsidRPr="0058606B">
              <w:rPr>
                <w:color w:val="000000"/>
              </w:rPr>
              <w:t xml:space="preserve"> så der kan overføres temaer til fortsat læring i hjemmet.</w:t>
            </w:r>
          </w:p>
          <w:p w14:paraId="69F13790" w14:textId="77777777" w:rsidR="008A5685" w:rsidRPr="0058606B" w:rsidRDefault="008A5685" w:rsidP="008A5685">
            <w:pPr>
              <w:rPr>
                <w:color w:val="000000"/>
              </w:rPr>
            </w:pPr>
            <w:r w:rsidRPr="0058606B">
              <w:rPr>
                <w:color w:val="000000"/>
              </w:rPr>
              <w:t xml:space="preserve"> </w:t>
            </w:r>
          </w:p>
          <w:p w14:paraId="65ED816D" w14:textId="02F18C83" w:rsidR="008A5685" w:rsidRDefault="008A5685" w:rsidP="008A5685">
            <w:pPr>
              <w:pStyle w:val="Listeafsnit"/>
              <w:numPr>
                <w:ilvl w:val="0"/>
                <w:numId w:val="33"/>
              </w:numPr>
              <w:spacing w:after="0"/>
              <w:contextualSpacing/>
              <w:rPr>
                <w:color w:val="000000"/>
              </w:rPr>
            </w:pPr>
            <w:r w:rsidRPr="0058606B">
              <w:rPr>
                <w:color w:val="000000"/>
              </w:rPr>
              <w:lastRenderedPageBreak/>
              <w:t xml:space="preserve">Samarbejdet ses også i forbindelse med forældremøder, hvor der fortælles om det pædagogiske arbejde i det kommende år. </w:t>
            </w:r>
          </w:p>
          <w:p w14:paraId="4F28EE00" w14:textId="77777777" w:rsidR="006A4761" w:rsidRPr="006A4761" w:rsidRDefault="006A4761" w:rsidP="006A4761">
            <w:pPr>
              <w:pStyle w:val="Listeafsnit"/>
              <w:numPr>
                <w:ilvl w:val="0"/>
                <w:numId w:val="0"/>
              </w:numPr>
              <w:ind w:left="284"/>
              <w:rPr>
                <w:color w:val="000000"/>
              </w:rPr>
            </w:pPr>
          </w:p>
          <w:p w14:paraId="5788A6CC" w14:textId="003CA02C" w:rsidR="006A4761" w:rsidRDefault="006A4761" w:rsidP="006A4761">
            <w:pPr>
              <w:pStyle w:val="Listeafsnit"/>
              <w:numPr>
                <w:ilvl w:val="0"/>
                <w:numId w:val="33"/>
              </w:numPr>
              <w:spacing w:after="0"/>
              <w:contextualSpacing/>
              <w:rPr>
                <w:color w:val="000000"/>
              </w:rPr>
            </w:pPr>
            <w:r w:rsidRPr="0058606B">
              <w:rPr>
                <w:color w:val="000000"/>
              </w:rPr>
              <w:t>Den løbende dialog gør</w:t>
            </w:r>
            <w:r w:rsidR="00FC6539">
              <w:rPr>
                <w:color w:val="000000"/>
              </w:rPr>
              <w:t>,</w:t>
            </w:r>
            <w:r w:rsidRPr="0058606B">
              <w:rPr>
                <w:color w:val="000000"/>
              </w:rPr>
              <w:t xml:space="preserve"> at der sjældent er behov for at henvende sig for møder uden for de faste tilbud.</w:t>
            </w:r>
          </w:p>
          <w:p w14:paraId="748F17D9" w14:textId="77777777" w:rsidR="00E805F0" w:rsidRPr="00E805F0" w:rsidRDefault="00E805F0" w:rsidP="00FC6539">
            <w:pPr>
              <w:pStyle w:val="Listeafsnit"/>
              <w:numPr>
                <w:ilvl w:val="0"/>
                <w:numId w:val="0"/>
              </w:numPr>
              <w:ind w:left="284"/>
              <w:rPr>
                <w:color w:val="000000"/>
              </w:rPr>
            </w:pPr>
          </w:p>
          <w:p w14:paraId="79B1430E" w14:textId="283A4F74" w:rsidR="008A5685" w:rsidRPr="006A4761" w:rsidRDefault="008A5685" w:rsidP="00097CB8">
            <w:pPr>
              <w:pStyle w:val="Listeafsnit"/>
              <w:numPr>
                <w:ilvl w:val="0"/>
                <w:numId w:val="33"/>
              </w:numPr>
              <w:spacing w:after="0"/>
              <w:contextualSpacing/>
              <w:rPr>
                <w:color w:val="000000"/>
              </w:rPr>
            </w:pPr>
            <w:r w:rsidRPr="006A4761">
              <w:rPr>
                <w:color w:val="000000"/>
              </w:rPr>
              <w:t>Endelig bliver hente/bringe situationerne brugt godt til at få lavet en daglig afstemning om</w:t>
            </w:r>
            <w:r w:rsidR="006E4799">
              <w:rPr>
                <w:color w:val="000000"/>
              </w:rPr>
              <w:t>k</w:t>
            </w:r>
            <w:r w:rsidRPr="006A4761">
              <w:rPr>
                <w:color w:val="000000"/>
              </w:rPr>
              <w:t>ring eventuelle emner</w:t>
            </w:r>
            <w:r w:rsidR="00FC6539">
              <w:rPr>
                <w:color w:val="000000"/>
              </w:rPr>
              <w:t>,</w:t>
            </w:r>
            <w:r w:rsidRPr="006A4761">
              <w:rPr>
                <w:color w:val="000000"/>
              </w:rPr>
              <w:t xml:space="preserve"> der rører sig. Her er der også mulighed for at hjemmet giver en kort information</w:t>
            </w:r>
            <w:r w:rsidR="00FC6539">
              <w:rPr>
                <w:color w:val="000000"/>
              </w:rPr>
              <w:t>,</w:t>
            </w:r>
            <w:r w:rsidRPr="006A4761">
              <w:rPr>
                <w:color w:val="000000"/>
              </w:rPr>
              <w:t xml:space="preserve"> hvis der er noget der rører sig i barnets liv uden for institutionen.</w:t>
            </w:r>
          </w:p>
          <w:p w14:paraId="41B8B152" w14:textId="77777777" w:rsidR="00DE0064" w:rsidRDefault="00DE0064" w:rsidP="008A5685">
            <w:pPr>
              <w:pStyle w:val="Tekst3"/>
            </w:pPr>
          </w:p>
          <w:p w14:paraId="53CA0B1F" w14:textId="1B0FA1A3" w:rsidR="003434EC" w:rsidRPr="009044C5" w:rsidRDefault="003434EC" w:rsidP="008A5685">
            <w:pPr>
              <w:pStyle w:val="Tekst3"/>
            </w:pPr>
          </w:p>
        </w:tc>
      </w:tr>
    </w:tbl>
    <w:p w14:paraId="330D115A" w14:textId="77777777" w:rsidR="00127978" w:rsidRPr="000D618C" w:rsidRDefault="00127978" w:rsidP="005252DB">
      <w:pPr>
        <w:pStyle w:val="MiniPara"/>
      </w:pPr>
    </w:p>
    <w:p w14:paraId="175F6557"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5C86E369" w14:textId="77777777" w:rsidTr="007801A8">
        <w:trPr>
          <w:cantSplit/>
        </w:trPr>
        <w:tc>
          <w:tcPr>
            <w:tcW w:w="7087" w:type="dxa"/>
          </w:tcPr>
          <w:p w14:paraId="41BF848F" w14:textId="7A00B68B" w:rsidR="005252DB" w:rsidRDefault="005252DB" w:rsidP="004F7C99">
            <w:pPr>
              <w:pStyle w:val="Overskrift2"/>
            </w:pPr>
            <w:r w:rsidRPr="005252DB">
              <w:t>Børn i udsatte positioner</w:t>
            </w:r>
          </w:p>
          <w:p w14:paraId="0867E19E" w14:textId="77777777" w:rsidR="008A5685" w:rsidRPr="008A5685" w:rsidRDefault="008A5685" w:rsidP="008A5685"/>
          <w:p w14:paraId="6B4D4680" w14:textId="77777777" w:rsidR="005252DB" w:rsidRPr="008368C2" w:rsidRDefault="005252DB" w:rsidP="00690550">
            <w:pPr>
              <w:pStyle w:val="Tekst2"/>
              <w:rPr>
                <w:noProof/>
                <w:color w:val="0070C0"/>
              </w:rPr>
            </w:pPr>
            <w:r w:rsidRPr="008368C2">
              <w:rPr>
                <w:noProof/>
                <w:color w:val="0070C0"/>
              </w:rPr>
              <w:t>”Det skal fremgå af den pædagogiske læreplan, hvordan det pædagogiske læringsmiljø tager højde for børn i udsatte positioner, så børnenes trivsel, læring, udvikling og dannelse fremmes.”</w:t>
            </w:r>
          </w:p>
          <w:p w14:paraId="0E969390" w14:textId="77777777" w:rsidR="005252DB" w:rsidRPr="00B02D50" w:rsidRDefault="005252DB" w:rsidP="007801A8">
            <w:pPr>
              <w:pStyle w:val="Byline"/>
              <w:spacing w:after="480"/>
            </w:pPr>
            <w:r w:rsidRPr="005252DB">
              <w:t>Den styrkede pædagogiske læreplan, Rammer og indhold, s. 26</w:t>
            </w:r>
          </w:p>
        </w:tc>
        <w:tc>
          <w:tcPr>
            <w:tcW w:w="2551" w:type="dxa"/>
          </w:tcPr>
          <w:p w14:paraId="41A7C6EA" w14:textId="77777777" w:rsidR="005252DB" w:rsidRDefault="005252DB" w:rsidP="004F7C99">
            <w:pPr>
              <w:jc w:val="right"/>
              <w:rPr>
                <w:color w:val="0077B3" w:themeColor="accent1"/>
              </w:rPr>
            </w:pPr>
            <w:r>
              <w:rPr>
                <w:noProof/>
                <w:color w:val="0077B3" w:themeColor="accent1"/>
                <w:lang w:eastAsia="da-DK"/>
              </w:rPr>
              <w:drawing>
                <wp:inline distT="0" distB="0" distL="0" distR="0" wp14:anchorId="4774ADA6" wp14:editId="6236A606">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9"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CF1C45" w14:textId="77777777" w:rsidR="005252DB" w:rsidRDefault="005252DB" w:rsidP="001235F4">
      <w:pPr>
        <w:pStyle w:val="MiniPara"/>
      </w:pPr>
    </w:p>
    <w:p w14:paraId="4D7C56D6"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6A42EBB4" w14:textId="77777777" w:rsidTr="004F7C99">
        <w:tc>
          <w:tcPr>
            <w:tcW w:w="9638" w:type="dxa"/>
          </w:tcPr>
          <w:p w14:paraId="361C2C6E" w14:textId="211C7E4F"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5D266FB8" w14:textId="77777777" w:rsidR="002B7155" w:rsidRPr="002B7155" w:rsidRDefault="002B7155" w:rsidP="002B7155">
            <w:pPr>
              <w:pStyle w:val="Tekst3"/>
            </w:pPr>
          </w:p>
          <w:p w14:paraId="1B597E43" w14:textId="1424F47A" w:rsidR="002B7155" w:rsidRPr="00B5578D" w:rsidRDefault="002B7155" w:rsidP="002B7155">
            <w:r w:rsidRPr="00B5578D">
              <w:t>Vi har fokus på børnenes individuelle kompetencer og behov og tilrettelægger de pædagogiske aktiviteter med udgangspunkt i det enkelte barns potentiale. Vi tager afsæt i barnets ressourcer med øje for</w:t>
            </w:r>
            <w:r w:rsidR="00FC6539">
              <w:t>,</w:t>
            </w:r>
            <w:r w:rsidRPr="00B5578D">
              <w:t xml:space="preserve"> hvilke færdigheder</w:t>
            </w:r>
            <w:r w:rsidR="00FC6539">
              <w:t>,</w:t>
            </w:r>
            <w:r w:rsidRPr="00B5578D">
              <w:t xml:space="preserve"> det vil gavne barnet at få styrket. Vi planlægger pædagogiske aktiviteter i små børnegrupper, så alle får mulighed for at blive set og hørt. </w:t>
            </w:r>
          </w:p>
          <w:p w14:paraId="534D80AB" w14:textId="77777777" w:rsidR="002B7155" w:rsidRPr="00B5578D" w:rsidRDefault="002B7155" w:rsidP="002B7155"/>
          <w:p w14:paraId="5F4E0007" w14:textId="43A44C0F" w:rsidR="002B7155" w:rsidRPr="00B5578D" w:rsidRDefault="002B7155" w:rsidP="002B7155">
            <w:r w:rsidRPr="00B5578D">
              <w:t>Vi indretter læringsmiljøer</w:t>
            </w:r>
            <w:r w:rsidR="00FC6539">
              <w:t>,</w:t>
            </w:r>
            <w:r w:rsidRPr="00B5578D">
              <w:t xml:space="preserve"> som vil være udviklende for barnets kompetencer og som kan inkludere flere børn og give grobund for social</w:t>
            </w:r>
            <w:r w:rsidR="00971545">
              <w:t>t</w:t>
            </w:r>
            <w:r w:rsidRPr="00B5578D">
              <w:t xml:space="preserve"> samspil og inklusion i børnefællesskabet.</w:t>
            </w:r>
          </w:p>
          <w:p w14:paraId="4E63F990" w14:textId="77777777" w:rsidR="002B7155" w:rsidRPr="00B5578D" w:rsidRDefault="002B7155" w:rsidP="002B7155"/>
          <w:p w14:paraId="6C69EE2A" w14:textId="59557DFB" w:rsidR="002B7155" w:rsidRPr="00B5578D" w:rsidRDefault="002B7155" w:rsidP="002B7155">
            <w:r w:rsidRPr="00B5578D">
              <w:t>Vi har fokusteam møder 4 gange årligt, hvor vi i et tværfagligt samarbejde drøfter børn i udsatte positioner og hvilke tiltag og muligheder, der er for at støtte op om deres udvikling.</w:t>
            </w:r>
          </w:p>
          <w:p w14:paraId="36E2ADD4" w14:textId="77777777" w:rsidR="002B7155" w:rsidRPr="00B5578D" w:rsidRDefault="002B7155" w:rsidP="002B7155"/>
          <w:p w14:paraId="31337F80" w14:textId="5C56CE75" w:rsidR="002B7155" w:rsidRPr="00B5578D" w:rsidRDefault="002B7155" w:rsidP="002B7155">
            <w:r w:rsidRPr="00B5578D">
              <w:t>Vi laver en pædagogisk handleplan for børn i udsatte positioner, der forløber over en kort periode</w:t>
            </w:r>
            <w:r w:rsidR="00FC6539">
              <w:t>,</w:t>
            </w:r>
            <w:r w:rsidRPr="00B5578D">
              <w:t xml:space="preserve"> og derefter evalueres om de igangsatte tiltag har en effekt. Derved følger vi barnet</w:t>
            </w:r>
            <w:r w:rsidR="006A4761">
              <w:t>s</w:t>
            </w:r>
            <w:r w:rsidRPr="00B5578D">
              <w:t xml:space="preserve"> udvikling tæt og er opmærksom på ændringer og nye behov</w:t>
            </w:r>
            <w:r w:rsidR="006A4761">
              <w:t xml:space="preserve"> i forhold til zonen for nærmeste udvikling</w:t>
            </w:r>
            <w:r w:rsidRPr="00B5578D">
              <w:t>.</w:t>
            </w:r>
          </w:p>
          <w:p w14:paraId="1FAF110B" w14:textId="77777777" w:rsidR="002B7155" w:rsidRPr="00B5578D" w:rsidRDefault="002B7155" w:rsidP="002B7155"/>
          <w:p w14:paraId="1A2D87AC" w14:textId="587D2C81" w:rsidR="002B7155" w:rsidRPr="00B5578D" w:rsidRDefault="002B7155" w:rsidP="002B7155">
            <w:r w:rsidRPr="00B5578D">
              <w:t>Vi har et øget forældresamarbejde omkring disse børn, der holdes regelmæssige møder evt. med deltagelse af fagpersoner, så der bliver støttet op omkring hand</w:t>
            </w:r>
            <w:r w:rsidR="00B5578D">
              <w:t>le</w:t>
            </w:r>
            <w:r w:rsidRPr="00B5578D">
              <w:t xml:space="preserve">planerne både i institutionen og i hjemmet. </w:t>
            </w:r>
          </w:p>
          <w:p w14:paraId="5FBA9F8F" w14:textId="77777777" w:rsidR="002B7155" w:rsidRPr="00B5578D" w:rsidRDefault="002B7155" w:rsidP="002B7155"/>
          <w:p w14:paraId="71E145E2" w14:textId="671687E6" w:rsidR="002B7155" w:rsidRPr="001235F4" w:rsidRDefault="002B7155" w:rsidP="00E805F0">
            <w:r w:rsidRPr="00B5578D">
              <w:t xml:space="preserve">Vi har tre vækstpladser i børnehuset og en specialpædagogisk vejleder tilknyttet. Specialpædagogen er med i vores praksis og vejleder personalet i forhold til de pågældende børn og ligeledes deltager og støtter op omkring familien og samarbejdet med denne. </w:t>
            </w:r>
          </w:p>
        </w:tc>
      </w:tr>
    </w:tbl>
    <w:p w14:paraId="24595B4B" w14:textId="77777777" w:rsidR="001235F4" w:rsidRDefault="001235F4" w:rsidP="00690550">
      <w:pPr>
        <w:pStyle w:val="MiniPara"/>
      </w:pPr>
    </w:p>
    <w:p w14:paraId="13100C3D"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66E1485" w14:textId="77777777" w:rsidTr="007801A8">
        <w:trPr>
          <w:cantSplit/>
        </w:trPr>
        <w:tc>
          <w:tcPr>
            <w:tcW w:w="7087" w:type="dxa"/>
          </w:tcPr>
          <w:p w14:paraId="69B23847" w14:textId="77777777" w:rsidR="00690550" w:rsidRDefault="00690550" w:rsidP="004F7C99">
            <w:pPr>
              <w:pStyle w:val="Overskrift2"/>
            </w:pPr>
            <w:r w:rsidRPr="00690550">
              <w:t>Sammenhæng til børnehaveklassen</w:t>
            </w:r>
          </w:p>
          <w:p w14:paraId="7525FDDE" w14:textId="77777777" w:rsidR="00690550" w:rsidRPr="008368C2" w:rsidRDefault="00690550" w:rsidP="00690550">
            <w:pPr>
              <w:pStyle w:val="Tekst2"/>
              <w:rPr>
                <w:noProof/>
                <w:color w:val="0070C0"/>
              </w:rPr>
            </w:pPr>
            <w:r w:rsidRPr="008368C2">
              <w:rPr>
                <w:noProof/>
                <w:color w:val="0070C0"/>
              </w:rPr>
              <w:t>”Det skal fremgå af den pædagogiske læreplan, hvordan der i børnenes sidste år i dagtilbuddet tilrettelægges et pædagogisk læringsmiljø, der skaber sammenhæng til børnehaveklassen.”</w:t>
            </w:r>
          </w:p>
          <w:p w14:paraId="4D891413" w14:textId="77777777" w:rsidR="00690550" w:rsidRPr="00B02D50" w:rsidRDefault="00690550" w:rsidP="007801A8">
            <w:pPr>
              <w:pStyle w:val="Byline"/>
              <w:spacing w:after="480"/>
            </w:pPr>
            <w:r w:rsidRPr="00690550">
              <w:t>Den styrkede pædagogiske læreplan, Rammer og indhold, s. 27</w:t>
            </w:r>
          </w:p>
        </w:tc>
        <w:tc>
          <w:tcPr>
            <w:tcW w:w="2551" w:type="dxa"/>
          </w:tcPr>
          <w:p w14:paraId="1ED4026F" w14:textId="77777777" w:rsidR="00690550" w:rsidRDefault="00E57D42" w:rsidP="004F7C99">
            <w:pPr>
              <w:jc w:val="right"/>
              <w:rPr>
                <w:color w:val="0077B3" w:themeColor="accent1"/>
              </w:rPr>
            </w:pPr>
            <w:r>
              <w:rPr>
                <w:noProof/>
                <w:color w:val="0077B3" w:themeColor="accent1"/>
                <w:lang w:eastAsia="da-DK"/>
              </w:rPr>
              <w:drawing>
                <wp:inline distT="0" distB="0" distL="0" distR="0" wp14:anchorId="658C2385" wp14:editId="4C3BA25F">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30"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161500" w14:textId="77777777" w:rsidR="00690550" w:rsidRDefault="00690550" w:rsidP="00690550">
      <w:pPr>
        <w:pStyle w:val="MiniPara"/>
      </w:pPr>
    </w:p>
    <w:p w14:paraId="52305CF1"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05B98E6" w14:textId="77777777" w:rsidTr="00E85D97">
        <w:trPr>
          <w:trHeight w:val="2744"/>
        </w:trPr>
        <w:tc>
          <w:tcPr>
            <w:tcW w:w="9638" w:type="dxa"/>
          </w:tcPr>
          <w:p w14:paraId="246A6F61"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70D878E7" w14:textId="77777777" w:rsidR="00CD295F" w:rsidRDefault="00CD295F" w:rsidP="00CD295F">
            <w:pPr>
              <w:rPr>
                <w:color w:val="FF0000"/>
              </w:rPr>
            </w:pPr>
          </w:p>
          <w:p w14:paraId="61BA5242" w14:textId="77777777" w:rsidR="00B5578D" w:rsidRDefault="00B5578D" w:rsidP="00CD295F"/>
          <w:p w14:paraId="258D1F08" w14:textId="01708448" w:rsidR="00CD295F" w:rsidRDefault="00CD295F" w:rsidP="00CD295F">
            <w:r w:rsidRPr="00B5578D">
              <w:t xml:space="preserve">Vi påbegynder arbejde med at </w:t>
            </w:r>
            <w:r w:rsidR="00971545">
              <w:t>forberede</w:t>
            </w:r>
            <w:r w:rsidRPr="00B5578D">
              <w:t xml:space="preserve"> de ældste børnehavebørn </w:t>
            </w:r>
            <w:r w:rsidR="00971545">
              <w:t xml:space="preserve">på </w:t>
            </w:r>
            <w:r w:rsidRPr="00B5578D">
              <w:t>overgangen fra børnehave til MINI SFO året inden selve overfl</w:t>
            </w:r>
            <w:r w:rsidR="005B4555" w:rsidRPr="00B5578D">
              <w:t>ytningen.</w:t>
            </w:r>
            <w:r w:rsidRPr="00B5578D">
              <w:t xml:space="preserve">  </w:t>
            </w:r>
          </w:p>
          <w:p w14:paraId="078221C4" w14:textId="77777777" w:rsidR="00B5578D" w:rsidRPr="00B5578D" w:rsidRDefault="00B5578D" w:rsidP="00CD295F"/>
          <w:p w14:paraId="744ABEB4" w14:textId="77777777" w:rsidR="00CD295F" w:rsidRPr="00B5578D" w:rsidRDefault="00CD295F" w:rsidP="00CD295F"/>
          <w:p w14:paraId="20136473" w14:textId="690E1D28" w:rsidR="005B4555" w:rsidRDefault="00CD295F" w:rsidP="00CD295F">
            <w:r w:rsidRPr="00B5578D">
              <w:t>Vi har fokus på</w:t>
            </w:r>
            <w:r w:rsidR="005B4555" w:rsidRPr="00B5578D">
              <w:t>:</w:t>
            </w:r>
          </w:p>
          <w:p w14:paraId="5D8175F9" w14:textId="77777777" w:rsidR="00362276" w:rsidRPr="00B5578D" w:rsidRDefault="00362276" w:rsidP="00CD295F"/>
          <w:p w14:paraId="2064A222" w14:textId="510168F7" w:rsidR="005B4555" w:rsidRPr="00B5578D" w:rsidRDefault="005B4555" w:rsidP="005B4555">
            <w:pPr>
              <w:pStyle w:val="Listeafsnit"/>
              <w:numPr>
                <w:ilvl w:val="0"/>
                <w:numId w:val="34"/>
              </w:numPr>
              <w:rPr>
                <w:color w:val="auto"/>
              </w:rPr>
            </w:pPr>
            <w:r w:rsidRPr="00B5578D">
              <w:rPr>
                <w:color w:val="auto"/>
              </w:rPr>
              <w:t>K</w:t>
            </w:r>
            <w:r w:rsidR="00CD295F" w:rsidRPr="00B5578D">
              <w:rPr>
                <w:color w:val="auto"/>
              </w:rPr>
              <w:t>oncentrationsopgaver, hvor de fastholder fokus på den givne opgave, eksempelvis højtlæsning</w:t>
            </w:r>
            <w:r w:rsidR="00FC6539">
              <w:rPr>
                <w:color w:val="auto"/>
              </w:rPr>
              <w:t>,</w:t>
            </w:r>
            <w:r w:rsidR="00CD295F" w:rsidRPr="00B5578D">
              <w:rPr>
                <w:color w:val="auto"/>
              </w:rPr>
              <w:t xml:space="preserve"> hvorefter de skal tegne noget fra det</w:t>
            </w:r>
            <w:r w:rsidR="00FC6539">
              <w:rPr>
                <w:color w:val="auto"/>
              </w:rPr>
              <w:t>,</w:t>
            </w:r>
            <w:r w:rsidR="00CD295F" w:rsidRPr="00B5578D">
              <w:rPr>
                <w:color w:val="auto"/>
              </w:rPr>
              <w:t xml:space="preserve"> de har hørt, eller </w:t>
            </w:r>
            <w:r w:rsidR="002C0016">
              <w:rPr>
                <w:color w:val="auto"/>
              </w:rPr>
              <w:t>mal efter tal</w:t>
            </w:r>
            <w:r w:rsidR="00CD295F" w:rsidRPr="00B5578D">
              <w:rPr>
                <w:color w:val="auto"/>
              </w:rPr>
              <w:t xml:space="preserve"> opgaver</w:t>
            </w:r>
            <w:r w:rsidR="002C0016">
              <w:rPr>
                <w:color w:val="auto"/>
              </w:rPr>
              <w:t>,</w:t>
            </w:r>
            <w:r w:rsidR="00CD295F" w:rsidRPr="00B5578D">
              <w:rPr>
                <w:color w:val="auto"/>
              </w:rPr>
              <w:t xml:space="preserve"> hvor de skal farvelægge en tegning, som styrker deres koncentration og også deres evner for at farve inden</w:t>
            </w:r>
            <w:r w:rsidRPr="00B5578D">
              <w:rPr>
                <w:color w:val="auto"/>
              </w:rPr>
              <w:t xml:space="preserve"> </w:t>
            </w:r>
            <w:r w:rsidR="00CD295F" w:rsidRPr="00B5578D">
              <w:rPr>
                <w:color w:val="auto"/>
              </w:rPr>
              <w:t>for stregerne.</w:t>
            </w:r>
          </w:p>
          <w:p w14:paraId="6B37CF30" w14:textId="77777777" w:rsidR="0032207E" w:rsidRPr="00B5578D" w:rsidRDefault="0032207E" w:rsidP="0032207E">
            <w:pPr>
              <w:pStyle w:val="Listeafsnit"/>
              <w:numPr>
                <w:ilvl w:val="0"/>
                <w:numId w:val="0"/>
              </w:numPr>
              <w:ind w:left="780"/>
              <w:rPr>
                <w:color w:val="auto"/>
              </w:rPr>
            </w:pPr>
          </w:p>
          <w:p w14:paraId="392E34F8" w14:textId="588EF876" w:rsidR="005B4555" w:rsidRPr="00B5578D" w:rsidRDefault="005B4555" w:rsidP="005B4555">
            <w:pPr>
              <w:pStyle w:val="Listeafsnit"/>
              <w:numPr>
                <w:ilvl w:val="0"/>
                <w:numId w:val="34"/>
              </w:numPr>
              <w:rPr>
                <w:color w:val="auto"/>
              </w:rPr>
            </w:pPr>
            <w:r w:rsidRPr="00B5578D">
              <w:rPr>
                <w:color w:val="auto"/>
              </w:rPr>
              <w:t>Vi har både bo</w:t>
            </w:r>
            <w:r w:rsidR="00C53D54">
              <w:rPr>
                <w:color w:val="auto"/>
              </w:rPr>
              <w:t>g</w:t>
            </w:r>
            <w:r w:rsidRPr="00B5578D">
              <w:rPr>
                <w:color w:val="auto"/>
              </w:rPr>
              <w:t>stavs-væg og tal-væg, hvor de kan få et indblik i det danske alfabet og kan øve sig på bogstaverne samt få styrket deres tælle-evne. Vi arbejder med</w:t>
            </w:r>
            <w:r w:rsidR="002C0016">
              <w:rPr>
                <w:color w:val="auto"/>
              </w:rPr>
              <w:t>,</w:t>
            </w:r>
            <w:r w:rsidRPr="00B5578D">
              <w:rPr>
                <w:color w:val="auto"/>
              </w:rPr>
              <w:t xml:space="preserve"> at de lære</w:t>
            </w:r>
            <w:r w:rsidR="001F2031">
              <w:rPr>
                <w:color w:val="auto"/>
              </w:rPr>
              <w:t>r</w:t>
            </w:r>
            <w:r w:rsidRPr="00B5578D">
              <w:rPr>
                <w:color w:val="auto"/>
              </w:rPr>
              <w:t xml:space="preserve"> at skrive deres eget navn og har lavet navneskil</w:t>
            </w:r>
            <w:r w:rsidR="0032207E" w:rsidRPr="00B5578D">
              <w:rPr>
                <w:color w:val="auto"/>
              </w:rPr>
              <w:t>te til dem, så de kan øve sig, hvis det er svært for dem.</w:t>
            </w:r>
          </w:p>
          <w:p w14:paraId="6CB7C446" w14:textId="77777777" w:rsidR="0032207E" w:rsidRPr="00B5578D" w:rsidRDefault="0032207E" w:rsidP="0032207E">
            <w:pPr>
              <w:pStyle w:val="Listeafsnit"/>
              <w:numPr>
                <w:ilvl w:val="0"/>
                <w:numId w:val="0"/>
              </w:numPr>
              <w:ind w:left="284"/>
              <w:rPr>
                <w:color w:val="auto"/>
              </w:rPr>
            </w:pPr>
          </w:p>
          <w:p w14:paraId="33D73E71" w14:textId="5323BEE6" w:rsidR="0032207E" w:rsidRPr="00B5578D" w:rsidRDefault="0032207E" w:rsidP="005B4555">
            <w:pPr>
              <w:pStyle w:val="Listeafsnit"/>
              <w:numPr>
                <w:ilvl w:val="0"/>
                <w:numId w:val="34"/>
              </w:numPr>
              <w:rPr>
                <w:color w:val="auto"/>
              </w:rPr>
            </w:pPr>
            <w:r w:rsidRPr="00B5578D">
              <w:rPr>
                <w:color w:val="auto"/>
              </w:rPr>
              <w:t>Til samlinger venter de på tur og øver sig i at lytte til de andre børn, når de har ordet. Vi arbejder med piktogrammer for at give børnene en visualisering på, hvad der kommer til at ske i løbet af dagen</w:t>
            </w:r>
          </w:p>
          <w:p w14:paraId="5067D6B5" w14:textId="77777777" w:rsidR="0032207E" w:rsidRPr="00B5578D" w:rsidRDefault="0032207E" w:rsidP="00B237E9">
            <w:pPr>
              <w:pStyle w:val="Listeafsnit"/>
              <w:numPr>
                <w:ilvl w:val="0"/>
                <w:numId w:val="0"/>
              </w:numPr>
              <w:ind w:left="284"/>
              <w:rPr>
                <w:color w:val="auto"/>
              </w:rPr>
            </w:pPr>
          </w:p>
          <w:p w14:paraId="10028C99" w14:textId="77777777" w:rsidR="00C53D54" w:rsidRDefault="0032207E" w:rsidP="005B4555">
            <w:pPr>
              <w:pStyle w:val="Listeafsnit"/>
              <w:numPr>
                <w:ilvl w:val="0"/>
                <w:numId w:val="34"/>
              </w:numPr>
              <w:rPr>
                <w:color w:val="auto"/>
              </w:rPr>
            </w:pPr>
            <w:r w:rsidRPr="00B5578D">
              <w:rPr>
                <w:color w:val="auto"/>
              </w:rPr>
              <w:t>At lære børnene at modtage kollektive beskeder</w:t>
            </w:r>
          </w:p>
          <w:p w14:paraId="4531D81C" w14:textId="77777777" w:rsidR="00C53D54" w:rsidRPr="00C53D54" w:rsidRDefault="00C53D54" w:rsidP="006466DE">
            <w:pPr>
              <w:pStyle w:val="Listeafsnit"/>
              <w:numPr>
                <w:ilvl w:val="0"/>
                <w:numId w:val="0"/>
              </w:numPr>
              <w:ind w:left="284"/>
              <w:rPr>
                <w:color w:val="auto"/>
              </w:rPr>
            </w:pPr>
          </w:p>
          <w:p w14:paraId="31683D74" w14:textId="7EFB1146" w:rsidR="0032207E" w:rsidRPr="00B5578D" w:rsidRDefault="00C53D54" w:rsidP="005B4555">
            <w:pPr>
              <w:pStyle w:val="Listeafsnit"/>
              <w:numPr>
                <w:ilvl w:val="0"/>
                <w:numId w:val="34"/>
              </w:numPr>
              <w:rPr>
                <w:color w:val="auto"/>
              </w:rPr>
            </w:pPr>
            <w:r>
              <w:rPr>
                <w:color w:val="auto"/>
              </w:rPr>
              <w:t>At lære børnene at lytte</w:t>
            </w:r>
            <w:r w:rsidR="0032207E" w:rsidRPr="00B5578D">
              <w:rPr>
                <w:color w:val="auto"/>
              </w:rPr>
              <w:t xml:space="preserve"> og se hinanden, samt respektere egne og andres grænser</w:t>
            </w:r>
          </w:p>
          <w:p w14:paraId="4C223008" w14:textId="77777777" w:rsidR="0032207E" w:rsidRPr="00B5578D" w:rsidRDefault="0032207E" w:rsidP="0032207E">
            <w:pPr>
              <w:pStyle w:val="Listeafsnit"/>
              <w:numPr>
                <w:ilvl w:val="0"/>
                <w:numId w:val="0"/>
              </w:numPr>
              <w:ind w:left="780"/>
              <w:rPr>
                <w:color w:val="auto"/>
              </w:rPr>
            </w:pPr>
          </w:p>
          <w:p w14:paraId="7D8123FC" w14:textId="5E399114" w:rsidR="0032207E" w:rsidRPr="00B5578D" w:rsidRDefault="0032207E" w:rsidP="005B4555">
            <w:pPr>
              <w:pStyle w:val="Listeafsnit"/>
              <w:numPr>
                <w:ilvl w:val="0"/>
                <w:numId w:val="34"/>
              </w:numPr>
              <w:rPr>
                <w:color w:val="auto"/>
              </w:rPr>
            </w:pPr>
            <w:r w:rsidRPr="00B5578D">
              <w:rPr>
                <w:color w:val="auto"/>
              </w:rPr>
              <w:t>Vi arbejder med legeaftaler, hvor børnene vælger en eller to andre fra gruppen</w:t>
            </w:r>
            <w:r w:rsidR="002C0016">
              <w:rPr>
                <w:color w:val="auto"/>
              </w:rPr>
              <w:t>,</w:t>
            </w:r>
            <w:r w:rsidRPr="00B5578D">
              <w:rPr>
                <w:color w:val="auto"/>
              </w:rPr>
              <w:t xml:space="preserve"> som de leger med</w:t>
            </w:r>
            <w:r w:rsidR="002C0016">
              <w:rPr>
                <w:color w:val="auto"/>
              </w:rPr>
              <w:t>,</w:t>
            </w:r>
            <w:r w:rsidRPr="00B5578D">
              <w:rPr>
                <w:color w:val="auto"/>
              </w:rPr>
              <w:t xml:space="preserve"> når de går på legepladsen efter frokost. Vi anvender time-timer</w:t>
            </w:r>
            <w:r w:rsidR="002C0016">
              <w:rPr>
                <w:color w:val="auto"/>
              </w:rPr>
              <w:t>,</w:t>
            </w:r>
            <w:r w:rsidRPr="00B5578D">
              <w:rPr>
                <w:color w:val="auto"/>
              </w:rPr>
              <w:t xml:space="preserve"> så børnene får visualiseret</w:t>
            </w:r>
            <w:r w:rsidR="002C0016">
              <w:rPr>
                <w:color w:val="auto"/>
              </w:rPr>
              <w:t>,</w:t>
            </w:r>
            <w:r w:rsidRPr="00B5578D">
              <w:rPr>
                <w:color w:val="auto"/>
              </w:rPr>
              <w:t xml:space="preserve"> hvor lang tid de har tilbage til eksempelvis at arbejde med en vokseninitieret aktivitet, inden der kommer et skift.</w:t>
            </w:r>
          </w:p>
          <w:p w14:paraId="6A95DFD4" w14:textId="77777777" w:rsidR="0032207E" w:rsidRPr="00B5578D" w:rsidRDefault="0032207E" w:rsidP="0032207E">
            <w:pPr>
              <w:pStyle w:val="Listeafsnit"/>
              <w:numPr>
                <w:ilvl w:val="0"/>
                <w:numId w:val="0"/>
              </w:numPr>
              <w:ind w:left="780"/>
              <w:rPr>
                <w:color w:val="auto"/>
              </w:rPr>
            </w:pPr>
          </w:p>
          <w:p w14:paraId="18AD4737" w14:textId="6B84977F" w:rsidR="0032207E" w:rsidRPr="00B5578D" w:rsidRDefault="0032207E" w:rsidP="005B4555">
            <w:pPr>
              <w:pStyle w:val="Listeafsnit"/>
              <w:numPr>
                <w:ilvl w:val="0"/>
                <w:numId w:val="34"/>
              </w:numPr>
              <w:rPr>
                <w:color w:val="auto"/>
              </w:rPr>
            </w:pPr>
            <w:r w:rsidRPr="00B5578D">
              <w:rPr>
                <w:color w:val="auto"/>
              </w:rPr>
              <w:t xml:space="preserve">Vi leger diverse fælleslege på legepladsen og på boldbanen ved siden af børnehuset, hvor børnene </w:t>
            </w:r>
            <w:r w:rsidR="00B237E9" w:rsidRPr="00B5578D">
              <w:rPr>
                <w:color w:val="auto"/>
              </w:rPr>
              <w:t xml:space="preserve">får en forståelse for regellege og det at være fælles om en aktivitet. De får en bredere forståelse af et børnefællesskab samt kendskab til at indgå og kravene til at være i gruppe. </w:t>
            </w:r>
          </w:p>
          <w:p w14:paraId="58B4E6EF" w14:textId="77777777" w:rsidR="00B237E9" w:rsidRPr="00B5578D" w:rsidRDefault="00B237E9" w:rsidP="00B237E9">
            <w:pPr>
              <w:pStyle w:val="Listeafsnit"/>
              <w:numPr>
                <w:ilvl w:val="0"/>
                <w:numId w:val="0"/>
              </w:numPr>
              <w:ind w:left="780"/>
              <w:rPr>
                <w:color w:val="auto"/>
              </w:rPr>
            </w:pPr>
          </w:p>
          <w:p w14:paraId="59551A5C" w14:textId="3A25D436" w:rsidR="00B237E9" w:rsidRPr="00B5578D" w:rsidRDefault="00B237E9" w:rsidP="005B4555">
            <w:pPr>
              <w:pStyle w:val="Listeafsnit"/>
              <w:numPr>
                <w:ilvl w:val="0"/>
                <w:numId w:val="34"/>
              </w:numPr>
              <w:rPr>
                <w:color w:val="auto"/>
              </w:rPr>
            </w:pPr>
            <w:r w:rsidRPr="00B5578D">
              <w:rPr>
                <w:color w:val="auto"/>
              </w:rPr>
              <w:t>Vi går ture i nærmiljøet og øver at gå ude i trafikken</w:t>
            </w:r>
            <w:r w:rsidR="001F2031">
              <w:rPr>
                <w:color w:val="auto"/>
              </w:rPr>
              <w:t>.</w:t>
            </w:r>
          </w:p>
          <w:p w14:paraId="1E06A9C3" w14:textId="26E45F09" w:rsidR="0032207E" w:rsidRPr="00B5578D" w:rsidRDefault="0032207E" w:rsidP="0032207E"/>
          <w:p w14:paraId="0176C405" w14:textId="7992DB3C" w:rsidR="0032207E" w:rsidRPr="00B5578D" w:rsidRDefault="00B237E9" w:rsidP="00CD295F">
            <w:r w:rsidRPr="00B5578D">
              <w:lastRenderedPageBreak/>
              <w:t>De sidste par måneder op til overgangen, samarbejder vi med</w:t>
            </w:r>
            <w:r w:rsidR="002E5140" w:rsidRPr="00B5578D">
              <w:t xml:space="preserve"> distriktsskolen. </w:t>
            </w:r>
          </w:p>
          <w:p w14:paraId="589D969C" w14:textId="4BF45DCF" w:rsidR="00CD295F" w:rsidRPr="00B5578D" w:rsidRDefault="00CD295F" w:rsidP="00CD295F">
            <w:r w:rsidRPr="00B5578D">
              <w:t>Der er tre SFO besøg på Himmelev skole, hvor børnene møder deres kommende pædagoger og ser de faciliteter</w:t>
            </w:r>
            <w:r w:rsidR="00CE3EBE">
              <w:t>,</w:t>
            </w:r>
            <w:r w:rsidRPr="00B5578D">
              <w:t xml:space="preserve"> de kommer til at være i. I forbindelse med disse besøg udfyldes ”her er jeg” skema sammen med det enkelte barn</w:t>
            </w:r>
            <w:r w:rsidR="002E5140" w:rsidRPr="00B5578D">
              <w:t>,</w:t>
            </w:r>
            <w:r w:rsidRPr="00B5578D">
              <w:t xml:space="preserve"> som </w:t>
            </w:r>
            <w:r w:rsidR="002E5140" w:rsidRPr="00B5578D">
              <w:t xml:space="preserve">giver </w:t>
            </w:r>
            <w:r w:rsidRPr="00B5578D">
              <w:t>SFO personalet et lille indblik i</w:t>
            </w:r>
            <w:r w:rsidR="00CE3EBE">
              <w:t>,</w:t>
            </w:r>
            <w:r w:rsidRPr="00B5578D">
              <w:t xml:space="preserve"> hvem børnene er</w:t>
            </w:r>
            <w:r w:rsidR="00CE3EBE">
              <w:t>,</w:t>
            </w:r>
            <w:r w:rsidRPr="00B5578D">
              <w:t xml:space="preserve"> når</w:t>
            </w:r>
            <w:r w:rsidR="00CE3EBE">
              <w:t xml:space="preserve"> </w:t>
            </w:r>
            <w:r w:rsidRPr="00B5578D">
              <w:t xml:space="preserve">de starter i SFO. </w:t>
            </w:r>
          </w:p>
          <w:p w14:paraId="6A6827AE" w14:textId="77777777" w:rsidR="00CD295F" w:rsidRDefault="00CD295F" w:rsidP="004638CA">
            <w:r w:rsidRPr="00B5578D">
              <w:t>Der er overlevering mellem børnehave og SFO</w:t>
            </w:r>
            <w:r w:rsidR="00CE3EBE">
              <w:t>,</w:t>
            </w:r>
            <w:r w:rsidRPr="00B5578D">
              <w:t xml:space="preserve"> og vi </w:t>
            </w:r>
            <w:r w:rsidR="002E5140" w:rsidRPr="00B5578D">
              <w:t>bliver inddraget i klassesammensætningens første fase, hvor vi bidrager med opmærksomhed på venskaber, eventuelle særlige hensyn m.m.</w:t>
            </w:r>
          </w:p>
          <w:p w14:paraId="223FB04F" w14:textId="093C53D1" w:rsidR="007F46C6" w:rsidRPr="00E57D42" w:rsidRDefault="007F46C6" w:rsidP="004638CA"/>
        </w:tc>
      </w:tr>
    </w:tbl>
    <w:p w14:paraId="55056CFF" w14:textId="24398261" w:rsidR="0040554A" w:rsidRDefault="0040554A" w:rsidP="00A80601">
      <w:pPr>
        <w:pStyle w:val="MiniPara"/>
      </w:pPr>
    </w:p>
    <w:p w14:paraId="4C334A61"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6D0BFCE4" w14:textId="77777777" w:rsidTr="004F7C99">
        <w:trPr>
          <w:cantSplit/>
          <w:trHeight w:val="2835"/>
        </w:trPr>
        <w:tc>
          <w:tcPr>
            <w:tcW w:w="9638" w:type="dxa"/>
            <w:tcBorders>
              <w:top w:val="nil"/>
              <w:bottom w:val="nil"/>
            </w:tcBorders>
          </w:tcPr>
          <w:p w14:paraId="66B947FF" w14:textId="77777777" w:rsidR="008E7AB2" w:rsidRPr="0040554A" w:rsidRDefault="008E7AB2" w:rsidP="008E7AB2">
            <w:pPr>
              <w:pStyle w:val="Overskrift1"/>
            </w:pPr>
            <w:r>
              <w:t>Øvrige krav til indholdet i den pædagogiske læreplan</w:t>
            </w:r>
          </w:p>
        </w:tc>
      </w:tr>
    </w:tbl>
    <w:p w14:paraId="7FF1AF4F"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DE196FC" w14:textId="77777777" w:rsidTr="004F7C99">
        <w:trPr>
          <w:cantSplit/>
        </w:trPr>
        <w:tc>
          <w:tcPr>
            <w:tcW w:w="9638" w:type="dxa"/>
          </w:tcPr>
          <w:p w14:paraId="75DF6CE5" w14:textId="77777777" w:rsidR="0040554A" w:rsidRPr="00036360" w:rsidRDefault="0040554A" w:rsidP="004F7C99">
            <w:pPr>
              <w:pStyle w:val="Overskrift2"/>
            </w:pPr>
            <w:r w:rsidRPr="00036360">
              <w:t>Inddragelse af lokalsamfundet</w:t>
            </w:r>
          </w:p>
          <w:p w14:paraId="17618F7F" w14:textId="77777777" w:rsidR="0040554A" w:rsidRPr="008368C2" w:rsidRDefault="0040554A" w:rsidP="004F7C99">
            <w:pPr>
              <w:pStyle w:val="Tekst2"/>
              <w:rPr>
                <w:color w:val="0070C0"/>
              </w:rPr>
            </w:pPr>
            <w:r w:rsidRPr="008368C2">
              <w:rPr>
                <w:color w:val="0070C0"/>
              </w:rPr>
              <w:t>”Det skal fremgå af den pædagogiske læreplan, hvordan dagtilbuddet inddrager lokalsamfundet i arbejdet med etablering af pædagogiske læringsmiljøer for børn.”</w:t>
            </w:r>
          </w:p>
          <w:p w14:paraId="14CAA9D2" w14:textId="77777777" w:rsidR="0040554A" w:rsidRPr="0040554A" w:rsidRDefault="0040554A" w:rsidP="0040554A">
            <w:pPr>
              <w:pStyle w:val="Byline"/>
            </w:pPr>
            <w:r w:rsidRPr="0040554A">
              <w:t>Den styrkede pædagogiske læreplan, Rammer og indhold, s. 29</w:t>
            </w:r>
          </w:p>
        </w:tc>
      </w:tr>
    </w:tbl>
    <w:p w14:paraId="126A1625" w14:textId="77777777" w:rsidR="0040554A" w:rsidRDefault="0040554A" w:rsidP="0040554A">
      <w:pPr>
        <w:pStyle w:val="MiniPara"/>
      </w:pPr>
    </w:p>
    <w:p w14:paraId="0AE03FB1"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6FDE9BB1" w14:textId="77777777" w:rsidTr="004F7C99">
        <w:tc>
          <w:tcPr>
            <w:tcW w:w="9638" w:type="dxa"/>
          </w:tcPr>
          <w:p w14:paraId="57F83042" w14:textId="77777777" w:rsidR="0040554A" w:rsidRDefault="0040554A" w:rsidP="004F7C99">
            <w:pPr>
              <w:pStyle w:val="Tekst5bl"/>
            </w:pPr>
            <w:bookmarkStart w:id="3" w:name="_Hlk771023"/>
            <w:r w:rsidRPr="0040554A">
              <w:t>Hvordan inddrager vi lokalsamfundet i arbejdet med at skabe pædagogiske læringsmiljøer for børn?</w:t>
            </w:r>
          </w:p>
          <w:p w14:paraId="5F599421" w14:textId="77777777" w:rsidR="004638CA" w:rsidRDefault="004638CA" w:rsidP="004638CA">
            <w:pPr>
              <w:pStyle w:val="NormalWeb"/>
              <w:shd w:val="clear" w:color="auto" w:fill="FFFFFF"/>
              <w:rPr>
                <w:color w:val="000000"/>
              </w:rPr>
            </w:pPr>
          </w:p>
          <w:p w14:paraId="495961BC" w14:textId="29991FC3" w:rsidR="004638CA" w:rsidRPr="00E85D97" w:rsidRDefault="004638CA" w:rsidP="004638CA">
            <w:pPr>
              <w:pStyle w:val="NormalWeb"/>
              <w:shd w:val="clear" w:color="auto" w:fill="FFFFFF"/>
              <w:rPr>
                <w:rFonts w:ascii="Arial" w:hAnsi="Arial" w:cs="Arial"/>
                <w:sz w:val="20"/>
                <w:szCs w:val="20"/>
              </w:rPr>
            </w:pPr>
            <w:r w:rsidRPr="00E85D97">
              <w:rPr>
                <w:rFonts w:ascii="Arial" w:hAnsi="Arial" w:cs="Arial"/>
                <w:color w:val="000000"/>
                <w:sz w:val="20"/>
                <w:szCs w:val="20"/>
              </w:rPr>
              <w:t>Vi benytter os med stor fordel og glæde af lokalsamfundet.</w:t>
            </w:r>
            <w:r w:rsidRPr="00E85D97">
              <w:rPr>
                <w:rFonts w:ascii="Arial" w:hAnsi="Arial" w:cs="Arial"/>
                <w:sz w:val="20"/>
                <w:szCs w:val="20"/>
              </w:rPr>
              <w:t> </w:t>
            </w:r>
          </w:p>
          <w:p w14:paraId="05074623" w14:textId="4213EB5C" w:rsidR="004638CA" w:rsidRPr="00E85D97" w:rsidRDefault="004638CA" w:rsidP="004638CA">
            <w:pPr>
              <w:pStyle w:val="NormalWeb"/>
              <w:shd w:val="clear" w:color="auto" w:fill="FFFFFF"/>
              <w:rPr>
                <w:rFonts w:ascii="Arial" w:hAnsi="Arial" w:cs="Arial"/>
                <w:sz w:val="20"/>
                <w:szCs w:val="20"/>
              </w:rPr>
            </w:pPr>
          </w:p>
          <w:p w14:paraId="031A6238" w14:textId="11EDC4EE" w:rsidR="004638CA" w:rsidRPr="00E85D97" w:rsidRDefault="004638CA" w:rsidP="004638CA">
            <w:pPr>
              <w:pStyle w:val="NormalWeb"/>
              <w:shd w:val="clear" w:color="auto" w:fill="FFFFFF"/>
              <w:rPr>
                <w:rFonts w:ascii="Arial" w:hAnsi="Arial" w:cs="Arial"/>
                <w:sz w:val="20"/>
                <w:szCs w:val="20"/>
              </w:rPr>
            </w:pPr>
            <w:r w:rsidRPr="00E85D97">
              <w:rPr>
                <w:rFonts w:ascii="Arial" w:hAnsi="Arial" w:cs="Arial"/>
                <w:color w:val="000000"/>
                <w:sz w:val="20"/>
                <w:szCs w:val="20"/>
              </w:rPr>
              <w:t>Vores lokalsamfund byder på et mindre butikscenter</w:t>
            </w:r>
            <w:r w:rsidR="00CE3EBE">
              <w:rPr>
                <w:rFonts w:ascii="Arial" w:hAnsi="Arial" w:cs="Arial"/>
                <w:color w:val="000000"/>
                <w:sz w:val="20"/>
                <w:szCs w:val="20"/>
              </w:rPr>
              <w:t>,</w:t>
            </w:r>
            <w:r w:rsidRPr="00E85D97">
              <w:rPr>
                <w:rFonts w:ascii="Arial" w:hAnsi="Arial" w:cs="Arial"/>
                <w:color w:val="000000"/>
                <w:sz w:val="20"/>
                <w:szCs w:val="20"/>
              </w:rPr>
              <w:t xml:space="preserve"> hvor vi har et godt samarbejde med de </w:t>
            </w:r>
            <w:r w:rsidR="003665B6">
              <w:rPr>
                <w:rFonts w:ascii="Arial" w:hAnsi="Arial" w:cs="Arial"/>
                <w:color w:val="000000"/>
                <w:sz w:val="20"/>
                <w:szCs w:val="20"/>
              </w:rPr>
              <w:t>butiksansatte</w:t>
            </w:r>
            <w:r w:rsidRPr="00E85D97">
              <w:rPr>
                <w:rFonts w:ascii="Arial" w:hAnsi="Arial" w:cs="Arial"/>
                <w:color w:val="000000"/>
                <w:sz w:val="20"/>
                <w:szCs w:val="20"/>
              </w:rPr>
              <w:t>. Vi besøger butikkerne og kigger på vinduer og ser på deres vare</w:t>
            </w:r>
            <w:r w:rsidR="001F2031">
              <w:rPr>
                <w:rFonts w:ascii="Arial" w:hAnsi="Arial" w:cs="Arial"/>
                <w:color w:val="000000"/>
                <w:sz w:val="20"/>
                <w:szCs w:val="20"/>
              </w:rPr>
              <w:t>r</w:t>
            </w:r>
            <w:r w:rsidRPr="00E85D97">
              <w:rPr>
                <w:rFonts w:ascii="Arial" w:hAnsi="Arial" w:cs="Arial"/>
                <w:color w:val="000000"/>
                <w:sz w:val="20"/>
                <w:szCs w:val="20"/>
              </w:rPr>
              <w:t>. </w:t>
            </w:r>
            <w:r w:rsidRPr="00E85D97">
              <w:rPr>
                <w:rFonts w:ascii="Arial" w:hAnsi="Arial" w:cs="Arial"/>
                <w:sz w:val="20"/>
                <w:szCs w:val="20"/>
              </w:rPr>
              <w:t>Meny har en fiskeafdeling med akvarie</w:t>
            </w:r>
            <w:r w:rsidR="00CE3EBE">
              <w:rPr>
                <w:rFonts w:ascii="Arial" w:hAnsi="Arial" w:cs="Arial"/>
                <w:sz w:val="20"/>
                <w:szCs w:val="20"/>
              </w:rPr>
              <w:t>,</w:t>
            </w:r>
            <w:r w:rsidRPr="00E85D97">
              <w:rPr>
                <w:rFonts w:ascii="Arial" w:hAnsi="Arial" w:cs="Arial"/>
                <w:sz w:val="20"/>
                <w:szCs w:val="20"/>
              </w:rPr>
              <w:t xml:space="preserve"> som er til stor glæde for især vuggestuebørnene. Hvert år i december har vi en fælles dag</w:t>
            </w:r>
            <w:r w:rsidR="00CE3EBE">
              <w:rPr>
                <w:rFonts w:ascii="Arial" w:hAnsi="Arial" w:cs="Arial"/>
                <w:sz w:val="20"/>
                <w:szCs w:val="20"/>
              </w:rPr>
              <w:t>,</w:t>
            </w:r>
            <w:r w:rsidRPr="00E85D97">
              <w:rPr>
                <w:rFonts w:ascii="Arial" w:hAnsi="Arial" w:cs="Arial"/>
                <w:sz w:val="20"/>
                <w:szCs w:val="20"/>
              </w:rPr>
              <w:t> hvor vi laver julekort til vores naboer i centeret</w:t>
            </w:r>
            <w:r w:rsidR="00CE3EBE">
              <w:rPr>
                <w:rFonts w:ascii="Arial" w:hAnsi="Arial" w:cs="Arial"/>
                <w:sz w:val="20"/>
                <w:szCs w:val="20"/>
              </w:rPr>
              <w:t>,</w:t>
            </w:r>
            <w:r w:rsidRPr="00E85D97">
              <w:rPr>
                <w:rFonts w:ascii="Arial" w:hAnsi="Arial" w:cs="Arial"/>
                <w:sz w:val="20"/>
                <w:szCs w:val="20"/>
              </w:rPr>
              <w:t xml:space="preserve"> og børnene og </w:t>
            </w:r>
            <w:r w:rsidR="001F2031">
              <w:rPr>
                <w:rFonts w:ascii="Arial" w:hAnsi="Arial" w:cs="Arial"/>
                <w:sz w:val="20"/>
                <w:szCs w:val="20"/>
              </w:rPr>
              <w:t xml:space="preserve">de </w:t>
            </w:r>
            <w:r w:rsidRPr="00E85D97">
              <w:rPr>
                <w:rFonts w:ascii="Arial" w:hAnsi="Arial" w:cs="Arial"/>
                <w:sz w:val="20"/>
                <w:szCs w:val="20"/>
              </w:rPr>
              <w:t>voksne går og uddeler dem i butikkerne. </w:t>
            </w:r>
          </w:p>
          <w:p w14:paraId="2636A5FC" w14:textId="57E07E8C" w:rsidR="004638CA" w:rsidRPr="00E85D97" w:rsidRDefault="004638CA" w:rsidP="004638CA">
            <w:pPr>
              <w:pStyle w:val="NormalWeb"/>
              <w:shd w:val="clear" w:color="auto" w:fill="FFFFFF"/>
              <w:rPr>
                <w:rFonts w:ascii="Arial" w:hAnsi="Arial" w:cs="Arial"/>
                <w:sz w:val="20"/>
                <w:szCs w:val="20"/>
              </w:rPr>
            </w:pPr>
          </w:p>
          <w:p w14:paraId="2BAC271B" w14:textId="5B83C403" w:rsidR="00E85D97" w:rsidRDefault="004638CA" w:rsidP="00E85D97">
            <w:r w:rsidRPr="00E85D97">
              <w:rPr>
                <w:rFonts w:cs="Arial"/>
                <w:color w:val="000000"/>
              </w:rPr>
              <w:t>Desuden har vi en stor boldbane, skolens haver og flere andre institutioner som helt nære naboer. Vi benytter boldbanen i stor stil til løbelege og andre </w:t>
            </w:r>
            <w:r w:rsidRPr="00E85D97">
              <w:rPr>
                <w:rFonts w:cs="Arial"/>
              </w:rPr>
              <w:t>bevægelsesaktiviteter. Vi går på opdagelse i skole</w:t>
            </w:r>
            <w:r w:rsidR="006466DE">
              <w:rPr>
                <w:rFonts w:cs="Arial"/>
              </w:rPr>
              <w:t>-</w:t>
            </w:r>
            <w:r w:rsidRPr="00E85D97">
              <w:rPr>
                <w:rFonts w:cs="Arial"/>
              </w:rPr>
              <w:t xml:space="preserve"> have</w:t>
            </w:r>
            <w:r w:rsidR="006466DE">
              <w:rPr>
                <w:rFonts w:cs="Arial"/>
              </w:rPr>
              <w:t>n</w:t>
            </w:r>
            <w:r w:rsidRPr="00E85D97">
              <w:rPr>
                <w:rFonts w:cs="Arial"/>
              </w:rPr>
              <w:t xml:space="preserve"> og dufter og oplever i deres blomster og urter. Vi besøger Klub Gadegården med deres dyr og legeplads samt </w:t>
            </w:r>
            <w:r w:rsidR="00E85D97">
              <w:rPr>
                <w:rFonts w:cs="Arial"/>
              </w:rPr>
              <w:t xml:space="preserve">den lokale </w:t>
            </w:r>
            <w:r w:rsidR="00E85D97" w:rsidRPr="001C50A0">
              <w:t>Himmelev kirke</w:t>
            </w:r>
            <w:r w:rsidR="00E85D97">
              <w:t xml:space="preserve"> med</w:t>
            </w:r>
            <w:r w:rsidR="00E85D97" w:rsidRPr="001C50A0">
              <w:t xml:space="preserve"> en meget smuk kirkegård med et stort grøn</w:t>
            </w:r>
            <w:r w:rsidR="001F2031">
              <w:t>t</w:t>
            </w:r>
            <w:r w:rsidR="00E85D97" w:rsidRPr="001C50A0">
              <w:t xml:space="preserve"> område, som vi går på opdagelse i. </w:t>
            </w:r>
            <w:r w:rsidR="00B37272">
              <w:t>Vi går også gerne ind i</w:t>
            </w:r>
            <w:r w:rsidR="00E85D97" w:rsidRPr="001C50A0">
              <w:t xml:space="preserve"> kirken og </w:t>
            </w:r>
            <w:r w:rsidR="00B37272">
              <w:t>ser</w:t>
            </w:r>
            <w:r w:rsidR="00E85D97" w:rsidRPr="001C50A0">
              <w:t xml:space="preserve"> på den flotte udsmykning. Ved juletid bliver vi invitere</w:t>
            </w:r>
            <w:r w:rsidR="003665B6">
              <w:t>t</w:t>
            </w:r>
            <w:r w:rsidR="00E85D97" w:rsidRPr="001C50A0">
              <w:t xml:space="preserve"> til </w:t>
            </w:r>
            <w:r w:rsidR="00B37272">
              <w:t>børne</w:t>
            </w:r>
            <w:r w:rsidR="00E85D97" w:rsidRPr="001C50A0">
              <w:t xml:space="preserve">gudstjeneste, som vi deltager i hvert år.  </w:t>
            </w:r>
          </w:p>
          <w:p w14:paraId="198A6B66" w14:textId="5017B975" w:rsidR="004638CA" w:rsidRDefault="004638CA" w:rsidP="004638CA">
            <w:pPr>
              <w:pStyle w:val="NormalWeb"/>
              <w:shd w:val="clear" w:color="auto" w:fill="FFFFFF"/>
              <w:rPr>
                <w:rFonts w:ascii="Arial" w:hAnsi="Arial" w:cs="Arial"/>
                <w:sz w:val="20"/>
                <w:szCs w:val="20"/>
              </w:rPr>
            </w:pPr>
            <w:r w:rsidRPr="00E85D97">
              <w:rPr>
                <w:rFonts w:ascii="Arial" w:hAnsi="Arial" w:cs="Arial"/>
                <w:sz w:val="20"/>
                <w:szCs w:val="20"/>
              </w:rPr>
              <w:t>. </w:t>
            </w:r>
          </w:p>
          <w:p w14:paraId="704546D0" w14:textId="77777777" w:rsidR="00E85D97" w:rsidRPr="00E85D97" w:rsidRDefault="00E85D97" w:rsidP="004638CA">
            <w:pPr>
              <w:pStyle w:val="NormalWeb"/>
              <w:shd w:val="clear" w:color="auto" w:fill="FFFFFF"/>
              <w:rPr>
                <w:rFonts w:ascii="Arial" w:hAnsi="Arial" w:cs="Arial"/>
                <w:sz w:val="20"/>
                <w:szCs w:val="20"/>
              </w:rPr>
            </w:pPr>
          </w:p>
          <w:p w14:paraId="3299BCF6" w14:textId="02BB7750" w:rsidR="004638CA" w:rsidRPr="00E85D97" w:rsidRDefault="004638CA" w:rsidP="004638CA">
            <w:pPr>
              <w:pStyle w:val="NormalWeb"/>
              <w:shd w:val="clear" w:color="auto" w:fill="FFFFFF"/>
              <w:rPr>
                <w:rFonts w:ascii="Arial" w:hAnsi="Arial" w:cs="Arial"/>
                <w:sz w:val="20"/>
                <w:szCs w:val="20"/>
              </w:rPr>
            </w:pPr>
            <w:r w:rsidRPr="00E85D97">
              <w:rPr>
                <w:rFonts w:ascii="Arial" w:hAnsi="Arial" w:cs="Arial"/>
                <w:color w:val="000000"/>
                <w:sz w:val="20"/>
                <w:szCs w:val="20"/>
              </w:rPr>
              <w:lastRenderedPageBreak/>
              <w:t>Vi har samarbejde med plejehjemmet </w:t>
            </w:r>
            <w:r w:rsidRPr="00E85D97">
              <w:rPr>
                <w:rFonts w:ascii="Arial" w:hAnsi="Arial" w:cs="Arial"/>
                <w:sz w:val="20"/>
                <w:szCs w:val="20"/>
              </w:rPr>
              <w:t>Bernadottegården, hvor vi deltager i tøndeslagning til fastelavn sammen med beboerne. Vi har også været med i et erindringsværksted på plejehjemmet, hvor en gruppe børn og en gruppe ældre fortalte hinanden om barndommens lege.</w:t>
            </w:r>
            <w:r w:rsidRPr="00E85D97">
              <w:rPr>
                <w:rFonts w:ascii="Arial" w:hAnsi="Arial" w:cs="Arial"/>
                <w:sz w:val="20"/>
                <w:szCs w:val="20"/>
              </w:rPr>
              <w:br/>
            </w:r>
          </w:p>
          <w:p w14:paraId="348A7B63" w14:textId="38108EDC" w:rsidR="004638CA" w:rsidRPr="00E85D97" w:rsidRDefault="004638CA" w:rsidP="004638CA">
            <w:pPr>
              <w:pStyle w:val="NormalWeb"/>
              <w:shd w:val="clear" w:color="auto" w:fill="FFFFFF"/>
              <w:rPr>
                <w:rFonts w:ascii="Arial" w:hAnsi="Arial" w:cs="Arial"/>
                <w:sz w:val="20"/>
                <w:szCs w:val="20"/>
              </w:rPr>
            </w:pPr>
            <w:r w:rsidRPr="00E85D97">
              <w:rPr>
                <w:rFonts w:ascii="Arial" w:hAnsi="Arial" w:cs="Arial"/>
                <w:color w:val="000000"/>
                <w:sz w:val="20"/>
                <w:szCs w:val="20"/>
              </w:rPr>
              <w:t>Derudover benytter vi os af byens øvrige legepladser, bibliotek, musikskole og forskellige museer og deres mange tilbud om forskellige </w:t>
            </w:r>
            <w:r w:rsidRPr="00E85D97">
              <w:rPr>
                <w:rFonts w:ascii="Arial" w:hAnsi="Arial" w:cs="Arial"/>
                <w:sz w:val="20"/>
                <w:szCs w:val="20"/>
              </w:rPr>
              <w:t xml:space="preserve">aktiviteter. </w:t>
            </w:r>
          </w:p>
          <w:p w14:paraId="488F1A03" w14:textId="77777777" w:rsidR="004638CA" w:rsidRPr="00E85D97" w:rsidRDefault="004638CA" w:rsidP="004638CA">
            <w:pPr>
              <w:pStyle w:val="NormalWeb"/>
              <w:shd w:val="clear" w:color="auto" w:fill="FFFFFF"/>
              <w:rPr>
                <w:rFonts w:ascii="Arial" w:hAnsi="Arial" w:cs="Arial"/>
                <w:sz w:val="20"/>
                <w:szCs w:val="20"/>
              </w:rPr>
            </w:pPr>
          </w:p>
          <w:p w14:paraId="4EF3095A" w14:textId="01460D26" w:rsidR="004638CA" w:rsidRPr="00E85D97" w:rsidRDefault="004638CA" w:rsidP="004638CA">
            <w:pPr>
              <w:pStyle w:val="NormalWeb"/>
              <w:shd w:val="clear" w:color="auto" w:fill="FFFFFF"/>
              <w:rPr>
                <w:rFonts w:ascii="Arial" w:hAnsi="Arial" w:cs="Arial"/>
                <w:sz w:val="20"/>
                <w:szCs w:val="20"/>
              </w:rPr>
            </w:pPr>
            <w:r w:rsidRPr="00E85D97">
              <w:rPr>
                <w:rFonts w:ascii="Arial" w:hAnsi="Arial" w:cs="Arial"/>
                <w:sz w:val="20"/>
                <w:szCs w:val="20"/>
              </w:rPr>
              <w:t>Vi har også mulighed for at benytte skov og strand og anden dejlig natur inden for overkommelig afstand. </w:t>
            </w:r>
          </w:p>
          <w:p w14:paraId="703C395C" w14:textId="67BEB829" w:rsidR="0040554A" w:rsidRPr="00E85D97" w:rsidRDefault="0040554A" w:rsidP="004F7C99">
            <w:pPr>
              <w:pStyle w:val="Tekst3"/>
            </w:pPr>
          </w:p>
          <w:p w14:paraId="08F41ECF" w14:textId="77777777" w:rsidR="00D7283B" w:rsidRDefault="00D7283B" w:rsidP="004F7C99">
            <w:pPr>
              <w:pStyle w:val="Tekst3"/>
            </w:pPr>
          </w:p>
          <w:p w14:paraId="1AA8CA57" w14:textId="77777777" w:rsidR="00D7283B" w:rsidRDefault="00D7283B" w:rsidP="004F7C99">
            <w:pPr>
              <w:pStyle w:val="Tekst3"/>
            </w:pPr>
          </w:p>
          <w:p w14:paraId="4058B0C4" w14:textId="326C7977" w:rsidR="00D7283B" w:rsidRDefault="00C80352" w:rsidP="004F7C99">
            <w:pPr>
              <w:pStyle w:val="Tekst3"/>
            </w:pPr>
            <w:r>
              <w:t xml:space="preserve">               </w:t>
            </w:r>
            <w:r>
              <w:rPr>
                <w:noProof/>
                <w:lang w:eastAsia="da-DK"/>
              </w:rPr>
              <w:drawing>
                <wp:inline distT="0" distB="0" distL="0" distR="0" wp14:anchorId="3EE4CED6" wp14:editId="4FA7AF1F">
                  <wp:extent cx="1890626" cy="1417475"/>
                  <wp:effectExtent l="7938" t="0" r="3492" b="3493"/>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22535" cy="1441398"/>
                          </a:xfrm>
                          <a:prstGeom prst="rect">
                            <a:avLst/>
                          </a:prstGeom>
                          <a:noFill/>
                          <a:ln>
                            <a:noFill/>
                          </a:ln>
                        </pic:spPr>
                      </pic:pic>
                    </a:graphicData>
                  </a:graphic>
                </wp:inline>
              </w:drawing>
            </w:r>
            <w:r>
              <w:t xml:space="preserve"> </w:t>
            </w:r>
            <w:r w:rsidR="00D7283B">
              <w:rPr>
                <w:noProof/>
                <w:lang w:eastAsia="da-DK"/>
              </w:rPr>
              <w:drawing>
                <wp:inline distT="0" distB="0" distL="0" distR="0" wp14:anchorId="54359955" wp14:editId="307772E5">
                  <wp:extent cx="1887796" cy="1415352"/>
                  <wp:effectExtent l="7620" t="0" r="6350" b="635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923152" cy="1441860"/>
                          </a:xfrm>
                          <a:prstGeom prst="rect">
                            <a:avLst/>
                          </a:prstGeom>
                          <a:noFill/>
                          <a:ln>
                            <a:noFill/>
                          </a:ln>
                        </pic:spPr>
                      </pic:pic>
                    </a:graphicData>
                  </a:graphic>
                </wp:inline>
              </w:drawing>
            </w:r>
            <w:r w:rsidR="00D7283B">
              <w:rPr>
                <w:noProof/>
                <w:lang w:eastAsia="da-DK"/>
              </w:rPr>
              <w:drawing>
                <wp:inline distT="0" distB="0" distL="0" distR="0" wp14:anchorId="28BF212E" wp14:editId="5A32179C">
                  <wp:extent cx="1887372" cy="1415035"/>
                  <wp:effectExtent l="7620" t="0" r="6350" b="635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928024" cy="1445513"/>
                          </a:xfrm>
                          <a:prstGeom prst="rect">
                            <a:avLst/>
                          </a:prstGeom>
                          <a:noFill/>
                          <a:ln>
                            <a:noFill/>
                          </a:ln>
                        </pic:spPr>
                      </pic:pic>
                    </a:graphicData>
                  </a:graphic>
                </wp:inline>
              </w:drawing>
            </w:r>
          </w:p>
          <w:p w14:paraId="2F67C934" w14:textId="77777777" w:rsidR="0003063B" w:rsidRDefault="0003063B" w:rsidP="004F7C99">
            <w:pPr>
              <w:pStyle w:val="Tekst3"/>
            </w:pPr>
          </w:p>
          <w:p w14:paraId="2A6788B9" w14:textId="77777777" w:rsidR="00D7283B" w:rsidRDefault="00D7283B" w:rsidP="004F7C99">
            <w:pPr>
              <w:pStyle w:val="Tekst3"/>
            </w:pPr>
            <w:r>
              <w:t>Vi klipper julekort til alle vores naboer og afleverer her til cykel Mads</w:t>
            </w:r>
            <w:r w:rsidR="00C80352">
              <w:t xml:space="preserve"> i Himmelev centeret.</w:t>
            </w:r>
          </w:p>
          <w:p w14:paraId="67602E57" w14:textId="6FB268B3" w:rsidR="00A049D3" w:rsidRPr="00E57D42" w:rsidRDefault="00A049D3" w:rsidP="004F7C99">
            <w:pPr>
              <w:pStyle w:val="Tekst3"/>
            </w:pPr>
          </w:p>
        </w:tc>
      </w:tr>
      <w:bookmarkEnd w:id="3"/>
    </w:tbl>
    <w:p w14:paraId="4A07B835" w14:textId="77777777" w:rsidR="0040554A" w:rsidRDefault="0040554A" w:rsidP="0040554A">
      <w:pPr>
        <w:pStyle w:val="MiniPara"/>
      </w:pPr>
    </w:p>
    <w:p w14:paraId="25329A1A"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362276" w14:paraId="7F633572" w14:textId="77777777" w:rsidTr="004F7C99">
        <w:trPr>
          <w:cantSplit/>
        </w:trPr>
        <w:tc>
          <w:tcPr>
            <w:tcW w:w="9638" w:type="dxa"/>
          </w:tcPr>
          <w:p w14:paraId="214EB0E9" w14:textId="6C44CBC7" w:rsidR="0040554A" w:rsidRPr="00362276" w:rsidRDefault="0040554A" w:rsidP="004F7C99">
            <w:pPr>
              <w:pStyle w:val="Overskrift2"/>
              <w:rPr>
                <w:i/>
              </w:rPr>
            </w:pPr>
            <w:r w:rsidRPr="00362276">
              <w:rPr>
                <w:i/>
              </w:rPr>
              <w:t>Arbejdet med det fysiske, psykiske og æstetiske børnemiljø</w:t>
            </w:r>
          </w:p>
          <w:p w14:paraId="62E5AFD6" w14:textId="77777777" w:rsidR="0040554A" w:rsidRPr="00A049D3" w:rsidRDefault="0040554A" w:rsidP="0040554A">
            <w:pPr>
              <w:pStyle w:val="Tekst2"/>
              <w:rPr>
                <w:color w:val="0070C0"/>
              </w:rPr>
            </w:pPr>
            <w:r w:rsidRPr="00A049D3">
              <w:rPr>
                <w:color w:val="0070C0"/>
              </w:rPr>
              <w:t xml:space="preserve">”Arbejdet med det fysiske, psykiske og æstetiske børnemiljø i dagtilbuddet skal integreres i det pædagogiske arbejde med etablering af pædagogiske læringsmiljøer. </w:t>
            </w:r>
          </w:p>
          <w:p w14:paraId="209792BD" w14:textId="77777777" w:rsidR="0040554A" w:rsidRPr="00A049D3" w:rsidRDefault="0040554A" w:rsidP="001527A1">
            <w:pPr>
              <w:pStyle w:val="Tekst2"/>
              <w:suppressAutoHyphens/>
              <w:rPr>
                <w:color w:val="0070C0"/>
              </w:rPr>
            </w:pPr>
            <w:r w:rsidRPr="00A049D3">
              <w:rPr>
                <w:color w:val="0070C0"/>
              </w:rPr>
              <w:t>Børnemiljøet skal vurderes i et børneperspektiv, og børns oplevelser af børnemiljøet skal ind</w:t>
            </w:r>
            <w:r w:rsidR="001527A1" w:rsidRPr="00A049D3">
              <w:rPr>
                <w:color w:val="0070C0"/>
              </w:rPr>
              <w:softHyphen/>
            </w:r>
            <w:r w:rsidRPr="00A049D3">
              <w:rPr>
                <w:color w:val="0070C0"/>
              </w:rPr>
              <w:t>dr</w:t>
            </w:r>
            <w:r w:rsidR="001527A1" w:rsidRPr="00A049D3">
              <w:rPr>
                <w:color w:val="0070C0"/>
              </w:rPr>
              <w:t>a</w:t>
            </w:r>
            <w:r w:rsidRPr="00A049D3">
              <w:rPr>
                <w:color w:val="0070C0"/>
              </w:rPr>
              <w:t>ges under hensyntagen til børnenes alder og modenhed.”</w:t>
            </w:r>
          </w:p>
          <w:p w14:paraId="71E52902" w14:textId="77777777" w:rsidR="0040554A" w:rsidRPr="00362276" w:rsidRDefault="0040554A" w:rsidP="004F7C99">
            <w:pPr>
              <w:pStyle w:val="Byline"/>
            </w:pPr>
            <w:r w:rsidRPr="00362276">
              <w:t>Den styrkede pædagogiske læreplan, Rammer og indhold, s. 30</w:t>
            </w:r>
          </w:p>
        </w:tc>
      </w:tr>
    </w:tbl>
    <w:p w14:paraId="1C066335" w14:textId="77777777" w:rsidR="0040554A" w:rsidRDefault="0040554A" w:rsidP="0040554A">
      <w:pPr>
        <w:pStyle w:val="MiniPara"/>
      </w:pPr>
    </w:p>
    <w:p w14:paraId="3C18A76B"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5DF43DE2" w14:textId="77777777" w:rsidTr="004F7C99">
        <w:tc>
          <w:tcPr>
            <w:tcW w:w="9638" w:type="dxa"/>
          </w:tcPr>
          <w:p w14:paraId="18DB926F" w14:textId="4A3DB999" w:rsidR="0040554A" w:rsidRDefault="00185236" w:rsidP="001527A1">
            <w:pPr>
              <w:pStyle w:val="Tekst5bl"/>
              <w:suppressAutoHyphens/>
            </w:pPr>
            <w:r w:rsidRPr="00185236">
              <w:t>Hvordan integrerer vi det fysiske, psykiske og æstetiske børnemiljø i det pædagogiske læringsmiljø?</w:t>
            </w:r>
          </w:p>
          <w:p w14:paraId="3D06057D" w14:textId="77777777" w:rsidR="00A049D3" w:rsidRPr="00A049D3" w:rsidRDefault="00A049D3" w:rsidP="00A049D3">
            <w:pPr>
              <w:pStyle w:val="Tekst3"/>
            </w:pPr>
          </w:p>
          <w:p w14:paraId="4D2B8A6B" w14:textId="064E1F86" w:rsidR="00116568" w:rsidRDefault="00E4168E" w:rsidP="00E4168E">
            <w:r w:rsidRPr="00B37272">
              <w:t>Børnemiljøet tager udgangspunkt i børnenes spor og det enkelte barns stemme. Det er foranderligt, mobilt og komplementere</w:t>
            </w:r>
            <w:r w:rsidR="00A56C51">
              <w:t>r</w:t>
            </w:r>
            <w:r w:rsidRPr="00B37272">
              <w:t xml:space="preserve"> vores barnesyn. </w:t>
            </w:r>
          </w:p>
          <w:p w14:paraId="213D87A4" w14:textId="77777777" w:rsidR="00E4168E" w:rsidRPr="00B37272" w:rsidRDefault="00E4168E" w:rsidP="00E4168E">
            <w:pPr>
              <w:rPr>
                <w:b/>
              </w:rPr>
            </w:pPr>
            <w:r w:rsidRPr="00B37272">
              <w:rPr>
                <w:b/>
              </w:rPr>
              <w:lastRenderedPageBreak/>
              <w:t>Det fysiske børnemiljø:</w:t>
            </w:r>
          </w:p>
          <w:p w14:paraId="50895127" w14:textId="36D67953" w:rsidR="00E4168E" w:rsidRPr="00B37272" w:rsidRDefault="00E4168E" w:rsidP="00E4168E">
            <w:r w:rsidRPr="00B37272">
              <w:t>Vi har lyse lokaler med højt til loftet og store vinduespartier, der giver et fantastisk lysindfald. Loftet er lydisoleret</w:t>
            </w:r>
            <w:r w:rsidR="00CE3EBE">
              <w:t>,</w:t>
            </w:r>
            <w:r w:rsidRPr="00B37272">
              <w:t xml:space="preserve"> således at efterklangtiden er lav og akustikken god. </w:t>
            </w:r>
          </w:p>
          <w:p w14:paraId="3EFB364F" w14:textId="0C73E32D" w:rsidR="00E4168E" w:rsidRDefault="00E4168E" w:rsidP="00E4168E">
            <w:r w:rsidRPr="00B37272">
              <w:t>Vi har indrettet små rum i rummene med tydelige læringsmiljøer, der matcher børnenes spor og udviklingszoner. Vi har f.eks en jungle med plads til fysisk udfoldelse. Den blev til efter en analyse af b</w:t>
            </w:r>
            <w:r w:rsidR="003665B6">
              <w:t>ø</w:t>
            </w:r>
            <w:r w:rsidRPr="00B37272">
              <w:t xml:space="preserve">rneperspektivet, hvor vi blev opmærksomme på børnenes behov for plads/ rum til fysisk aktivitet. Læringsmiljøerne er forskellige i afdelingerne, så barnet </w:t>
            </w:r>
            <w:r w:rsidR="00B37272">
              <w:t xml:space="preserve">møder </w:t>
            </w:r>
            <w:r w:rsidRPr="00B37272">
              <w:t>nye og spændende læringsrum rundt om i huset. Vi har rum til fordybelse, som fx læsehjørne, hyggekrog, byggeri og tegnebord og rum til fysisk udfoldelse både ude og inde samt plads til børnedefineret rum, der appeller</w:t>
            </w:r>
            <w:r w:rsidR="00A56C51">
              <w:t>er</w:t>
            </w:r>
            <w:r w:rsidRPr="00B37272">
              <w:t xml:space="preserve"> til at brug</w:t>
            </w:r>
            <w:r w:rsidR="003665B6">
              <w:t xml:space="preserve">e </w:t>
            </w:r>
            <w:r w:rsidRPr="00B37272">
              <w:t xml:space="preserve">fantasien. </w:t>
            </w:r>
          </w:p>
          <w:p w14:paraId="1FC7A55B" w14:textId="77777777" w:rsidR="00B37272" w:rsidRPr="00B37272" w:rsidRDefault="00B37272" w:rsidP="00E4168E"/>
          <w:p w14:paraId="465F592E" w14:textId="34E64EDC" w:rsidR="00E4168E" w:rsidRPr="00B37272" w:rsidRDefault="00E4168E" w:rsidP="00E4168E">
            <w:r w:rsidRPr="00B37272">
              <w:t>Fra huset er der flere udgange til vores legeplads. Den er stor og rummer alt fra sandkasse, cykelbane til shelter og bålplads</w:t>
            </w:r>
            <w:r w:rsidR="00C53D54">
              <w:t xml:space="preserve"> samt en lille skov med flere forskellige typer træer</w:t>
            </w:r>
            <w:r w:rsidRPr="00B37272">
              <w:t>. På legepladsen arbejder vi med at indrette mere tydelige læringsmiljøer og vores næste projekt er at opføre et udendørsværksted, hvor børn og voksne kan øve og eksperimentere med naturen, jvf. Læreplan</w:t>
            </w:r>
            <w:r w:rsidR="003665B6">
              <w:t>s</w:t>
            </w:r>
            <w:r w:rsidRPr="00B37272">
              <w:t>temaet natur, udeliv og science.</w:t>
            </w:r>
          </w:p>
          <w:p w14:paraId="52ED0371" w14:textId="77777777" w:rsidR="00E4168E" w:rsidRPr="00B37272" w:rsidRDefault="00E4168E" w:rsidP="00E4168E"/>
          <w:p w14:paraId="3919A221" w14:textId="77777777" w:rsidR="007F2526" w:rsidRPr="00B37272" w:rsidRDefault="007F2526" w:rsidP="00E4168E">
            <w:pPr>
              <w:rPr>
                <w:b/>
              </w:rPr>
            </w:pPr>
          </w:p>
          <w:p w14:paraId="69A9D5B3" w14:textId="1CA9CC91" w:rsidR="00E4168E" w:rsidRPr="00B37272" w:rsidRDefault="00E4168E" w:rsidP="00E4168E">
            <w:pPr>
              <w:rPr>
                <w:b/>
              </w:rPr>
            </w:pPr>
            <w:r w:rsidRPr="00B37272">
              <w:rPr>
                <w:b/>
              </w:rPr>
              <w:t>Det psykiske børnemiljø:</w:t>
            </w:r>
          </w:p>
          <w:p w14:paraId="33781117" w14:textId="27B83B3D" w:rsidR="00E4168E" w:rsidRPr="00B37272" w:rsidRDefault="00E4168E" w:rsidP="00E4168E">
            <w:r w:rsidRPr="00B37272">
              <w:t>Vi har delt børnene op i aldersopdelte grupper og sikre</w:t>
            </w:r>
            <w:r w:rsidR="00A56C51">
              <w:t>r</w:t>
            </w:r>
            <w:r w:rsidRPr="00B37272">
              <w:t xml:space="preserve"> dermed</w:t>
            </w:r>
            <w:r w:rsidR="00CE3EBE">
              <w:t>,</w:t>
            </w:r>
            <w:r w:rsidRPr="00B37272">
              <w:t xml:space="preserve"> at alle børn er deltagere i et børnefællesskab.  Vi vægter højt, at barnet skal have indflydelse på egen hverdag. Det gør vi ved at indtage et b</w:t>
            </w:r>
            <w:r w:rsidR="003665B6">
              <w:t>ø</w:t>
            </w:r>
            <w:r w:rsidRPr="00B37272">
              <w:t>rneperspektiv, ved at lytte til barnet, gennem børneinterviews samt ved demokratiske afstemninger</w:t>
            </w:r>
            <w:r w:rsidR="004F4B1D">
              <w:t xml:space="preserve"> og observationer</w:t>
            </w:r>
            <w:r w:rsidRPr="00B37272">
              <w:t>. Denne dannelsesrejse er med til at sikre barnet læring, om det at være borger i et demokratisk samfund.</w:t>
            </w:r>
          </w:p>
          <w:p w14:paraId="203469C3" w14:textId="2C66FA88" w:rsidR="00E4168E" w:rsidRPr="00B37272" w:rsidRDefault="00E4168E" w:rsidP="00E4168E">
            <w:r w:rsidRPr="00B37272">
              <w:t>Vi har stor fokus på barnets sociale færdigheder, på at være en god ven samt at vise respekt for hinanden. Vi voksne bruger os selv som rollemodeller for børnene. Vi deltager i legen, både indefra og udefra</w:t>
            </w:r>
            <w:r w:rsidR="00CE3EBE">
              <w:t>,</w:t>
            </w:r>
            <w:r w:rsidRPr="00B37272">
              <w:t xml:space="preserve"> og vi støtter og guider efter behov.  </w:t>
            </w:r>
          </w:p>
          <w:p w14:paraId="15CA1F7B" w14:textId="4481C4C4" w:rsidR="00E4168E" w:rsidRPr="00B37272" w:rsidRDefault="00E4168E" w:rsidP="00E4168E"/>
          <w:p w14:paraId="416667F2" w14:textId="77777777" w:rsidR="007F2526" w:rsidRPr="00B37272" w:rsidRDefault="007F2526" w:rsidP="00E4168E"/>
          <w:p w14:paraId="062669A9" w14:textId="77777777" w:rsidR="00E4168E" w:rsidRPr="00B37272" w:rsidRDefault="00E4168E" w:rsidP="00E4168E">
            <w:pPr>
              <w:rPr>
                <w:b/>
              </w:rPr>
            </w:pPr>
            <w:r w:rsidRPr="00B37272">
              <w:rPr>
                <w:b/>
              </w:rPr>
              <w:t>Det æstetiske børnemiljø:</w:t>
            </w:r>
          </w:p>
          <w:p w14:paraId="0AB01FCF" w14:textId="0AD5B888" w:rsidR="00E4168E" w:rsidRDefault="00E4168E" w:rsidP="00E4168E">
            <w:r w:rsidRPr="00B37272">
              <w:t>Vi er opmærksomme på</w:t>
            </w:r>
            <w:r w:rsidR="00CE3EBE">
              <w:t>,</w:t>
            </w:r>
            <w:r w:rsidRPr="00B37272">
              <w:t xml:space="preserve"> at miljøerne i huset både inde og ude skal være både æstetiske og pædagogisk udfordrende. Derfor arbejder vi med</w:t>
            </w:r>
            <w:r w:rsidR="00CE3EBE">
              <w:t>,</w:t>
            </w:r>
            <w:r w:rsidRPr="00B37272">
              <w:t xml:space="preserve"> at det æstetiske udtryk er indbydende og i overensstemmelse med læringsmiljøets udtryk. Vi sikre</w:t>
            </w:r>
            <w:r w:rsidR="00A56C51">
              <w:t>r</w:t>
            </w:r>
            <w:r w:rsidRPr="00B37272">
              <w:t xml:space="preserve"> mest muligt ejerskab hos børnene ved at give dem plads til at være med skabere</w:t>
            </w:r>
            <w:r w:rsidR="00A56C51">
              <w:t>/ medskabere</w:t>
            </w:r>
            <w:r w:rsidRPr="00B37272">
              <w:t xml:space="preserve"> og udviklere af miljøerne.</w:t>
            </w:r>
          </w:p>
          <w:p w14:paraId="640B0806" w14:textId="77777777" w:rsidR="00B37272" w:rsidRPr="00B37272" w:rsidRDefault="00B37272" w:rsidP="00E4168E"/>
          <w:p w14:paraId="21C11082" w14:textId="77777777" w:rsidR="00E4168E" w:rsidRPr="00B37272" w:rsidRDefault="00E4168E" w:rsidP="00E4168E"/>
          <w:p w14:paraId="06A30992" w14:textId="77777777" w:rsidR="00E4168E" w:rsidRPr="00B37272" w:rsidRDefault="00E4168E" w:rsidP="00E4168E"/>
          <w:p w14:paraId="7761DA15" w14:textId="5EA23795" w:rsidR="00936111" w:rsidRDefault="00E4168E" w:rsidP="00936111">
            <w:r w:rsidRPr="00B37272">
              <w:t>Vi har spurgt en tilfældig gruppe børn om deres oplevelser af børnemiljøet – her er hvad de har svaret:</w:t>
            </w:r>
          </w:p>
          <w:p w14:paraId="3653274B" w14:textId="77777777" w:rsidR="00B37272" w:rsidRPr="00B37272" w:rsidRDefault="00B37272" w:rsidP="00936111"/>
          <w:p w14:paraId="7127AAB2" w14:textId="77777777" w:rsidR="0040554A" w:rsidRPr="00B37272" w:rsidRDefault="0040554A" w:rsidP="00936111">
            <w:pPr>
              <w:spacing w:after="160" w:line="259" w:lineRule="auto"/>
              <w:contextualSpacing/>
            </w:pPr>
          </w:p>
          <w:p w14:paraId="2ED3612E" w14:textId="77777777" w:rsidR="00936111" w:rsidRPr="00B37272" w:rsidRDefault="00936111" w:rsidP="00936111">
            <w:pPr>
              <w:spacing w:after="160" w:line="259" w:lineRule="auto"/>
              <w:contextualSpacing/>
            </w:pPr>
          </w:p>
          <w:p w14:paraId="0132FBD2" w14:textId="46E490B6" w:rsidR="00936111" w:rsidRDefault="00936111" w:rsidP="00936111">
            <w:pPr>
              <w:spacing w:after="160" w:line="259" w:lineRule="auto"/>
              <w:contextualSpacing/>
              <w:rPr>
                <w:b/>
              </w:rPr>
            </w:pPr>
            <w:r w:rsidRPr="00B37272">
              <w:t xml:space="preserve">             </w:t>
            </w:r>
            <w:r w:rsidRPr="00B37272">
              <w:rPr>
                <w:b/>
              </w:rPr>
              <w:t xml:space="preserve">  </w:t>
            </w:r>
            <w:r w:rsidR="00E813BF" w:rsidRPr="00B37272">
              <w:rPr>
                <w:b/>
              </w:rPr>
              <w:t xml:space="preserve"> </w:t>
            </w:r>
            <w:r w:rsidRPr="00B37272">
              <w:rPr>
                <w:b/>
              </w:rPr>
              <w:t>”Der er godt at lege på værksteder – der kan man bygge huler”</w:t>
            </w:r>
          </w:p>
          <w:p w14:paraId="49906ADC" w14:textId="77777777" w:rsidR="00243070" w:rsidRPr="00B37272" w:rsidRDefault="00243070" w:rsidP="00936111">
            <w:pPr>
              <w:spacing w:after="160" w:line="259" w:lineRule="auto"/>
              <w:contextualSpacing/>
              <w:rPr>
                <w:b/>
              </w:rPr>
            </w:pPr>
          </w:p>
          <w:p w14:paraId="4D3B667A" w14:textId="3F8AA3C3" w:rsidR="00936111" w:rsidRDefault="00E813BF" w:rsidP="00E813BF">
            <w:pPr>
              <w:spacing w:after="160" w:line="259" w:lineRule="auto"/>
              <w:contextualSpacing/>
              <w:rPr>
                <w:b/>
              </w:rPr>
            </w:pPr>
            <w:r w:rsidRPr="00B37272">
              <w:rPr>
                <w:b/>
              </w:rPr>
              <w:t xml:space="preserve">             </w:t>
            </w:r>
            <w:r w:rsidR="004F4B1D">
              <w:rPr>
                <w:b/>
              </w:rPr>
              <w:t xml:space="preserve"> </w:t>
            </w:r>
            <w:r w:rsidRPr="00B37272">
              <w:rPr>
                <w:b/>
              </w:rPr>
              <w:t xml:space="preserve">  ”Inde på stuen og i tumleren er godt – her må vi lege med alle tingene”</w:t>
            </w:r>
          </w:p>
          <w:p w14:paraId="44B93B25" w14:textId="77777777" w:rsidR="00243070" w:rsidRDefault="00243070" w:rsidP="00E813BF">
            <w:pPr>
              <w:spacing w:after="160" w:line="259" w:lineRule="auto"/>
              <w:contextualSpacing/>
              <w:rPr>
                <w:b/>
              </w:rPr>
            </w:pPr>
          </w:p>
          <w:p w14:paraId="52782266" w14:textId="64315FE8" w:rsidR="004F4B1D" w:rsidRDefault="004F4B1D" w:rsidP="00E813BF">
            <w:pPr>
              <w:spacing w:after="160" w:line="259" w:lineRule="auto"/>
              <w:contextualSpacing/>
              <w:rPr>
                <w:b/>
              </w:rPr>
            </w:pPr>
            <w:r>
              <w:rPr>
                <w:b/>
              </w:rPr>
              <w:t xml:space="preserve">                ” jeg kan godt li klatrestativet – her kan jeg lære så meget”</w:t>
            </w:r>
          </w:p>
          <w:p w14:paraId="553924F1" w14:textId="77777777" w:rsidR="00243070" w:rsidRDefault="00243070" w:rsidP="00E813BF">
            <w:pPr>
              <w:spacing w:after="160" w:line="259" w:lineRule="auto"/>
              <w:contextualSpacing/>
              <w:rPr>
                <w:b/>
              </w:rPr>
            </w:pPr>
          </w:p>
          <w:p w14:paraId="3E767FB8" w14:textId="77777777" w:rsidR="00243070" w:rsidRDefault="004F4B1D" w:rsidP="00E813BF">
            <w:pPr>
              <w:spacing w:after="160" w:line="259" w:lineRule="auto"/>
              <w:contextualSpacing/>
            </w:pPr>
            <w:r>
              <w:rPr>
                <w:b/>
              </w:rPr>
              <w:t xml:space="preserve">                ”jeg kan godt li at v</w:t>
            </w:r>
            <w:r w:rsidR="00243070">
              <w:rPr>
                <w:b/>
              </w:rPr>
              <w:t>æ</w:t>
            </w:r>
            <w:r>
              <w:rPr>
                <w:b/>
              </w:rPr>
              <w:t>re ude på legepladsen – det synes jeg er sjovt”</w:t>
            </w:r>
            <w:r w:rsidR="00E813BF">
              <w:t xml:space="preserve"> </w:t>
            </w:r>
          </w:p>
          <w:p w14:paraId="6B627231" w14:textId="61741C82" w:rsidR="00243070" w:rsidRPr="00243070" w:rsidRDefault="00E813BF" w:rsidP="00E813BF">
            <w:pPr>
              <w:spacing w:after="160" w:line="259" w:lineRule="auto"/>
              <w:contextualSpacing/>
              <w:rPr>
                <w:b/>
              </w:rPr>
            </w:pPr>
            <w:r>
              <w:t xml:space="preserve"> </w:t>
            </w:r>
          </w:p>
          <w:p w14:paraId="07C9CC84" w14:textId="4E5502FB" w:rsidR="00243070" w:rsidRDefault="00243070" w:rsidP="00E813BF">
            <w:pPr>
              <w:spacing w:after="160" w:line="259" w:lineRule="auto"/>
              <w:contextualSpacing/>
              <w:rPr>
                <w:b/>
              </w:rPr>
            </w:pPr>
            <w:r w:rsidRPr="00243070">
              <w:rPr>
                <w:b/>
              </w:rPr>
              <w:t xml:space="preserve">                ” Man lærer noget, når man graver i jorden. Så kan man spørge de voksne om, hvad det er </w:t>
            </w:r>
          </w:p>
          <w:p w14:paraId="6CF97B29" w14:textId="6BBF424F" w:rsidR="00243070" w:rsidRPr="00243070" w:rsidRDefault="00243070" w:rsidP="00243070">
            <w:pPr>
              <w:spacing w:after="160" w:line="259" w:lineRule="auto"/>
              <w:contextualSpacing/>
              <w:rPr>
                <w:b/>
              </w:rPr>
            </w:pPr>
            <w:r>
              <w:rPr>
                <w:b/>
              </w:rPr>
              <w:t xml:space="preserve">                   </w:t>
            </w:r>
            <w:r w:rsidR="00523535">
              <w:rPr>
                <w:b/>
              </w:rPr>
              <w:t>f</w:t>
            </w:r>
            <w:r w:rsidRPr="00243070">
              <w:rPr>
                <w:b/>
              </w:rPr>
              <w:t>or</w:t>
            </w:r>
            <w:r w:rsidR="00523535">
              <w:rPr>
                <w:b/>
              </w:rPr>
              <w:t xml:space="preserve"> n</w:t>
            </w:r>
            <w:r w:rsidRPr="00243070">
              <w:rPr>
                <w:b/>
              </w:rPr>
              <w:t>ogle dyr, man graver op”</w:t>
            </w:r>
          </w:p>
          <w:p w14:paraId="62F44299" w14:textId="77777777" w:rsidR="00243070" w:rsidRDefault="00243070" w:rsidP="00243070">
            <w:pPr>
              <w:spacing w:after="160" w:line="259" w:lineRule="auto"/>
              <w:contextualSpacing/>
            </w:pPr>
          </w:p>
          <w:p w14:paraId="1DEA57B4" w14:textId="77777777" w:rsidR="00523535" w:rsidRDefault="00243070" w:rsidP="00243070">
            <w:pPr>
              <w:spacing w:after="160" w:line="259" w:lineRule="auto"/>
              <w:contextualSpacing/>
              <w:rPr>
                <w:b/>
              </w:rPr>
            </w:pPr>
            <w:r>
              <w:t xml:space="preserve">                </w:t>
            </w:r>
            <w:r w:rsidRPr="00523535">
              <w:rPr>
                <w:b/>
              </w:rPr>
              <w:t>”Jeg kan godt lide at gynge. Det er sjovt at ligge ned på gyngen og gynge med lukkede</w:t>
            </w:r>
          </w:p>
          <w:p w14:paraId="0EA10AB7" w14:textId="11AA4BBA" w:rsidR="00243070" w:rsidRDefault="00523535" w:rsidP="00243070">
            <w:pPr>
              <w:spacing w:after="160" w:line="259" w:lineRule="auto"/>
              <w:contextualSpacing/>
            </w:pPr>
            <w:r>
              <w:rPr>
                <w:b/>
              </w:rPr>
              <w:t xml:space="preserve">                  </w:t>
            </w:r>
            <w:r w:rsidR="00243070" w:rsidRPr="00523535">
              <w:rPr>
                <w:b/>
              </w:rPr>
              <w:t>øjne. Nogle gange synger vi også. Så kan man lære nye sange.”</w:t>
            </w:r>
            <w:r w:rsidR="00243070">
              <w:t xml:space="preserve">       </w:t>
            </w:r>
          </w:p>
          <w:p w14:paraId="09C747C5" w14:textId="3700A058" w:rsidR="00243070" w:rsidRDefault="00243070" w:rsidP="00243070">
            <w:pPr>
              <w:spacing w:after="160" w:line="259" w:lineRule="auto"/>
              <w:contextualSpacing/>
            </w:pPr>
            <w:r>
              <w:t xml:space="preserve">                  </w:t>
            </w:r>
          </w:p>
          <w:p w14:paraId="3A8D68A4" w14:textId="108D98D5" w:rsidR="00E813BF" w:rsidRPr="00E57D42" w:rsidRDefault="00243070" w:rsidP="00523535">
            <w:pPr>
              <w:spacing w:after="160" w:line="259" w:lineRule="auto"/>
              <w:contextualSpacing/>
            </w:pPr>
            <w:r>
              <w:t xml:space="preserve">                 </w:t>
            </w:r>
          </w:p>
        </w:tc>
      </w:tr>
    </w:tbl>
    <w:p w14:paraId="04EC3A89"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7B16596B" w14:textId="77777777" w:rsidTr="00373C52">
        <w:trPr>
          <w:cantSplit/>
          <w:trHeight w:hRule="exact" w:val="2835"/>
        </w:trPr>
        <w:tc>
          <w:tcPr>
            <w:tcW w:w="7087" w:type="dxa"/>
            <w:tcBorders>
              <w:top w:val="nil"/>
              <w:bottom w:val="nil"/>
            </w:tcBorders>
          </w:tcPr>
          <w:p w14:paraId="758E45C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6E16C87D" w14:textId="77777777" w:rsidR="00373C52" w:rsidRPr="00373C52" w:rsidRDefault="00373C52" w:rsidP="00373C52">
            <w:r>
              <w:rPr>
                <w:noProof/>
                <w:lang w:eastAsia="da-DK"/>
              </w:rPr>
              <w:drawing>
                <wp:inline distT="0" distB="0" distL="0" distR="0" wp14:anchorId="26D0F66C" wp14:editId="398A53E4">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2371615F" w14:textId="77777777" w:rsidR="00373C52" w:rsidRDefault="00373C52" w:rsidP="00373C52">
      <w:pPr>
        <w:pStyle w:val="MiniPara"/>
      </w:pPr>
    </w:p>
    <w:p w14:paraId="4FB14AF5"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A8457D9" w14:textId="77777777" w:rsidTr="004F7C99">
        <w:tc>
          <w:tcPr>
            <w:tcW w:w="9638" w:type="dxa"/>
          </w:tcPr>
          <w:p w14:paraId="5F9583DA" w14:textId="77777777" w:rsidR="00373C52" w:rsidRPr="00A049D3" w:rsidRDefault="00373C52" w:rsidP="00373C52">
            <w:pPr>
              <w:pStyle w:val="Tekst2"/>
              <w:rPr>
                <w:color w:val="CD1626" w:themeColor="accent2"/>
              </w:rPr>
            </w:pPr>
            <w:r w:rsidRPr="00A049D3">
              <w:rPr>
                <w:color w:val="CD1626" w:themeColor="accent2"/>
              </w:rPr>
              <w:t>”Den pædagogiske læreplan skal udarbejdes med udgangspunkt i seks læreplanstemaer samt mål for sammenhængen mellem læringsmiljøet og børns læring.</w:t>
            </w:r>
          </w:p>
          <w:p w14:paraId="05F01CCA" w14:textId="77777777" w:rsidR="00373C52" w:rsidRPr="00A049D3" w:rsidRDefault="00373C52" w:rsidP="001527A1">
            <w:pPr>
              <w:pStyle w:val="Tekst2"/>
              <w:suppressAutoHyphens/>
              <w:rPr>
                <w:color w:val="CD1626" w:themeColor="accent2"/>
              </w:rPr>
            </w:pPr>
            <w:r w:rsidRPr="00A049D3">
              <w:rPr>
                <w:color w:val="CD1626" w:themeColor="accent2"/>
              </w:rPr>
              <w:t>Det skal fremgå af den pædagogiske læreplan, hvordan det pædagogiske læringsmiljø under</w:t>
            </w:r>
            <w:r w:rsidR="001527A1" w:rsidRPr="00A049D3">
              <w:rPr>
                <w:color w:val="CD1626" w:themeColor="accent2"/>
              </w:rPr>
              <w:softHyphen/>
            </w:r>
            <w:r w:rsidRPr="00A049D3">
              <w:rPr>
                <w:color w:val="CD1626" w:themeColor="accent2"/>
              </w:rPr>
              <w:t>støtter børns brede læring inden for og på tværs af de seks læreplanstemaer.”</w:t>
            </w:r>
          </w:p>
          <w:p w14:paraId="678D15A5" w14:textId="77777777" w:rsidR="00373C52" w:rsidRPr="007400E9" w:rsidRDefault="00373C52" w:rsidP="00373C52">
            <w:pPr>
              <w:pStyle w:val="Byline"/>
            </w:pPr>
            <w:r w:rsidRPr="00373C52">
              <w:t>Den styrkede pædagogiske læreplan, Rammer og indhold, s. 32</w:t>
            </w:r>
          </w:p>
        </w:tc>
      </w:tr>
    </w:tbl>
    <w:p w14:paraId="322AF1CE" w14:textId="77777777" w:rsidR="00373C52" w:rsidRDefault="00373C52" w:rsidP="00373C52">
      <w:pPr>
        <w:pStyle w:val="MiniPara"/>
      </w:pPr>
    </w:p>
    <w:p w14:paraId="348B3ABD"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47BA59D3" w14:textId="77777777" w:rsidTr="00433B67">
        <w:trPr>
          <w:cantSplit/>
        </w:trPr>
        <w:tc>
          <w:tcPr>
            <w:tcW w:w="7087" w:type="dxa"/>
          </w:tcPr>
          <w:p w14:paraId="5C592266" w14:textId="77777777" w:rsidR="00373C52" w:rsidRPr="00084F73" w:rsidRDefault="00084F73" w:rsidP="004F7C99">
            <w:pPr>
              <w:pStyle w:val="Overskrift2"/>
              <w:rPr>
                <w:color w:val="CD1626" w:themeColor="accent2"/>
              </w:rPr>
            </w:pPr>
            <w:r>
              <w:rPr>
                <w:color w:val="CD1626" w:themeColor="accent2"/>
              </w:rPr>
              <w:t>Alsidig personlig udvikling</w:t>
            </w:r>
          </w:p>
          <w:p w14:paraId="628996AB" w14:textId="77777777" w:rsidR="00373C52" w:rsidRPr="00A049D3" w:rsidRDefault="00084F73" w:rsidP="001527A1">
            <w:pPr>
              <w:pStyle w:val="Tekst2"/>
              <w:suppressAutoHyphens/>
              <w:rPr>
                <w:color w:val="CD1626" w:themeColor="accent2"/>
              </w:rPr>
            </w:pPr>
            <w:r w:rsidRPr="00A049D3">
              <w:rPr>
                <w:color w:val="CD1626" w:themeColor="accent2"/>
              </w:rPr>
              <w:t>”Alsidig personlig udvikling drejer sig om den stadige udvidelse af barnets erfaringsverden og deltagelsesmuligheder. Det forudsætter engagement, livsduelighed, gåpåmod og kompetencer til deltagelse.”</w:t>
            </w:r>
          </w:p>
          <w:p w14:paraId="53660260"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0B75F811" w14:textId="77777777" w:rsidR="00373C52" w:rsidRDefault="00373C52" w:rsidP="004F7C99">
            <w:pPr>
              <w:jc w:val="right"/>
              <w:rPr>
                <w:color w:val="0077B3" w:themeColor="accent1"/>
              </w:rPr>
            </w:pPr>
            <w:r>
              <w:rPr>
                <w:noProof/>
                <w:color w:val="0077B3" w:themeColor="accent1"/>
                <w:lang w:eastAsia="da-DK"/>
              </w:rPr>
              <w:drawing>
                <wp:inline distT="0" distB="0" distL="0" distR="0" wp14:anchorId="0AC136AF" wp14:editId="315B9DC9">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35"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14CF97"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4B5552E6" w14:textId="77777777" w:rsidTr="00B743E0">
        <w:tc>
          <w:tcPr>
            <w:tcW w:w="9638" w:type="dxa"/>
          </w:tcPr>
          <w:p w14:paraId="606CA8D3" w14:textId="77777777" w:rsidR="00B743E0" w:rsidRDefault="005A03C3" w:rsidP="005A03C3">
            <w:pPr>
              <w:pStyle w:val="Tekst4"/>
              <w:ind w:left="284"/>
            </w:pPr>
            <w:r w:rsidRPr="005A03C3">
              <w:t>Pædagogiske mål for læreplanstemaet:</w:t>
            </w:r>
          </w:p>
          <w:p w14:paraId="43957FBE" w14:textId="77777777" w:rsidR="008627AE" w:rsidRPr="00D065DF" w:rsidRDefault="008627AE" w:rsidP="000C3D97">
            <w:pPr>
              <w:pStyle w:val="Tekst4"/>
              <w:numPr>
                <w:ilvl w:val="0"/>
                <w:numId w:val="16"/>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595274BD" w14:textId="77777777" w:rsidR="008627AE" w:rsidRPr="00D065DF" w:rsidRDefault="008627AE" w:rsidP="000C3D97">
            <w:pPr>
              <w:pStyle w:val="Tekst4"/>
              <w:numPr>
                <w:ilvl w:val="0"/>
                <w:numId w:val="16"/>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19F1A9EE" w14:textId="77777777" w:rsidTr="004F7C99">
        <w:tc>
          <w:tcPr>
            <w:tcW w:w="9638" w:type="dxa"/>
          </w:tcPr>
          <w:p w14:paraId="3328CAC0" w14:textId="77777777" w:rsidR="00A61BC3" w:rsidRPr="000A5E7A" w:rsidRDefault="00A61BC3" w:rsidP="00A61BC3"/>
          <w:p w14:paraId="08C4CA90" w14:textId="3C4C2E06" w:rsidR="00A61BC3" w:rsidRPr="000A5E7A" w:rsidRDefault="00A61BC3" w:rsidP="00A61BC3">
            <w:r w:rsidRPr="000A5E7A">
              <w:t>I Børnehuset Freja har vi mange forskellige læringsmiljøer, der understøtter</w:t>
            </w:r>
            <w:r w:rsidR="00CE3EBE">
              <w:t>,</w:t>
            </w:r>
            <w:r w:rsidRPr="000A5E7A">
              <w:t xml:space="preserve"> at alle børn udfolder, udforsker og erfarer sig selv og hinanden, på både kendte og nye måder samt får </w:t>
            </w:r>
            <w:r w:rsidR="00B37272">
              <w:t xml:space="preserve">styrket </w:t>
            </w:r>
            <w:r w:rsidRPr="000A5E7A">
              <w:t>tillid til egne potentialer.</w:t>
            </w:r>
          </w:p>
          <w:p w14:paraId="34C008D8" w14:textId="692B1392" w:rsidR="00A61BC3" w:rsidRPr="000A5E7A" w:rsidRDefault="00A61BC3" w:rsidP="00A61BC3">
            <w:r w:rsidRPr="000A5E7A">
              <w:t>Vores læringsmiljøer har forskellige funktioner</w:t>
            </w:r>
            <w:r w:rsidR="00B37272">
              <w:t xml:space="preserve"> fx</w:t>
            </w:r>
            <w:r w:rsidRPr="000A5E7A">
              <w:t xml:space="preserve"> garderoben</w:t>
            </w:r>
            <w:r w:rsidR="00CE3EBE">
              <w:t>,</w:t>
            </w:r>
            <w:r w:rsidRPr="000A5E7A">
              <w:t xml:space="preserve"> hvor børnene lære</w:t>
            </w:r>
            <w:r w:rsidR="00A56C51">
              <w:t>r</w:t>
            </w:r>
            <w:r w:rsidR="00B37272">
              <w:t xml:space="preserve"> at være </w:t>
            </w:r>
            <w:r w:rsidRPr="000A5E7A">
              <w:t>selvhjulp</w:t>
            </w:r>
            <w:r w:rsidR="00CE3EBE">
              <w:t>ne</w:t>
            </w:r>
            <w:r w:rsidRPr="000A5E7A">
              <w:t xml:space="preserve">, </w:t>
            </w:r>
            <w:r w:rsidR="00B37272">
              <w:t xml:space="preserve">have </w:t>
            </w:r>
            <w:r w:rsidRPr="000A5E7A">
              <w:t xml:space="preserve">opmærksomhed og </w:t>
            </w:r>
            <w:r w:rsidR="00B37272">
              <w:t xml:space="preserve">være </w:t>
            </w:r>
            <w:r w:rsidRPr="000A5E7A">
              <w:t>vedholden</w:t>
            </w:r>
            <w:r w:rsidR="002D605F">
              <w:t>d</w:t>
            </w:r>
            <w:r w:rsidR="00CE3EBE">
              <w:t>e</w:t>
            </w:r>
            <w:r w:rsidRPr="000A5E7A">
              <w:t>.</w:t>
            </w:r>
            <w:r w:rsidR="003D78F1">
              <w:t xml:space="preserve"> </w:t>
            </w:r>
            <w:r w:rsidRPr="000A5E7A">
              <w:t>Junglen vores puderum, hvor grovmotorikken er i fokus og børnene kan udfordre sig selv fysisk.</w:t>
            </w:r>
            <w:r w:rsidR="003D78F1">
              <w:t xml:space="preserve"> </w:t>
            </w:r>
            <w:r w:rsidRPr="000A5E7A">
              <w:t>Hemse og læserum</w:t>
            </w:r>
            <w:r w:rsidR="00CE3EBE">
              <w:t>,</w:t>
            </w:r>
            <w:r w:rsidRPr="000A5E7A">
              <w:t xml:space="preserve"> der bruges til fordybelse og afslapning.</w:t>
            </w:r>
          </w:p>
          <w:p w14:paraId="462004E2" w14:textId="77777777" w:rsidR="00A61BC3" w:rsidRPr="000A5E7A" w:rsidRDefault="00A61BC3" w:rsidP="00A61BC3">
            <w:r w:rsidRPr="000A5E7A">
              <w:t xml:space="preserve"> </w:t>
            </w:r>
          </w:p>
          <w:p w14:paraId="556837B4" w14:textId="43AB106D" w:rsidR="00A61BC3" w:rsidRPr="000A5E7A" w:rsidRDefault="00A61BC3" w:rsidP="00A61BC3">
            <w:r w:rsidRPr="000A5E7A">
              <w:t xml:space="preserve">Derudover har vi mange læringsrum, der har forskellige funktioner til </w:t>
            </w:r>
            <w:r w:rsidR="00D477C5">
              <w:t xml:space="preserve">forskellige </w:t>
            </w:r>
            <w:r w:rsidRPr="000A5E7A">
              <w:t>lege. Disse læringsrum er ikke fastlåste og ændres løbende</w:t>
            </w:r>
            <w:r w:rsidR="00CE3EBE">
              <w:t>,</w:t>
            </w:r>
            <w:r w:rsidRPr="000A5E7A">
              <w:t xml:space="preserve"> da vi følger børns spor og interesser.</w:t>
            </w:r>
          </w:p>
          <w:p w14:paraId="6C0DEAEE" w14:textId="5FD2A113" w:rsidR="00A61BC3" w:rsidRPr="000A5E7A" w:rsidRDefault="00A61BC3" w:rsidP="00A61BC3">
            <w:r w:rsidRPr="000A5E7A">
              <w:t>Læringsrummene er fleksible</w:t>
            </w:r>
            <w:r w:rsidR="00CE3EBE">
              <w:t>,</w:t>
            </w:r>
            <w:r w:rsidRPr="000A5E7A">
              <w:t xml:space="preserve"> så børnene har altid mulighed for at udforske og udfordre brugen af dem i deres lege i løbet af dagen.</w:t>
            </w:r>
          </w:p>
          <w:p w14:paraId="6CFA8F24" w14:textId="77777777" w:rsidR="00A61BC3" w:rsidRPr="000A5E7A" w:rsidRDefault="00A61BC3" w:rsidP="00A61BC3">
            <w:r w:rsidRPr="000A5E7A">
              <w:lastRenderedPageBreak/>
              <w:t>Vi har fokus på zonen for nærmeste udvikling for det enkelte barn. Vi arbejder med det helt lille vuggestuebarn på puslebordet, hvor barnet selv kan kravle op, til det større vuggestuebarn, der er deltagende i både bleskift og i garderoben, til børnehavebarnet, der skal mestre alt omkring påklædning og hygiejne og til at kunne indgå i et børnefællesskab på lige fod med andre børn.</w:t>
            </w:r>
          </w:p>
          <w:p w14:paraId="63523A75" w14:textId="77777777" w:rsidR="00A61BC3" w:rsidRPr="000A5E7A" w:rsidRDefault="00A61BC3" w:rsidP="00A61BC3">
            <w:pPr>
              <w:rPr>
                <w:rFonts w:ascii="Times New Roman" w:eastAsia="Times New Roman" w:hAnsi="Times New Roman"/>
                <w:sz w:val="24"/>
                <w:szCs w:val="24"/>
              </w:rPr>
            </w:pPr>
            <w:r w:rsidRPr="000A5E7A">
              <w:rPr>
                <w:rFonts w:ascii="Times New Roman" w:eastAsia="Times New Roman" w:hAnsi="Times New Roman"/>
                <w:sz w:val="24"/>
                <w:szCs w:val="24"/>
              </w:rPr>
              <w:t xml:space="preserve"> </w:t>
            </w:r>
          </w:p>
          <w:p w14:paraId="6499875F" w14:textId="77777777" w:rsidR="00A61BC3" w:rsidRPr="000A5E7A" w:rsidRDefault="00A61BC3" w:rsidP="00A61BC3">
            <w:r w:rsidRPr="000A5E7A">
              <w:t>Vi holder daglige samlinger, hvor der er fokus på fællesskabet og tilknytningen børnene imellem samt mellem børnene og pædagogerne.</w:t>
            </w:r>
          </w:p>
          <w:p w14:paraId="70EB44CA" w14:textId="76DBC95E" w:rsidR="00A61BC3" w:rsidRPr="000A5E7A" w:rsidRDefault="00A61BC3" w:rsidP="00A61BC3">
            <w:r w:rsidRPr="000A5E7A">
              <w:t xml:space="preserve">Ved samlinger </w:t>
            </w:r>
            <w:r w:rsidR="00D477C5">
              <w:t xml:space="preserve">får </w:t>
            </w:r>
            <w:r w:rsidRPr="000A5E7A">
              <w:t>nogle børn individuelle opgaver, eksempelvis at gennemgå dagen.</w:t>
            </w:r>
          </w:p>
          <w:p w14:paraId="0CBAEE33" w14:textId="77777777" w:rsidR="00A61BC3" w:rsidRPr="000A5E7A" w:rsidRDefault="00A61BC3" w:rsidP="00A61BC3">
            <w:pPr>
              <w:rPr>
                <w:rFonts w:ascii="Times New Roman" w:eastAsia="Times New Roman" w:hAnsi="Times New Roman"/>
                <w:sz w:val="24"/>
                <w:szCs w:val="24"/>
              </w:rPr>
            </w:pPr>
            <w:r w:rsidRPr="000A5E7A">
              <w:rPr>
                <w:rFonts w:ascii="Times New Roman" w:eastAsia="Times New Roman" w:hAnsi="Times New Roman"/>
                <w:sz w:val="24"/>
                <w:szCs w:val="24"/>
              </w:rPr>
              <w:t xml:space="preserve"> </w:t>
            </w:r>
          </w:p>
          <w:p w14:paraId="7A50D4E5" w14:textId="77777777" w:rsidR="00A61BC3" w:rsidRPr="000A5E7A" w:rsidRDefault="00A61BC3" w:rsidP="00A61BC3">
            <w:r w:rsidRPr="000A5E7A">
              <w:t>I Børnehuset Freja, har vi fokus på at deltage i og understøtte børnenes lege.</w:t>
            </w:r>
          </w:p>
          <w:p w14:paraId="0A044224" w14:textId="1263DE78" w:rsidR="00A61BC3" w:rsidRPr="000A5E7A" w:rsidRDefault="00A61BC3" w:rsidP="00A61BC3">
            <w:r w:rsidRPr="000A5E7A">
              <w:t>Vi er nysgerrige med børnene, vi wobbler</w:t>
            </w:r>
            <w:r w:rsidR="008368C2">
              <w:t xml:space="preserve"> *</w:t>
            </w:r>
            <w:r w:rsidRPr="000A5E7A">
              <w:t>, udforsker og eksperimenterer ud fra barnets spor.</w:t>
            </w:r>
            <w:r w:rsidRPr="000A5E7A">
              <w:br/>
            </w:r>
          </w:p>
          <w:p w14:paraId="606A16C0" w14:textId="480F3E4F" w:rsidR="00A61BC3" w:rsidRPr="000A5E7A" w:rsidRDefault="00A61BC3" w:rsidP="00A61BC3">
            <w:pPr>
              <w:spacing w:after="240"/>
              <w:rPr>
                <w:rFonts w:ascii="Times New Roman" w:eastAsia="Times New Roman" w:hAnsi="Times New Roman"/>
                <w:sz w:val="24"/>
                <w:szCs w:val="24"/>
              </w:rPr>
            </w:pPr>
            <w:r w:rsidRPr="000A5E7A">
              <w:t>Vi understøtter børnenes personlige udvikling ved at give tid, rum og støtte, så børnene kan øve færdigheder og dermed blive mere selvhjulpne både i hverdagens rutiner og i samspillet i børnefællesskaberne. Vi voksne støtter og guider børnene i deres samspil for at optimere deres udvikling.</w:t>
            </w:r>
          </w:p>
          <w:p w14:paraId="60F79C04" w14:textId="4E1BF6EE" w:rsidR="00A61BC3" w:rsidRPr="000A5E7A" w:rsidRDefault="00A61BC3" w:rsidP="00A61BC3">
            <w:r w:rsidRPr="000A5E7A">
              <w:t>Vi har fælles projekter på tværs af aldersgrupper med skiftende emner, hvor børnene bliver udfordret på individuelle kompetencer.</w:t>
            </w:r>
          </w:p>
          <w:p w14:paraId="16291E3F" w14:textId="77777777" w:rsidR="00A61BC3" w:rsidRPr="000A5E7A" w:rsidRDefault="00A61BC3" w:rsidP="00A61BC3">
            <w:r w:rsidRPr="000A5E7A">
              <w:t xml:space="preserve"> </w:t>
            </w:r>
          </w:p>
          <w:p w14:paraId="2ACA4526" w14:textId="48622534" w:rsidR="00A61BC3" w:rsidRDefault="00A61BC3" w:rsidP="006A4C28">
            <w:r w:rsidRPr="000A5E7A">
              <w:t xml:space="preserve">Vi har fællesskaber på tværs af afdelinger, hvor vi laver fælles projekter og aktiviteter; </w:t>
            </w:r>
            <w:r w:rsidR="004F4B1D">
              <w:t xml:space="preserve">som fx </w:t>
            </w:r>
            <w:r w:rsidRPr="000A5E7A">
              <w:t>Fælles Freja</w:t>
            </w:r>
            <w:r w:rsidR="00D477C5">
              <w:t xml:space="preserve"> uger</w:t>
            </w:r>
            <w:r w:rsidRPr="000A5E7A">
              <w:t>, fælles bevægelsesdag, påske og jul.</w:t>
            </w:r>
          </w:p>
          <w:p w14:paraId="783A19B3" w14:textId="4FED3A84" w:rsidR="008368C2" w:rsidRDefault="008368C2" w:rsidP="006A4C28"/>
          <w:p w14:paraId="5AEAC579" w14:textId="159BE3EB" w:rsidR="008368C2" w:rsidRDefault="008368C2" w:rsidP="006A4C28"/>
          <w:p w14:paraId="18837A34" w14:textId="2778D50F" w:rsidR="008368C2" w:rsidRDefault="008368C2" w:rsidP="006A4C28">
            <w:r>
              <w:t xml:space="preserve">*  Wobbler: Det rum, hvor barnet alene eller sammen med andre, begynder at tænke, overveje, vurdere,     </w:t>
            </w:r>
          </w:p>
          <w:p w14:paraId="61925DF7" w14:textId="5CA2A083" w:rsidR="008368C2" w:rsidRPr="000A5E7A" w:rsidRDefault="008368C2" w:rsidP="006A4C28">
            <w:r>
              <w:t xml:space="preserve">   argumentere og til sidst konkludere.</w:t>
            </w:r>
          </w:p>
          <w:p w14:paraId="47EE1D9D" w14:textId="1608543E" w:rsidR="006A4C28" w:rsidRPr="000A5E7A" w:rsidRDefault="006A4C28" w:rsidP="006A4C28">
            <w:r w:rsidRPr="000A5E7A">
              <w:br/>
            </w:r>
          </w:p>
          <w:p w14:paraId="65B98A0B" w14:textId="38D4F493" w:rsidR="005C19FA" w:rsidRPr="000A5E7A" w:rsidRDefault="005C19FA" w:rsidP="00C9609E">
            <w:pPr>
              <w:pStyle w:val="Tekst3"/>
            </w:pPr>
          </w:p>
        </w:tc>
      </w:tr>
    </w:tbl>
    <w:p w14:paraId="1466BF71" w14:textId="77777777" w:rsidR="002D52EC" w:rsidRDefault="002D52EC" w:rsidP="002D52EC">
      <w:pPr>
        <w:pStyle w:val="Tekst5rd"/>
        <w:suppressAutoHyphens/>
      </w:pPr>
      <w:r w:rsidRPr="001D4135">
        <w:lastRenderedPageBreak/>
        <w:t>Hvordan understøtter vores pædagogiske læringsmiljø børnenes alsidige personlige udvikling?</w:t>
      </w:r>
    </w:p>
    <w:p w14:paraId="44CB1530" w14:textId="77777777" w:rsidR="002D52EC" w:rsidRDefault="002D52EC" w:rsidP="002D52EC">
      <w:pPr>
        <w:pStyle w:val="Tekst1rd"/>
      </w:pPr>
      <w:r w:rsidRPr="00477942">
        <w:t>Herunder, hvordan vores pædagogiske læringsmiljø:</w:t>
      </w:r>
    </w:p>
    <w:p w14:paraId="3DF8A2B0" w14:textId="77777777" w:rsidR="002D52EC" w:rsidRPr="00DB3B26" w:rsidRDefault="002D52EC" w:rsidP="002D52EC">
      <w:pPr>
        <w:pStyle w:val="Bullettekst3rd"/>
      </w:pPr>
      <w:r w:rsidRPr="00DB3B26">
        <w:t>Understøtter de to pædagogiske mål for temaet Alsidig personlig udvikling</w:t>
      </w:r>
      <w:r w:rsidRPr="00DB3B26" w:rsidDel="00E42A94">
        <w:t xml:space="preserve"> </w:t>
      </w:r>
    </w:p>
    <w:p w14:paraId="06860206" w14:textId="77777777" w:rsidR="002D52EC" w:rsidRPr="00DB3B26" w:rsidRDefault="002D52EC" w:rsidP="002D52EC">
      <w:pPr>
        <w:pStyle w:val="Bullettekst3rd"/>
      </w:pPr>
      <w:r w:rsidRPr="00DB3B26">
        <w:t xml:space="preserve">Tager udgangspunkt i det fælles pædagogiske grundlag </w:t>
      </w:r>
    </w:p>
    <w:p w14:paraId="5E08499D" w14:textId="5C7E9DEC" w:rsidR="002D52EC" w:rsidRDefault="002D52EC" w:rsidP="002D52EC">
      <w:pPr>
        <w:pStyle w:val="Bullettekst3rd"/>
        <w:spacing w:after="240"/>
      </w:pPr>
      <w:r w:rsidRPr="00DB3B26">
        <w:t>Ses i samspil med de øvrige læreplanstemaer.</w:t>
      </w:r>
    </w:p>
    <w:p w14:paraId="2F51F743" w14:textId="77777777" w:rsidR="00ED2CE8" w:rsidRDefault="00ED2CE8" w:rsidP="00A80601"/>
    <w:p w14:paraId="03371155" w14:textId="77777777" w:rsidR="00523535" w:rsidRDefault="00523535" w:rsidP="00523535">
      <w:pPr>
        <w:pStyle w:val="Tekst3"/>
      </w:pPr>
      <w:bookmarkStart w:id="4" w:name="_Hlk33442701"/>
    </w:p>
    <w:p w14:paraId="0CB54A6B" w14:textId="2D71D64D" w:rsidR="000D2D31" w:rsidRDefault="00ED2CE8" w:rsidP="00523535">
      <w:pPr>
        <w:pStyle w:val="Tekst3"/>
      </w:pPr>
      <w:r>
        <w:t>Vi tilbyder pædagogiske læringsmiljøer, der understøtter børnenes alsidige personlige udvikling. Det ser vi, når børnene:</w:t>
      </w:r>
      <w:r w:rsidR="000D2D31">
        <w:t xml:space="preserve"> </w:t>
      </w:r>
      <w:bookmarkEnd w:id="4"/>
    </w:p>
    <w:p w14:paraId="46DE5A4E" w14:textId="77777777" w:rsidR="00523535" w:rsidRDefault="00523535" w:rsidP="00523535">
      <w:pPr>
        <w:pStyle w:val="Tekst3"/>
      </w:pPr>
    </w:p>
    <w:p w14:paraId="42D559CA" w14:textId="1D2EB0D0" w:rsidR="000D2D31" w:rsidRDefault="000D2D31" w:rsidP="000C3D97">
      <w:pPr>
        <w:pStyle w:val="Tekst3"/>
        <w:numPr>
          <w:ilvl w:val="0"/>
          <w:numId w:val="20"/>
        </w:numPr>
      </w:pPr>
      <w:r>
        <w:t xml:space="preserve">Er selvhjulpne, tager initiativer og interagerer med de andre børn </w:t>
      </w:r>
    </w:p>
    <w:p w14:paraId="2AE66E0A" w14:textId="25EAFC14" w:rsidR="00ED2CE8" w:rsidRDefault="00ED2CE8" w:rsidP="000C3D97">
      <w:pPr>
        <w:pStyle w:val="Tekst3"/>
        <w:numPr>
          <w:ilvl w:val="0"/>
          <w:numId w:val="20"/>
        </w:numPr>
      </w:pPr>
      <w:r>
        <w:t>Er trygge, nysgerrige og har mod til at udforske nye færdigheder</w:t>
      </w:r>
    </w:p>
    <w:p w14:paraId="710DBE40" w14:textId="455B66F5" w:rsidR="00ED2CE8" w:rsidRDefault="00ED2CE8" w:rsidP="000C3D97">
      <w:pPr>
        <w:pStyle w:val="Tekst3"/>
        <w:numPr>
          <w:ilvl w:val="0"/>
          <w:numId w:val="20"/>
        </w:numPr>
      </w:pPr>
      <w:r>
        <w:t xml:space="preserve">Har plads til at udforske og udfolde sig og </w:t>
      </w:r>
      <w:r w:rsidR="000D2D31">
        <w:t>de øver sig</w:t>
      </w:r>
      <w:r>
        <w:t xml:space="preserve">. </w:t>
      </w:r>
    </w:p>
    <w:p w14:paraId="5C5E17C1" w14:textId="4F55E301" w:rsidR="000D2D31" w:rsidRDefault="00ED2CE8" w:rsidP="001619F4">
      <w:pPr>
        <w:pStyle w:val="Tekst3"/>
        <w:numPr>
          <w:ilvl w:val="0"/>
          <w:numId w:val="20"/>
        </w:numPr>
      </w:pPr>
      <w:r>
        <w:t>Udvikl</w:t>
      </w:r>
      <w:r w:rsidR="000D2D31">
        <w:t>er</w:t>
      </w:r>
      <w:r>
        <w:t xml:space="preserve"> livsduelighed</w:t>
      </w:r>
      <w:r w:rsidR="000D2D31">
        <w:t>, selvvæ</w:t>
      </w:r>
      <w:r w:rsidR="00A61BC3">
        <w:t>rd</w:t>
      </w:r>
      <w:r w:rsidR="000D2D31">
        <w:t>, og kompetencer til</w:t>
      </w:r>
      <w:r>
        <w:t xml:space="preserve"> at kunne begå sig i et fællesskab</w:t>
      </w:r>
    </w:p>
    <w:p w14:paraId="1058CEEA" w14:textId="77777777" w:rsidR="00DE6A62" w:rsidRDefault="00DE6A62" w:rsidP="00DE6A62">
      <w:pPr>
        <w:jc w:val="center"/>
      </w:pPr>
      <w:r w:rsidRPr="00DE6A62">
        <w:rPr>
          <w:noProof/>
          <w:lang w:eastAsia="da-DK"/>
        </w:rPr>
        <w:lastRenderedPageBreak/>
        <w:drawing>
          <wp:inline distT="0" distB="0" distL="0" distR="0" wp14:anchorId="6C8D4D46" wp14:editId="78C36E5D">
            <wp:extent cx="3891280" cy="3133725"/>
            <wp:effectExtent l="0" t="0" r="0" b="9525"/>
            <wp:docPr id="40" name="Billede 40" descr="C:\Users\benediktek\Desktop\Billeder til læreplan + lektie\Mia\M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ediktek\Desktop\Billeder til læreplan + lektie\Mia\Mia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6471" cy="3178171"/>
                    </a:xfrm>
                    <a:prstGeom prst="rect">
                      <a:avLst/>
                    </a:prstGeom>
                    <a:noFill/>
                    <a:ln>
                      <a:noFill/>
                    </a:ln>
                  </pic:spPr>
                </pic:pic>
              </a:graphicData>
            </a:graphic>
          </wp:inline>
        </w:drawing>
      </w:r>
    </w:p>
    <w:p w14:paraId="70EDBB5A" w14:textId="07DD7326" w:rsidR="00DE6A62" w:rsidRDefault="00DE6A62" w:rsidP="00DE6A62"/>
    <w:p w14:paraId="55971DBE" w14:textId="2960C9B0" w:rsidR="00DE6A62" w:rsidRDefault="00DE6A62" w:rsidP="00DE6A62"/>
    <w:p w14:paraId="01263650" w14:textId="18FC1FB1" w:rsidR="00DE6A62" w:rsidRDefault="00DE6A62" w:rsidP="00DE6A62"/>
    <w:p w14:paraId="32066878" w14:textId="77777777" w:rsidR="00DE6A62" w:rsidRDefault="00DE6A62" w:rsidP="00DE6A62"/>
    <w:p w14:paraId="6710D272" w14:textId="36982450" w:rsidR="001D4135" w:rsidRDefault="001D4135" w:rsidP="00DE6A62"/>
    <w:p w14:paraId="0B664818" w14:textId="77777777" w:rsidR="003B4C9C" w:rsidRDefault="003B4C9C" w:rsidP="003B4C9C">
      <w:pPr>
        <w:pStyle w:val="MiniPara"/>
      </w:pPr>
    </w:p>
    <w:p w14:paraId="6DE86AAD"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733E84E1" w14:textId="77777777" w:rsidTr="004F7C99">
        <w:trPr>
          <w:cantSplit/>
        </w:trPr>
        <w:tc>
          <w:tcPr>
            <w:tcW w:w="7087" w:type="dxa"/>
          </w:tcPr>
          <w:p w14:paraId="08516444" w14:textId="77777777" w:rsidR="003B4C9C" w:rsidRPr="00084F73" w:rsidRDefault="003B4C9C" w:rsidP="004F7C99">
            <w:pPr>
              <w:pStyle w:val="Overskrift2"/>
              <w:rPr>
                <w:color w:val="CD1626" w:themeColor="accent2"/>
              </w:rPr>
            </w:pPr>
            <w:r>
              <w:rPr>
                <w:color w:val="CD1626" w:themeColor="accent2"/>
              </w:rPr>
              <w:t>Social udvikling</w:t>
            </w:r>
          </w:p>
          <w:p w14:paraId="35802A18" w14:textId="77777777" w:rsidR="003B4C9C" w:rsidRPr="00A049D3" w:rsidRDefault="003B4C9C" w:rsidP="003B4C9C">
            <w:pPr>
              <w:pStyle w:val="Tekst2"/>
              <w:rPr>
                <w:color w:val="CD1626" w:themeColor="accent2"/>
              </w:rPr>
            </w:pPr>
            <w:r w:rsidRPr="00A049D3">
              <w:rPr>
                <w:color w:val="CD1626" w:themeColor="accent2"/>
              </w:rP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0DBA6B3" w14:textId="77777777" w:rsidR="003B4C9C" w:rsidRPr="00A049D3" w:rsidRDefault="003B4C9C" w:rsidP="001527A1">
            <w:pPr>
              <w:pStyle w:val="Tekst2"/>
              <w:suppressAutoHyphens/>
              <w:rPr>
                <w:color w:val="CD1626" w:themeColor="accent2"/>
              </w:rPr>
            </w:pPr>
            <w:r w:rsidRPr="00A049D3">
              <w:rPr>
                <w:color w:val="CD1626" w:themeColor="accent2"/>
              </w:rPr>
              <w:t>Gennem relationer til andre udvikler børn empati og sociale relationer, og læringsmiljøet skal derfor understøtte børns opbygning af relationer til andre børn, til det pædagogiske personale, til lokal- og nærmiljøet, til aktivi</w:t>
            </w:r>
            <w:r w:rsidRPr="00A049D3">
              <w:rPr>
                <w:color w:val="CD1626" w:themeColor="accent2"/>
              </w:rPr>
              <w:softHyphen/>
              <w:t>teter, ting, legetøj m.m.”</w:t>
            </w:r>
          </w:p>
          <w:p w14:paraId="5596DB8C" w14:textId="77777777" w:rsidR="003B4C9C" w:rsidRPr="00B02D50" w:rsidRDefault="003B4C9C" w:rsidP="004F7C99">
            <w:pPr>
              <w:pStyle w:val="Byline"/>
            </w:pPr>
            <w:r w:rsidRPr="003B4C9C">
              <w:t>Den styrkede pædagogiske læreplan, Rammer og indhold, s. 38-39</w:t>
            </w:r>
          </w:p>
        </w:tc>
        <w:tc>
          <w:tcPr>
            <w:tcW w:w="2551" w:type="dxa"/>
          </w:tcPr>
          <w:p w14:paraId="17715E62" w14:textId="77777777" w:rsidR="003B4C9C" w:rsidRDefault="005D3542" w:rsidP="004F7C99">
            <w:pPr>
              <w:jc w:val="right"/>
              <w:rPr>
                <w:color w:val="0077B3" w:themeColor="accent1"/>
              </w:rPr>
            </w:pPr>
            <w:r>
              <w:rPr>
                <w:noProof/>
                <w:color w:val="0077B3" w:themeColor="accent1"/>
                <w:lang w:eastAsia="da-DK"/>
              </w:rPr>
              <w:drawing>
                <wp:inline distT="0" distB="0" distL="0" distR="0" wp14:anchorId="22C0E311" wp14:editId="5CD3BBBF">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07C9D2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6ABD8A2A" w14:textId="77777777" w:rsidTr="004F7C99">
        <w:tc>
          <w:tcPr>
            <w:tcW w:w="9638" w:type="dxa"/>
          </w:tcPr>
          <w:p w14:paraId="07A6C7DA" w14:textId="77777777" w:rsidR="003B4C9C" w:rsidRDefault="003B4C9C" w:rsidP="004F7C99">
            <w:pPr>
              <w:pStyle w:val="Tekst4"/>
              <w:ind w:left="284"/>
            </w:pPr>
            <w:r w:rsidRPr="005A03C3">
              <w:t>Pædagogiske mål for læreplanstemaet:</w:t>
            </w:r>
          </w:p>
          <w:p w14:paraId="244DBD61" w14:textId="77777777" w:rsidR="003B4C9C" w:rsidRPr="00D065DF" w:rsidRDefault="00AE7FAD" w:rsidP="000C3D97">
            <w:pPr>
              <w:pStyle w:val="Tekst4"/>
              <w:numPr>
                <w:ilvl w:val="0"/>
                <w:numId w:val="15"/>
              </w:numPr>
            </w:pPr>
            <w:r w:rsidRPr="00AE7FAD">
              <w:t>Det pædagogiske læringsmiljø skal understøtte, at alle børn trives og indgår i sociale fællesskaber, og at alle børn udvikler empati og relationer.</w:t>
            </w:r>
            <w:r w:rsidR="003B4C9C" w:rsidRPr="00D065DF">
              <w:t xml:space="preserve"> </w:t>
            </w:r>
          </w:p>
          <w:p w14:paraId="5566FB24" w14:textId="77777777" w:rsidR="003B4C9C" w:rsidRPr="00D065DF" w:rsidRDefault="00AE7FAD" w:rsidP="000C3D97">
            <w:pPr>
              <w:pStyle w:val="Tekst4"/>
              <w:numPr>
                <w:ilvl w:val="0"/>
                <w:numId w:val="15"/>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3647AEE6" w14:textId="77777777" w:rsidTr="009B13D2">
        <w:trPr>
          <w:trHeight w:val="26"/>
        </w:trPr>
        <w:tc>
          <w:tcPr>
            <w:tcW w:w="9638" w:type="dxa"/>
          </w:tcPr>
          <w:p w14:paraId="2D2BBACC" w14:textId="0E276844" w:rsidR="00A61BC3" w:rsidRPr="000A5E7A" w:rsidRDefault="00A61BC3" w:rsidP="00A61BC3">
            <w:pPr>
              <w:spacing w:line="261" w:lineRule="auto"/>
            </w:pPr>
            <w:r w:rsidRPr="000A5E7A">
              <w:t>Vi holder daglige samlinger, hvor der er fokus på fællesskabet</w:t>
            </w:r>
            <w:r w:rsidR="00CE3EBE">
              <w:t>. V</w:t>
            </w:r>
            <w:r w:rsidRPr="000A5E7A">
              <w:t>i taler om</w:t>
            </w:r>
            <w:r w:rsidR="00CE3EBE">
              <w:t>,</w:t>
            </w:r>
            <w:r w:rsidRPr="000A5E7A">
              <w:t xml:space="preserve"> hvem der er til stede, hvorfor de fraværende ikke er der osv.</w:t>
            </w:r>
          </w:p>
          <w:p w14:paraId="01A9EF7E" w14:textId="5E5E5C69" w:rsidR="00A61BC3" w:rsidRPr="000A5E7A" w:rsidRDefault="00A61BC3" w:rsidP="00A61BC3">
            <w:pPr>
              <w:spacing w:line="261" w:lineRule="auto"/>
            </w:pPr>
            <w:r w:rsidRPr="000A5E7A">
              <w:t>Vi arbejder ud fra børns spor i mindre grupper, hvor børnene har mulighed for at se hinandens kompetencer og opdage nye legefællesskaber.</w:t>
            </w:r>
          </w:p>
          <w:p w14:paraId="6F555DE8" w14:textId="16D25E48" w:rsidR="00A61BC3" w:rsidRPr="000A5E7A" w:rsidRDefault="00A61BC3" w:rsidP="00A61BC3">
            <w:pPr>
              <w:spacing w:line="261" w:lineRule="auto"/>
            </w:pPr>
            <w:r w:rsidRPr="000A5E7A">
              <w:lastRenderedPageBreak/>
              <w:t>Vi inddrager så vidt muligt forældrene i at støtte op om eksisterende og nye mulige legerelationer uden for institutionen.</w:t>
            </w:r>
          </w:p>
          <w:p w14:paraId="390082C5" w14:textId="77777777" w:rsidR="00A61BC3" w:rsidRPr="000A5E7A" w:rsidRDefault="00A61BC3" w:rsidP="00A61BC3">
            <w:pPr>
              <w:spacing w:line="261" w:lineRule="auto"/>
            </w:pPr>
          </w:p>
          <w:p w14:paraId="63A59DC0" w14:textId="5C91C7BB" w:rsidR="00A61BC3" w:rsidRPr="000A5E7A" w:rsidRDefault="00A61BC3" w:rsidP="00A61BC3">
            <w:pPr>
              <w:spacing w:line="261" w:lineRule="auto"/>
            </w:pPr>
            <w:r w:rsidRPr="000A5E7A">
              <w:t xml:space="preserve">I </w:t>
            </w:r>
            <w:r w:rsidR="002D605F">
              <w:t>B</w:t>
            </w:r>
            <w:r w:rsidRPr="000A5E7A">
              <w:t>ørnehuset Freja opfordrer vi børnene til at hjælpe og støtte hinanden i forskellige situationer. Fx tage hagesmæk af, tage støvler af, lyne lynlås, tage cykler ud osv.</w:t>
            </w:r>
          </w:p>
          <w:p w14:paraId="63A1B4F3" w14:textId="3E3A933C" w:rsidR="00A61BC3" w:rsidRDefault="00A61BC3" w:rsidP="00A61BC3">
            <w:pPr>
              <w:spacing w:line="261" w:lineRule="auto"/>
            </w:pPr>
            <w:r w:rsidRPr="000A5E7A">
              <w:t>Måltiderne giver desuden også god grobund for opbyggelse af relationer og opmærksomhed på hinanden.</w:t>
            </w:r>
          </w:p>
          <w:p w14:paraId="682F31F9" w14:textId="434B7DE0" w:rsidR="000A5E7A" w:rsidRDefault="000A5E7A" w:rsidP="00A61BC3">
            <w:pPr>
              <w:spacing w:line="261" w:lineRule="auto"/>
            </w:pPr>
          </w:p>
          <w:p w14:paraId="4228D6B0" w14:textId="6BE30F64" w:rsidR="000A5E7A" w:rsidRDefault="000A5E7A" w:rsidP="00A61BC3">
            <w:pPr>
              <w:spacing w:line="261" w:lineRule="auto"/>
            </w:pPr>
            <w:r>
              <w:t>Vi leger regellege</w:t>
            </w:r>
            <w:r w:rsidR="00116568">
              <w:t>,</w:t>
            </w:r>
            <w:r w:rsidR="002D605F">
              <w:t xml:space="preserve"> </w:t>
            </w:r>
            <w:r>
              <w:t>laver samarbejdsøvelser og massagelege.</w:t>
            </w:r>
          </w:p>
          <w:p w14:paraId="07195CD9" w14:textId="2947FE65" w:rsidR="009B13D2" w:rsidRDefault="009B13D2" w:rsidP="00A61BC3">
            <w:pPr>
              <w:spacing w:line="261" w:lineRule="auto"/>
            </w:pPr>
          </w:p>
          <w:p w14:paraId="49F7320C" w14:textId="152C4FFC" w:rsidR="009B13D2" w:rsidRPr="000A5E7A" w:rsidRDefault="009B13D2" w:rsidP="00A61BC3">
            <w:pPr>
              <w:spacing w:line="261" w:lineRule="auto"/>
            </w:pPr>
            <w:r>
              <w:t xml:space="preserve">Vi arbejder med konfliktløsning – børnenes narrative fortællinger til hinanden – </w:t>
            </w:r>
            <w:r w:rsidR="002D605F">
              <w:t>hvordan oplevede du konflikten? Hvordan oplevede den anden part den? Hvad er vi uenige om? H</w:t>
            </w:r>
            <w:r>
              <w:t>vordan kan vi så komme videre herfra? Barnet lære</w:t>
            </w:r>
            <w:r w:rsidR="00A56C51">
              <w:t>r</w:t>
            </w:r>
            <w:r>
              <w:t xml:space="preserve"> at tænke i løsninger</w:t>
            </w:r>
            <w:r w:rsidR="00A56C51">
              <w:t>.</w:t>
            </w:r>
            <w:r w:rsidR="002D605F">
              <w:t xml:space="preserve"> </w:t>
            </w:r>
          </w:p>
          <w:p w14:paraId="695F0C5C" w14:textId="77777777" w:rsidR="00A61BC3" w:rsidRPr="000A5E7A" w:rsidRDefault="00A61BC3" w:rsidP="00A61BC3">
            <w:pPr>
              <w:spacing w:line="261" w:lineRule="auto"/>
              <w:rPr>
                <w:highlight w:val="red"/>
              </w:rPr>
            </w:pPr>
          </w:p>
          <w:p w14:paraId="7E6A0879" w14:textId="69C5095B" w:rsidR="00A61BC3" w:rsidRPr="000A5E7A" w:rsidRDefault="00A61BC3" w:rsidP="00A61BC3">
            <w:pPr>
              <w:spacing w:line="261" w:lineRule="auto"/>
            </w:pPr>
            <w:r w:rsidRPr="000A5E7A">
              <w:t>Vi arbejder med at understøtte det gode fællesskab og de positive relationer.</w:t>
            </w:r>
            <w:r w:rsidR="009B13D2">
              <w:t xml:space="preserve"> Vi snakker om følelser og anvender fri for mobberi – hvad er en god ven</w:t>
            </w:r>
            <w:r w:rsidR="00116568">
              <w:t>?</w:t>
            </w:r>
            <w:r w:rsidRPr="000A5E7A">
              <w:t xml:space="preserve"> </w:t>
            </w:r>
          </w:p>
          <w:p w14:paraId="44D40F1B" w14:textId="7FEE6ECF" w:rsidR="00A61BC3" w:rsidRPr="000A5E7A" w:rsidRDefault="00A61BC3" w:rsidP="00A61BC3">
            <w:pPr>
              <w:spacing w:line="261" w:lineRule="auto"/>
            </w:pPr>
            <w:r w:rsidRPr="000A5E7A">
              <w:br/>
              <w:t xml:space="preserve">I arbejdet med den sociale udvikling, veksler vi mellem vokseninitierede og børneinitierede samvær. F.eks. </w:t>
            </w:r>
            <w:r w:rsidR="00D477C5">
              <w:t>a</w:t>
            </w:r>
            <w:r w:rsidRPr="000A5E7A">
              <w:t>rbejder vi med legeaftaler</w:t>
            </w:r>
            <w:r w:rsidR="00116568">
              <w:t xml:space="preserve"> </w:t>
            </w:r>
            <w:r w:rsidRPr="000A5E7A">
              <w:t xml:space="preserve">for at styrke deres relationer og for at få øjnene op for hinandens kompetencer. Vi </w:t>
            </w:r>
            <w:r w:rsidR="007A24FB">
              <w:t>bruger</w:t>
            </w:r>
            <w:r w:rsidRPr="000A5E7A">
              <w:t xml:space="preserve"> også fælles regellege på legepladsen, eksempelvis stikbold, halefanger og hjørneleg. I disse lege øver børnene deres sociale kompetencer og opmærksomhed.</w:t>
            </w:r>
          </w:p>
          <w:p w14:paraId="1654501C" w14:textId="70889E95" w:rsidR="00A61BC3" w:rsidRPr="000A5E7A" w:rsidRDefault="00A61BC3" w:rsidP="00A61BC3">
            <w:pPr>
              <w:spacing w:line="261" w:lineRule="auto"/>
            </w:pPr>
            <w:r w:rsidRPr="000A5E7A">
              <w:br/>
            </w:r>
            <w:r w:rsidR="007A24FB">
              <w:t>B</w:t>
            </w:r>
            <w:r w:rsidRPr="000A5E7A">
              <w:t>ørn</w:t>
            </w:r>
            <w:r w:rsidR="007A24FB">
              <w:t>ene kan i</w:t>
            </w:r>
            <w:r w:rsidR="006466DE">
              <w:t xml:space="preserve"> perioder</w:t>
            </w:r>
            <w:r w:rsidRPr="000A5E7A">
              <w:t xml:space="preserve"> på skift </w:t>
            </w:r>
            <w:r w:rsidR="007A24FB">
              <w:t xml:space="preserve">have </w:t>
            </w:r>
            <w:r w:rsidRPr="000A5E7A">
              <w:t>et brætspil med</w:t>
            </w:r>
            <w:r w:rsidR="00CE3EBE">
              <w:t>,</w:t>
            </w:r>
            <w:r w:rsidRPr="000A5E7A">
              <w:t xml:space="preserve"> som de kan spille sammen med deres venner.</w:t>
            </w:r>
          </w:p>
          <w:p w14:paraId="3B91F8B8" w14:textId="77777777" w:rsidR="00A61BC3" w:rsidRPr="000A5E7A" w:rsidRDefault="00A61BC3" w:rsidP="00A61BC3">
            <w:pPr>
              <w:spacing w:line="261" w:lineRule="auto"/>
            </w:pPr>
          </w:p>
          <w:p w14:paraId="7054E94B" w14:textId="77777777" w:rsidR="003B4C9C" w:rsidRDefault="00A61BC3" w:rsidP="007A24FB">
            <w:pPr>
              <w:spacing w:line="261" w:lineRule="auto"/>
            </w:pPr>
            <w:r w:rsidRPr="000A5E7A">
              <w:t>Vi arbejder med demokrati</w:t>
            </w:r>
            <w:r w:rsidR="007A24FB">
              <w:t>, især</w:t>
            </w:r>
            <w:r w:rsidRPr="000A5E7A">
              <w:t xml:space="preserve"> med de ældste børn, og stemmer om </w:t>
            </w:r>
            <w:r w:rsidR="00A56C51">
              <w:t xml:space="preserve">f.eks. </w:t>
            </w:r>
            <w:r w:rsidRPr="000A5E7A">
              <w:t>fælleslege, hvor flertalsbes</w:t>
            </w:r>
            <w:r w:rsidR="00A56C51">
              <w:t>lutningerne så er gældende og skal</w:t>
            </w:r>
            <w:r w:rsidRPr="000A5E7A">
              <w:t xml:space="preserve"> respekteres.</w:t>
            </w:r>
          </w:p>
          <w:p w14:paraId="26668687" w14:textId="77777777" w:rsidR="007A24FB" w:rsidRDefault="007A24FB" w:rsidP="007A24FB">
            <w:pPr>
              <w:spacing w:line="261" w:lineRule="auto"/>
            </w:pPr>
          </w:p>
          <w:p w14:paraId="108E1852" w14:textId="5D231842" w:rsidR="007A24FB" w:rsidRPr="007400E9" w:rsidRDefault="007A24FB" w:rsidP="007A24FB">
            <w:pPr>
              <w:spacing w:line="261" w:lineRule="auto"/>
            </w:pPr>
          </w:p>
        </w:tc>
      </w:tr>
    </w:tbl>
    <w:p w14:paraId="71F4B65A" w14:textId="77777777" w:rsidR="000D2D31" w:rsidRDefault="000D2D31" w:rsidP="000D2D31">
      <w:pPr>
        <w:pStyle w:val="Tekst5rd"/>
      </w:pPr>
      <w:r w:rsidRPr="005D3542">
        <w:lastRenderedPageBreak/>
        <w:t>Hvordan understøtter vores pædagogiske læringsmiljø børnenes sociale udvikling?</w:t>
      </w:r>
    </w:p>
    <w:p w14:paraId="540495E0" w14:textId="77777777" w:rsidR="000D2D31" w:rsidRDefault="000D2D31" w:rsidP="000D2D31">
      <w:pPr>
        <w:pStyle w:val="Tekst1rd"/>
      </w:pPr>
      <w:r w:rsidRPr="005D3542">
        <w:t>Herunder, hvordan vores pædagogiske læringsmiljø:</w:t>
      </w:r>
    </w:p>
    <w:p w14:paraId="4EF6A3E4" w14:textId="77777777" w:rsidR="000D2D31" w:rsidRPr="005D3542" w:rsidRDefault="000D2D31" w:rsidP="000D2D31">
      <w:pPr>
        <w:pStyle w:val="Bullettekst3rd"/>
      </w:pPr>
      <w:r w:rsidRPr="005D3542">
        <w:t>Understøtter de to pædagogiske mål for temaet Social udvikling</w:t>
      </w:r>
      <w:r w:rsidRPr="005D3542" w:rsidDel="00E42A94">
        <w:t xml:space="preserve"> </w:t>
      </w:r>
    </w:p>
    <w:p w14:paraId="66FA42C9" w14:textId="77777777" w:rsidR="000D2D31" w:rsidRPr="005D3542" w:rsidRDefault="000D2D31" w:rsidP="000D2D31">
      <w:pPr>
        <w:pStyle w:val="Bullettekst3rd"/>
      </w:pPr>
      <w:r w:rsidRPr="005D3542">
        <w:t xml:space="preserve">Tager udgangspunkt i det fælles pædagogiske grundlag </w:t>
      </w:r>
    </w:p>
    <w:p w14:paraId="29E0F482" w14:textId="3610F0C0" w:rsidR="000D2D31" w:rsidRDefault="000D2D31" w:rsidP="000D2D31">
      <w:pPr>
        <w:pStyle w:val="Bullettekst3rd"/>
        <w:spacing w:after="240"/>
      </w:pPr>
      <w:r w:rsidRPr="005D3542">
        <w:t>Ses i samspil med de øvrige læreplanstemaer.</w:t>
      </w:r>
    </w:p>
    <w:p w14:paraId="42F0C134" w14:textId="2930BE5C" w:rsidR="000D2D31" w:rsidRDefault="000D2D31" w:rsidP="000D2D31">
      <w:pPr>
        <w:pStyle w:val="Bullettekst3rd"/>
        <w:numPr>
          <w:ilvl w:val="0"/>
          <w:numId w:val="0"/>
        </w:numPr>
        <w:spacing w:after="240"/>
        <w:ind w:left="227" w:hanging="227"/>
      </w:pPr>
    </w:p>
    <w:p w14:paraId="08111482" w14:textId="4BCE5F5E" w:rsidR="000D2D31" w:rsidRDefault="000D2D31" w:rsidP="000D2D31">
      <w:pPr>
        <w:pStyle w:val="Tekst3"/>
      </w:pPr>
      <w:r>
        <w:t xml:space="preserve">Vi tilbyder pædagogiske læringsmiljøer, der understøtter børnenes sociale udvikling. Det ser vi, når børnene: </w:t>
      </w:r>
    </w:p>
    <w:p w14:paraId="472D7BAE" w14:textId="77777777" w:rsidR="001A729D" w:rsidRDefault="001A729D" w:rsidP="000D2D31">
      <w:pPr>
        <w:pStyle w:val="Tekst3"/>
      </w:pPr>
    </w:p>
    <w:p w14:paraId="1A2EB8D8" w14:textId="77777777" w:rsidR="00385F92" w:rsidRDefault="00385F92" w:rsidP="000C3D97">
      <w:pPr>
        <w:pStyle w:val="Tekst3"/>
        <w:numPr>
          <w:ilvl w:val="0"/>
          <w:numId w:val="21"/>
        </w:numPr>
      </w:pPr>
      <w:r>
        <w:t>Inviterer til leg og er nysgerrige på, hvad de kan bruge hinanden til</w:t>
      </w:r>
    </w:p>
    <w:p w14:paraId="6F3F4086" w14:textId="20698639" w:rsidR="000D2D31" w:rsidRDefault="00385F92" w:rsidP="000C3D97">
      <w:pPr>
        <w:pStyle w:val="Tekst3"/>
        <w:numPr>
          <w:ilvl w:val="0"/>
          <w:numId w:val="21"/>
        </w:numPr>
      </w:pPr>
      <w:r>
        <w:t>Er motiveret for social interaktion, f.eks når børnene udde</w:t>
      </w:r>
      <w:r w:rsidR="00163512">
        <w:t>legere</w:t>
      </w:r>
      <w:r w:rsidR="00A56C51">
        <w:t>r</w:t>
      </w:r>
      <w:r>
        <w:t xml:space="preserve"> roller i legen</w:t>
      </w:r>
    </w:p>
    <w:p w14:paraId="00C04BB1" w14:textId="6D423C17" w:rsidR="00385F92" w:rsidRDefault="00385F92" w:rsidP="000C3D97">
      <w:pPr>
        <w:pStyle w:val="Tekst3"/>
        <w:numPr>
          <w:ilvl w:val="0"/>
          <w:numId w:val="21"/>
        </w:numPr>
      </w:pPr>
      <w:r>
        <w:t>Er intere</w:t>
      </w:r>
      <w:r w:rsidR="00163512">
        <w:t>s</w:t>
      </w:r>
      <w:r>
        <w:t>seret i en voksenstyret og rammesat leg med andre børn</w:t>
      </w:r>
    </w:p>
    <w:p w14:paraId="22CE2BB2" w14:textId="50891F12" w:rsidR="00385F92" w:rsidRDefault="00385F92" w:rsidP="000C3D97">
      <w:pPr>
        <w:pStyle w:val="Tekst3"/>
        <w:numPr>
          <w:ilvl w:val="0"/>
          <w:numId w:val="21"/>
        </w:numPr>
      </w:pPr>
      <w:r>
        <w:t>Bruger dialog i samspillet</w:t>
      </w:r>
    </w:p>
    <w:p w14:paraId="4AC914C1" w14:textId="6BCF5D5D" w:rsidR="00385F92" w:rsidRDefault="00385F92" w:rsidP="000C3D97">
      <w:pPr>
        <w:pStyle w:val="Tekst3"/>
        <w:numPr>
          <w:ilvl w:val="0"/>
          <w:numId w:val="21"/>
        </w:numPr>
      </w:pPr>
      <w:r>
        <w:t>Begynder at konfliktmægle i gruppen – evt. med guidning fra en voksen</w:t>
      </w:r>
    </w:p>
    <w:p w14:paraId="10A7DF79" w14:textId="566CA257" w:rsidR="00C80352" w:rsidRDefault="00385F92" w:rsidP="000C3D97">
      <w:pPr>
        <w:pStyle w:val="Tekst3"/>
        <w:numPr>
          <w:ilvl w:val="0"/>
          <w:numId w:val="21"/>
        </w:numPr>
      </w:pPr>
      <w:r>
        <w:t>Udviser empati og respekt for hinanden</w:t>
      </w:r>
    </w:p>
    <w:p w14:paraId="770D6E5D" w14:textId="01B2E8F3" w:rsidR="00A03759" w:rsidRDefault="00A03759" w:rsidP="00C80352">
      <w:pPr>
        <w:jc w:val="center"/>
      </w:pPr>
      <w:r>
        <w:br w:type="page"/>
      </w:r>
    </w:p>
    <w:p w14:paraId="594FEA8F"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3BE0D760" w14:textId="77777777" w:rsidTr="004F7C99">
        <w:trPr>
          <w:cantSplit/>
        </w:trPr>
        <w:tc>
          <w:tcPr>
            <w:tcW w:w="7087" w:type="dxa"/>
          </w:tcPr>
          <w:p w14:paraId="69E644B1" w14:textId="77777777" w:rsidR="00A03759" w:rsidRPr="00084F73" w:rsidRDefault="00A03759" w:rsidP="004F7C99">
            <w:pPr>
              <w:pStyle w:val="Overskrift2"/>
              <w:rPr>
                <w:color w:val="CD1626" w:themeColor="accent2"/>
              </w:rPr>
            </w:pPr>
            <w:r>
              <w:rPr>
                <w:color w:val="CD1626" w:themeColor="accent2"/>
              </w:rPr>
              <w:t>Kommunikation og sprog</w:t>
            </w:r>
          </w:p>
          <w:p w14:paraId="41E624D9" w14:textId="77777777" w:rsidR="00A03759" w:rsidRPr="00A049D3" w:rsidRDefault="00A03759" w:rsidP="00A03759">
            <w:pPr>
              <w:pStyle w:val="Tekst2"/>
              <w:rPr>
                <w:color w:val="CD1626" w:themeColor="accent2"/>
              </w:rPr>
            </w:pPr>
            <w:r w:rsidRPr="00A049D3">
              <w:rPr>
                <w:color w:val="CD1626" w:themeColor="accent2"/>
              </w:rPr>
              <w:t xml:space="preserve">”Børns kommunikation og sprog tilegnes og udvikles i nære relationer med barnets forældre, i fællesskaber med andre børn og sammen med det pædagogiske personale. </w:t>
            </w:r>
          </w:p>
          <w:p w14:paraId="35207DE9" w14:textId="77777777" w:rsidR="00A03759" w:rsidRPr="00A049D3" w:rsidRDefault="00A03759" w:rsidP="00A03759">
            <w:pPr>
              <w:pStyle w:val="Tekst2"/>
              <w:rPr>
                <w:color w:val="CD1626" w:themeColor="accent2"/>
              </w:rPr>
            </w:pPr>
            <w:r w:rsidRPr="00A049D3">
              <w:rPr>
                <w:color w:val="CD1626" w:themeColor="accent2"/>
              </w:rP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3A8B2EC2" w14:textId="77777777" w:rsidR="00A03759" w:rsidRPr="00B02D50" w:rsidRDefault="00A03759" w:rsidP="004F7C99">
            <w:pPr>
              <w:pStyle w:val="Byline"/>
            </w:pPr>
            <w:r w:rsidRPr="00A03759">
              <w:t>Den styrkede pædagogiske læreplan, Rammer og indhold, s. 40-41</w:t>
            </w:r>
          </w:p>
        </w:tc>
        <w:tc>
          <w:tcPr>
            <w:tcW w:w="2551" w:type="dxa"/>
          </w:tcPr>
          <w:p w14:paraId="088D9D86" w14:textId="77777777" w:rsidR="00A03759" w:rsidRDefault="00A03759" w:rsidP="004F7C99">
            <w:pPr>
              <w:jc w:val="right"/>
              <w:rPr>
                <w:color w:val="0077B3" w:themeColor="accent1"/>
              </w:rPr>
            </w:pPr>
            <w:r>
              <w:rPr>
                <w:noProof/>
                <w:color w:val="0077B3" w:themeColor="accent1"/>
                <w:lang w:eastAsia="da-DK"/>
              </w:rPr>
              <w:drawing>
                <wp:inline distT="0" distB="0" distL="0" distR="0" wp14:anchorId="41D66D8C" wp14:editId="5A35618F">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3BB3527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306EA86C" w14:textId="77777777" w:rsidTr="004F7C99">
        <w:tc>
          <w:tcPr>
            <w:tcW w:w="9638" w:type="dxa"/>
          </w:tcPr>
          <w:p w14:paraId="696FA234" w14:textId="77777777" w:rsidR="00A03759" w:rsidRDefault="00A03759" w:rsidP="004F7C99">
            <w:pPr>
              <w:pStyle w:val="Tekst4"/>
              <w:ind w:left="284"/>
            </w:pPr>
            <w:r w:rsidRPr="005A03C3">
              <w:t>Pædagogiske mål for læreplanstemaet:</w:t>
            </w:r>
          </w:p>
          <w:p w14:paraId="7AAE9235" w14:textId="77777777" w:rsidR="00A03759" w:rsidRPr="00DB3B26" w:rsidRDefault="00A03759" w:rsidP="000C3D97">
            <w:pPr>
              <w:pStyle w:val="Tekst4"/>
              <w:numPr>
                <w:ilvl w:val="0"/>
                <w:numId w:val="14"/>
              </w:numPr>
              <w:suppressAutoHyphens/>
            </w:pPr>
            <w:r w:rsidRPr="00DB3B26">
              <w:t xml:space="preserve">Det pædagogiske læringsmiljø skal understøtte, at alle børn udvikler sprog, der bidrager til, at børnene kan forstå sig selv, hinanden og deres omverden. </w:t>
            </w:r>
          </w:p>
          <w:p w14:paraId="162BFBFC" w14:textId="77777777" w:rsidR="00A03759" w:rsidRPr="00A03759" w:rsidRDefault="00A03759" w:rsidP="000C3D97">
            <w:pPr>
              <w:pStyle w:val="Tekst4"/>
              <w:numPr>
                <w:ilvl w:val="0"/>
                <w:numId w:val="14"/>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53354370" w14:textId="77777777" w:rsidTr="004F7C99">
        <w:tc>
          <w:tcPr>
            <w:tcW w:w="9638" w:type="dxa"/>
          </w:tcPr>
          <w:p w14:paraId="2057FBBD" w14:textId="77777777" w:rsidR="00D477C5" w:rsidRDefault="00D477C5" w:rsidP="00163512">
            <w:pPr>
              <w:spacing w:line="261" w:lineRule="auto"/>
            </w:pPr>
          </w:p>
          <w:p w14:paraId="57A7FB18" w14:textId="3174F83A" w:rsidR="00163512" w:rsidRPr="009B13D2" w:rsidRDefault="00163512" w:rsidP="00163512">
            <w:pPr>
              <w:spacing w:line="261" w:lineRule="auto"/>
            </w:pPr>
            <w:r w:rsidRPr="009B13D2">
              <w:t>Vi arbejder med børns sprog og kommunikation ved hjælp af flere forskellige metoder. Vi benytter os bl.a. af tegn-til-tale, visualisering igennem eksempelvis piktogrammer, UGLE, rim og remser og dialogisk læsning Vi har fokus på mundmotorisk stimulation med forskellige aktiviteter, f.eks puste, suge, arbejde med tungen m.m.</w:t>
            </w:r>
          </w:p>
          <w:p w14:paraId="6258A0BB" w14:textId="6D4391F2" w:rsidR="00163512" w:rsidRPr="009B13D2" w:rsidRDefault="00163512" w:rsidP="00163512">
            <w:pPr>
              <w:spacing w:after="240" w:line="261" w:lineRule="auto"/>
            </w:pPr>
            <w:r w:rsidRPr="009B13D2">
              <w:br/>
              <w:t>Vi anvender viden fra vores deltagelse i “Mere Fart På Sprog”, bl.a med at UGLE. Her giver de voksne børnene tid og ro til at finde svaret.</w:t>
            </w:r>
          </w:p>
          <w:p w14:paraId="7D1B1E0A" w14:textId="1BC1D4C8" w:rsidR="00163512" w:rsidRPr="009B13D2" w:rsidRDefault="00163512" w:rsidP="00163512">
            <w:pPr>
              <w:spacing w:line="261" w:lineRule="auto"/>
            </w:pPr>
            <w:r w:rsidRPr="009B13D2">
              <w:t>Vi er opmærksomme på at alle børn får taletid, her bruges eksempelvis samlinger og frokost i rigt mål. Vi støtter børnene i at bruge deres sprog gennem dagen og hjælper dem understøttende i konflikter og lege. Vi er bevidst</w:t>
            </w:r>
            <w:r w:rsidR="002D605F">
              <w:t>e</w:t>
            </w:r>
            <w:r w:rsidRPr="009B13D2">
              <w:t xml:space="preserve"> om at bruge rutinesituationer som fx måltidet til at styrke dialogen og fremmer her samtalen børnene imellem. </w:t>
            </w:r>
          </w:p>
          <w:p w14:paraId="145C6C5B" w14:textId="538DAA94" w:rsidR="00163512" w:rsidRPr="009B13D2" w:rsidRDefault="00163512" w:rsidP="00163512">
            <w:pPr>
              <w:spacing w:after="240" w:line="261" w:lineRule="auto"/>
            </w:pPr>
            <w:r w:rsidRPr="009B13D2">
              <w:br/>
              <w:t>I hverdagen har vi fokus på at italesætte det</w:t>
            </w:r>
            <w:r w:rsidR="00CC66ED">
              <w:t>,</w:t>
            </w:r>
            <w:r w:rsidRPr="009B13D2">
              <w:t xml:space="preserve"> vi gør og det</w:t>
            </w:r>
            <w:r w:rsidR="00CC66ED">
              <w:t>,</w:t>
            </w:r>
            <w:r w:rsidRPr="009B13D2">
              <w:t xml:space="preserve"> vi ser børnene gør</w:t>
            </w:r>
            <w:r w:rsidR="00CC66ED">
              <w:t>e</w:t>
            </w:r>
            <w:r w:rsidRPr="009B13D2">
              <w:t xml:space="preserve">. Vi har samlinger dagligt, hvor kommunikationen er omdrejningspunktet. Her snakker vi om dagen, ugedagen, vejret m.m. Vi har </w:t>
            </w:r>
            <w:r w:rsidR="004D1CF7">
              <w:t>desuden</w:t>
            </w:r>
            <w:r w:rsidRPr="009B13D2">
              <w:t xml:space="preserve"> månedens sang, som forældre også bliver inddraget i.</w:t>
            </w:r>
          </w:p>
          <w:p w14:paraId="38B5A950" w14:textId="77777777" w:rsidR="00163512" w:rsidRPr="009B13D2" w:rsidRDefault="00163512" w:rsidP="00163512">
            <w:pPr>
              <w:spacing w:line="261" w:lineRule="auto"/>
            </w:pPr>
            <w:r w:rsidRPr="009B13D2">
              <w:t>Vi sætter ord på vores og børnenes handlinger, samt benævner genstande og aktiviteter.</w:t>
            </w:r>
          </w:p>
          <w:p w14:paraId="2C2D3C21" w14:textId="77777777" w:rsidR="00163512" w:rsidRPr="009B13D2" w:rsidRDefault="00163512" w:rsidP="00163512">
            <w:pPr>
              <w:spacing w:line="261" w:lineRule="auto"/>
            </w:pPr>
          </w:p>
          <w:p w14:paraId="5E687E33" w14:textId="27AA8052" w:rsidR="00163512" w:rsidRPr="009B13D2" w:rsidRDefault="00163512" w:rsidP="00163512">
            <w:pPr>
              <w:spacing w:line="261" w:lineRule="auto"/>
            </w:pPr>
            <w:r w:rsidRPr="009B13D2">
              <w:t>Vi er bevidste om</w:t>
            </w:r>
            <w:r w:rsidR="00CC66ED">
              <w:t>,</w:t>
            </w:r>
            <w:r w:rsidRPr="009B13D2">
              <w:t xml:space="preserve"> at vi som voksne skal være gode rollemodeller over</w:t>
            </w:r>
            <w:r w:rsidR="009B13D2">
              <w:t xml:space="preserve"> </w:t>
            </w:r>
            <w:r w:rsidRPr="009B13D2">
              <w:t>for børnene og har derfor fokus på vores kommunikation.</w:t>
            </w:r>
          </w:p>
          <w:p w14:paraId="69BE5DEA" w14:textId="77777777" w:rsidR="00163512" w:rsidRPr="009B13D2" w:rsidRDefault="00163512" w:rsidP="00163512">
            <w:pPr>
              <w:spacing w:line="261" w:lineRule="auto"/>
            </w:pPr>
          </w:p>
          <w:p w14:paraId="4725CFB8" w14:textId="5E801551" w:rsidR="00163512" w:rsidRPr="009B13D2" w:rsidRDefault="00163512" w:rsidP="00163512">
            <w:pPr>
              <w:spacing w:line="261" w:lineRule="auto"/>
            </w:pPr>
            <w:r w:rsidRPr="009B13D2">
              <w:t xml:space="preserve">I vuggestuen og </w:t>
            </w:r>
            <w:r w:rsidR="00104C79">
              <w:t xml:space="preserve">med </w:t>
            </w:r>
            <w:r w:rsidRPr="009B13D2">
              <w:t>de yngste børnehavebørn øves kommunikation og den korrekte brug af sproget, eksempelvis forholdsord igennem pædagogiske aktiviteter og leg.</w:t>
            </w:r>
          </w:p>
          <w:p w14:paraId="109EAD66" w14:textId="63C0D4F0" w:rsidR="00163512" w:rsidRDefault="00163512" w:rsidP="00163512">
            <w:pPr>
              <w:spacing w:line="261" w:lineRule="auto"/>
            </w:pPr>
            <w:r w:rsidRPr="009B13D2">
              <w:t>I vores læringsmiljøer er vi opmærksomme på at gøre tal og bogstaver visuelt tydelige. Vi har rim og remser hængende på væggene</w:t>
            </w:r>
            <w:r w:rsidR="00104C79">
              <w:t>.</w:t>
            </w:r>
          </w:p>
          <w:p w14:paraId="291EB5F2" w14:textId="77777777" w:rsidR="00B063EE" w:rsidRPr="009B13D2" w:rsidRDefault="00B063EE" w:rsidP="00163512">
            <w:pPr>
              <w:spacing w:line="261" w:lineRule="auto"/>
            </w:pPr>
          </w:p>
          <w:p w14:paraId="326ED695" w14:textId="2C82F448" w:rsidR="00163512" w:rsidRDefault="00163512" w:rsidP="00163512">
            <w:pPr>
              <w:spacing w:after="240" w:line="261" w:lineRule="auto"/>
              <w:rPr>
                <w:color w:val="FF0000"/>
              </w:rPr>
            </w:pPr>
            <w:r w:rsidRPr="006370D9">
              <w:lastRenderedPageBreak/>
              <w:t xml:space="preserve">Generelt synger vi meget med børnene, læser højt og laver motoriske lege. </w:t>
            </w:r>
          </w:p>
          <w:p w14:paraId="69AC025E" w14:textId="5ED4C575" w:rsidR="00163512" w:rsidRDefault="00163512" w:rsidP="00163512">
            <w:r w:rsidRPr="006370D9">
              <w:t xml:space="preserve">Vi er opmærksomme på børnenes sproglige udvikling og har derfor </w:t>
            </w:r>
            <w:r w:rsidR="004D1CF7">
              <w:t xml:space="preserve">i perioder </w:t>
            </w:r>
            <w:r w:rsidRPr="006370D9">
              <w:t>en sproggruppe</w:t>
            </w:r>
            <w:r w:rsidR="00CC66ED">
              <w:t>,</w:t>
            </w:r>
            <w:r w:rsidRPr="006370D9">
              <w:t xml:space="preserve"> hvor vi en gang om ugen lave</w:t>
            </w:r>
            <w:r w:rsidR="00104C79">
              <w:t>r</w:t>
            </w:r>
            <w:r w:rsidRPr="006370D9">
              <w:t xml:space="preserve"> ekstra sprogstimulering til de børn</w:t>
            </w:r>
            <w:r w:rsidR="00CC66ED">
              <w:t>,</w:t>
            </w:r>
            <w:r w:rsidRPr="006370D9">
              <w:t xml:space="preserve"> der har behov for det.  </w:t>
            </w:r>
          </w:p>
          <w:p w14:paraId="07958097" w14:textId="77777777" w:rsidR="00163512" w:rsidRDefault="00163512" w:rsidP="006A4C28"/>
          <w:p w14:paraId="393C23C6" w14:textId="3028FA93" w:rsidR="00A03759" w:rsidRPr="007400E9" w:rsidRDefault="00A03759" w:rsidP="00163512"/>
        </w:tc>
      </w:tr>
    </w:tbl>
    <w:p w14:paraId="36192128" w14:textId="77777777" w:rsidR="001A729D" w:rsidRDefault="001A729D" w:rsidP="001A729D">
      <w:pPr>
        <w:pStyle w:val="Tekst5rd"/>
      </w:pPr>
      <w:r w:rsidRPr="005D3542">
        <w:lastRenderedPageBreak/>
        <w:t xml:space="preserve">Hvordan understøtter vores pædagogiske læringsmiljø børnenes </w:t>
      </w:r>
      <w:r>
        <w:t>kommunikation og sprog</w:t>
      </w:r>
      <w:r w:rsidRPr="005D3542">
        <w:t>?</w:t>
      </w:r>
    </w:p>
    <w:p w14:paraId="7D19CC3A" w14:textId="77777777" w:rsidR="001A729D" w:rsidRDefault="001A729D" w:rsidP="001A729D">
      <w:pPr>
        <w:pStyle w:val="Tekst1rd"/>
      </w:pPr>
      <w:r w:rsidRPr="005D3542">
        <w:t>Herunder, hvordan vores pædagogiske læringsmiljø:</w:t>
      </w:r>
    </w:p>
    <w:p w14:paraId="61BCBEF6" w14:textId="77777777" w:rsidR="001A729D" w:rsidRPr="005D3542" w:rsidRDefault="001A729D" w:rsidP="001A729D">
      <w:pPr>
        <w:pStyle w:val="Bullettekst3rd"/>
      </w:pPr>
      <w:r w:rsidRPr="005D3542">
        <w:t xml:space="preserve">Understøtter de to pædagogiske mål for temaet </w:t>
      </w:r>
      <w:r>
        <w:t>Kommunikation og sprog</w:t>
      </w:r>
      <w:r w:rsidRPr="005D3542" w:rsidDel="00E42A94">
        <w:t xml:space="preserve"> </w:t>
      </w:r>
    </w:p>
    <w:p w14:paraId="20F6C0CE" w14:textId="77777777" w:rsidR="001A729D" w:rsidRPr="005D3542" w:rsidRDefault="001A729D" w:rsidP="001A729D">
      <w:pPr>
        <w:pStyle w:val="Bullettekst3rd"/>
      </w:pPr>
      <w:r w:rsidRPr="005D3542">
        <w:t xml:space="preserve">Tager udgangspunkt i det fælles pædagogiske grundlag </w:t>
      </w:r>
    </w:p>
    <w:p w14:paraId="354F65B8" w14:textId="77777777" w:rsidR="001A729D" w:rsidRDefault="001A729D" w:rsidP="001A729D">
      <w:pPr>
        <w:pStyle w:val="Bullettekst3rd"/>
        <w:spacing w:after="240"/>
      </w:pPr>
      <w:r w:rsidRPr="005D3542">
        <w:t>Ses i samspil med de øvrige læreplanstemaer.</w:t>
      </w:r>
    </w:p>
    <w:p w14:paraId="7A1399D5" w14:textId="77777777" w:rsidR="001A729D" w:rsidRDefault="001A729D">
      <w:pPr>
        <w:spacing w:line="240" w:lineRule="auto"/>
      </w:pPr>
    </w:p>
    <w:p w14:paraId="1CB4910E" w14:textId="77777777" w:rsidR="001A729D" w:rsidRDefault="001A729D">
      <w:pPr>
        <w:spacing w:line="240" w:lineRule="auto"/>
      </w:pPr>
    </w:p>
    <w:p w14:paraId="562D8660" w14:textId="35A95755" w:rsidR="001A729D" w:rsidRDefault="001A729D" w:rsidP="001A729D">
      <w:pPr>
        <w:pStyle w:val="Tekst3"/>
      </w:pPr>
      <w:r>
        <w:t xml:space="preserve">Vi tilbyder pædagogiske læringsmiljøer, der understøtter børnenes kommunikation og sprog. Det ser vi, når børnene: </w:t>
      </w:r>
    </w:p>
    <w:p w14:paraId="3C88365D" w14:textId="59D5C6CD" w:rsidR="008F3CC1" w:rsidRDefault="002D605F" w:rsidP="000C3D97">
      <w:pPr>
        <w:pStyle w:val="Tekst3"/>
        <w:numPr>
          <w:ilvl w:val="0"/>
          <w:numId w:val="22"/>
        </w:numPr>
      </w:pPr>
      <w:r>
        <w:t>A</w:t>
      </w:r>
      <w:r w:rsidR="008F3CC1">
        <w:t xml:space="preserve">nvender sproget for at udtrykke </w:t>
      </w:r>
      <w:r w:rsidR="009356BC">
        <w:t>egne behov</w:t>
      </w:r>
      <w:r w:rsidR="008F3CC1">
        <w:t xml:space="preserve"> </w:t>
      </w:r>
    </w:p>
    <w:p w14:paraId="3CCAB28D" w14:textId="2F263AF6" w:rsidR="008F3CC1" w:rsidRDefault="002D605F" w:rsidP="000C3D97">
      <w:pPr>
        <w:pStyle w:val="Tekst3"/>
        <w:numPr>
          <w:ilvl w:val="0"/>
          <w:numId w:val="22"/>
        </w:numPr>
      </w:pPr>
      <w:r>
        <w:t>T</w:t>
      </w:r>
      <w:r w:rsidR="008F3CC1">
        <w:t>ager initiativer til samtale</w:t>
      </w:r>
      <w:r w:rsidR="009356BC">
        <w:t xml:space="preserve"> og gerne vil være i dialog</w:t>
      </w:r>
    </w:p>
    <w:p w14:paraId="6DD4A0B6" w14:textId="39CB994D" w:rsidR="008F3CC1" w:rsidRDefault="002D605F" w:rsidP="000C3D97">
      <w:pPr>
        <w:pStyle w:val="Tekst3"/>
        <w:numPr>
          <w:ilvl w:val="0"/>
          <w:numId w:val="22"/>
        </w:numPr>
      </w:pPr>
      <w:r>
        <w:t>S</w:t>
      </w:r>
      <w:r w:rsidR="008F3CC1">
        <w:t>tiller nysgerrige spørgsmål</w:t>
      </w:r>
    </w:p>
    <w:p w14:paraId="7069771D" w14:textId="247EFCC4" w:rsidR="008F3CC1" w:rsidRDefault="002D605F" w:rsidP="000C3D97">
      <w:pPr>
        <w:pStyle w:val="Tekst3"/>
        <w:numPr>
          <w:ilvl w:val="0"/>
          <w:numId w:val="22"/>
        </w:numPr>
      </w:pPr>
      <w:r>
        <w:t>S</w:t>
      </w:r>
      <w:r w:rsidR="009356BC">
        <w:t>pørger ind til noget de ikke helt har forstået</w:t>
      </w:r>
    </w:p>
    <w:p w14:paraId="6D7B837C" w14:textId="5A616AD1" w:rsidR="009356BC" w:rsidRDefault="002D605F" w:rsidP="000C3D97">
      <w:pPr>
        <w:pStyle w:val="Tekst3"/>
        <w:numPr>
          <w:ilvl w:val="0"/>
          <w:numId w:val="22"/>
        </w:numPr>
      </w:pPr>
      <w:r>
        <w:t>Ø</w:t>
      </w:r>
      <w:r w:rsidR="009356BC">
        <w:t>ver sig på rim og remser</w:t>
      </w:r>
    </w:p>
    <w:p w14:paraId="1FB5024D" w14:textId="0CAD8717" w:rsidR="009356BC" w:rsidRDefault="002D605F" w:rsidP="000C3D97">
      <w:pPr>
        <w:pStyle w:val="Tekst3"/>
        <w:numPr>
          <w:ilvl w:val="0"/>
          <w:numId w:val="22"/>
        </w:numPr>
      </w:pPr>
      <w:r>
        <w:t>E</w:t>
      </w:r>
      <w:r w:rsidR="009356BC">
        <w:t>ksperimenterer med sproget</w:t>
      </w:r>
    </w:p>
    <w:p w14:paraId="2B5216C2" w14:textId="4783DDDE" w:rsidR="001A729D" w:rsidRDefault="001A729D" w:rsidP="005A3450">
      <w:pPr>
        <w:pStyle w:val="Tekst3"/>
      </w:pPr>
    </w:p>
    <w:p w14:paraId="6DFAF8A9" w14:textId="5F549495" w:rsidR="005A3450" w:rsidRDefault="005A3450" w:rsidP="005A3450">
      <w:pPr>
        <w:pStyle w:val="Tekst3"/>
      </w:pPr>
    </w:p>
    <w:p w14:paraId="4AD4FFC1" w14:textId="2A00A8F0" w:rsidR="009356BC" w:rsidRDefault="00D26BCA" w:rsidP="00D26BCA">
      <w:pPr>
        <w:pStyle w:val="Tekst3"/>
        <w:jc w:val="center"/>
      </w:pPr>
      <w:r>
        <w:rPr>
          <w:rFonts w:cs="Arial"/>
          <w:noProof/>
          <w:color w:val="2962FF"/>
          <w:lang w:eastAsia="da-DK"/>
        </w:rPr>
        <w:drawing>
          <wp:inline distT="0" distB="0" distL="0" distR="0" wp14:anchorId="765DC77E" wp14:editId="06BB117B">
            <wp:extent cx="4381500" cy="2464594"/>
            <wp:effectExtent l="0" t="0" r="0" b="0"/>
            <wp:docPr id="42" name="Billede 42" descr="Inden for teksten">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n for teksten">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6181" cy="2478477"/>
                    </a:xfrm>
                    <a:prstGeom prst="rect">
                      <a:avLst/>
                    </a:prstGeom>
                    <a:noFill/>
                    <a:ln>
                      <a:noFill/>
                    </a:ln>
                  </pic:spPr>
                </pic:pic>
              </a:graphicData>
            </a:graphic>
          </wp:inline>
        </w:drawing>
      </w:r>
    </w:p>
    <w:p w14:paraId="704EBC79" w14:textId="17A15AC1" w:rsidR="009356BC" w:rsidRDefault="009356BC" w:rsidP="005A3450">
      <w:pPr>
        <w:pStyle w:val="Tekst3"/>
      </w:pPr>
    </w:p>
    <w:p w14:paraId="24236E10" w14:textId="7E422E61" w:rsidR="009356BC" w:rsidRDefault="009356BC" w:rsidP="005A3450">
      <w:pPr>
        <w:pStyle w:val="Tekst3"/>
      </w:pPr>
    </w:p>
    <w:p w14:paraId="4BFA45E2" w14:textId="77777777" w:rsidR="009356BC" w:rsidRDefault="009356BC" w:rsidP="005A3450">
      <w:pPr>
        <w:pStyle w:val="Tekst3"/>
      </w:pPr>
    </w:p>
    <w:p w14:paraId="7EF484D1"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2838CF91" w14:textId="77777777" w:rsidTr="004F7C99">
        <w:trPr>
          <w:cantSplit/>
        </w:trPr>
        <w:tc>
          <w:tcPr>
            <w:tcW w:w="7087" w:type="dxa"/>
          </w:tcPr>
          <w:p w14:paraId="0598357F" w14:textId="77777777" w:rsidR="00126ED6" w:rsidRPr="00084F73" w:rsidRDefault="00126ED6" w:rsidP="004F7C99">
            <w:pPr>
              <w:pStyle w:val="Overskrift2"/>
              <w:rPr>
                <w:color w:val="CD1626" w:themeColor="accent2"/>
              </w:rPr>
            </w:pPr>
            <w:r>
              <w:rPr>
                <w:color w:val="CD1626" w:themeColor="accent2"/>
              </w:rPr>
              <w:t>Krop, sanser og bevægelse</w:t>
            </w:r>
          </w:p>
          <w:p w14:paraId="3B490E72" w14:textId="77777777" w:rsidR="00126ED6" w:rsidRPr="008368C2" w:rsidRDefault="00126ED6" w:rsidP="001527A1">
            <w:pPr>
              <w:pStyle w:val="Tekst2"/>
              <w:suppressAutoHyphens/>
              <w:rPr>
                <w:color w:val="CD1626" w:themeColor="accent2"/>
              </w:rPr>
            </w:pPr>
            <w:r w:rsidRPr="008368C2">
              <w:rPr>
                <w:color w:val="CD1626" w:themeColor="accent2"/>
              </w:rPr>
              <w:t>”Børn er i verden gennem kroppen, og når de støttes i at bruge, udfor</w:t>
            </w:r>
            <w:r w:rsidR="001527A1" w:rsidRPr="008368C2">
              <w:rPr>
                <w:color w:val="CD1626" w:themeColor="accent2"/>
              </w:rPr>
              <w:softHyphen/>
            </w:r>
            <w:r w:rsidRPr="008368C2">
              <w:rPr>
                <w:color w:val="CD1626" w:themeColor="accent2"/>
              </w:rPr>
              <w:t xml:space="preserve">dre, eksperimentere, mærke og passe på kroppen – gennem ro og bevægelse – lægges grundlaget for fysisk og psykisk trivsel. </w:t>
            </w:r>
          </w:p>
          <w:p w14:paraId="7CBC05ED" w14:textId="77777777" w:rsidR="00126ED6" w:rsidRPr="008368C2" w:rsidRDefault="00126ED6" w:rsidP="00126ED6">
            <w:pPr>
              <w:pStyle w:val="Tekst2"/>
              <w:rPr>
                <w:color w:val="CD1626" w:themeColor="accent2"/>
              </w:rPr>
            </w:pPr>
            <w:r w:rsidRPr="008368C2">
              <w:rPr>
                <w:color w:val="CD1626" w:themeColor="accent2"/>
              </w:rPr>
              <w:t>Kroppen er et stort og sammensat sansesystem, som udgør fundamentet for erfaring, viden, følelsesmæssige og sociale processer, ligesom al kommunikation og relationsdannelse udgår fra kroppen”.</w:t>
            </w:r>
          </w:p>
          <w:p w14:paraId="543C3F1F" w14:textId="77777777" w:rsidR="00126ED6" w:rsidRPr="00B02D50" w:rsidRDefault="00126ED6" w:rsidP="004F7C99">
            <w:pPr>
              <w:pStyle w:val="Byline"/>
            </w:pPr>
            <w:r w:rsidRPr="00126ED6">
              <w:t>Den styrkede pædagogiske læreplan, Rammer og indhold, s. 42-43</w:t>
            </w:r>
          </w:p>
        </w:tc>
        <w:tc>
          <w:tcPr>
            <w:tcW w:w="2551" w:type="dxa"/>
          </w:tcPr>
          <w:p w14:paraId="264E6300" w14:textId="77777777" w:rsidR="00126ED6" w:rsidRDefault="00126ED6" w:rsidP="004F7C99">
            <w:pPr>
              <w:jc w:val="right"/>
              <w:rPr>
                <w:color w:val="0077B3" w:themeColor="accent1"/>
              </w:rPr>
            </w:pPr>
            <w:r>
              <w:rPr>
                <w:noProof/>
                <w:color w:val="0077B3" w:themeColor="accent1"/>
                <w:lang w:eastAsia="da-DK"/>
              </w:rPr>
              <w:drawing>
                <wp:inline distT="0" distB="0" distL="0" distR="0" wp14:anchorId="4CEC92A6" wp14:editId="2AC2D322">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267FBBFA"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0DAABECB" w14:textId="77777777" w:rsidTr="004F7C99">
        <w:tc>
          <w:tcPr>
            <w:tcW w:w="9638" w:type="dxa"/>
          </w:tcPr>
          <w:p w14:paraId="0D5B388B" w14:textId="77777777" w:rsidR="00126ED6" w:rsidRDefault="00126ED6" w:rsidP="004F7C99">
            <w:pPr>
              <w:pStyle w:val="Tekst4"/>
              <w:ind w:left="284"/>
            </w:pPr>
            <w:r w:rsidRPr="005A03C3">
              <w:t>Pædagogiske mål for læreplanstemaet:</w:t>
            </w:r>
          </w:p>
          <w:p w14:paraId="7F94F459" w14:textId="77777777" w:rsidR="008B4524" w:rsidRPr="00DB3B26" w:rsidRDefault="008B4524" w:rsidP="000C3D97">
            <w:pPr>
              <w:pStyle w:val="Tekst4"/>
              <w:numPr>
                <w:ilvl w:val="0"/>
                <w:numId w:val="17"/>
              </w:numPr>
            </w:pPr>
            <w:r w:rsidRPr="00DB3B26">
              <w:t xml:space="preserve">Det pædagogiske læringsmiljø skal understøtte, at alle børn udforsker og eksperimenterer med mange forskellige måder at bruge kroppen på. </w:t>
            </w:r>
          </w:p>
          <w:p w14:paraId="106F01F5" w14:textId="77777777" w:rsidR="00126ED6" w:rsidRPr="00A03759" w:rsidRDefault="008B4524" w:rsidP="000C3D97">
            <w:pPr>
              <w:pStyle w:val="Tekst4"/>
              <w:numPr>
                <w:ilvl w:val="0"/>
                <w:numId w:val="17"/>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5936DEFE" w14:textId="77777777" w:rsidTr="004F7C99">
        <w:tc>
          <w:tcPr>
            <w:tcW w:w="9638" w:type="dxa"/>
          </w:tcPr>
          <w:p w14:paraId="4F6951BC" w14:textId="141AF20E" w:rsidR="009356BC" w:rsidRDefault="009356BC" w:rsidP="006A4C28"/>
          <w:p w14:paraId="68C4AF37" w14:textId="77777777" w:rsidR="00B063EE" w:rsidRDefault="00B063EE" w:rsidP="006A4C28"/>
          <w:p w14:paraId="2296562B" w14:textId="0E4983B4" w:rsidR="00163512" w:rsidRPr="009B13D2" w:rsidRDefault="00163512" w:rsidP="00163512">
            <w:pPr>
              <w:spacing w:line="261" w:lineRule="auto"/>
            </w:pPr>
            <w:r w:rsidRPr="009B13D2">
              <w:t>Vores udendørs faciliteter byder på store fysiske arealer til kropslige udfoldelser; Gynge, klatre, grave, cykle og bakker/skrænter der inviterer til fysisk udfoldelse. Desuden benytter vi os af lokalmiljøet; legepladser, boldbane, grusgrave samt andre institutioner.</w:t>
            </w:r>
          </w:p>
          <w:p w14:paraId="7C746AE3" w14:textId="77777777" w:rsidR="00163512" w:rsidRPr="009B13D2" w:rsidRDefault="00163512" w:rsidP="00163512">
            <w:pPr>
              <w:spacing w:line="261" w:lineRule="auto"/>
            </w:pPr>
          </w:p>
          <w:p w14:paraId="19357A4F" w14:textId="77777777" w:rsidR="00163512" w:rsidRPr="009B13D2" w:rsidRDefault="00163512" w:rsidP="00163512">
            <w:pPr>
              <w:spacing w:line="261" w:lineRule="auto"/>
            </w:pPr>
            <w:r w:rsidRPr="009B13D2">
              <w:t>Vi benytter grupperum og junglen til motoriske og rytmiske aktiviteter, både planlagte og spontane. Børnene har mulighed for at udfordre deres krop, sanser og bevægelser i forskellige arenaer i løbet af dagens gang i institutionen.</w:t>
            </w:r>
          </w:p>
          <w:p w14:paraId="628007EA" w14:textId="69371494" w:rsidR="00163512" w:rsidRPr="009B13D2" w:rsidRDefault="00163512" w:rsidP="00163512">
            <w:pPr>
              <w:spacing w:line="261" w:lineRule="auto"/>
            </w:pPr>
            <w:r w:rsidRPr="009B13D2">
              <w:br/>
              <w:t>Børnenes selvvalgte aktiviteter</w:t>
            </w:r>
            <w:r w:rsidR="00B063EE">
              <w:t xml:space="preserve"> omfatter</w:t>
            </w:r>
            <w:r w:rsidRPr="009B13D2">
              <w:t xml:space="preserve"> både grov</w:t>
            </w:r>
            <w:r w:rsidR="00104C79">
              <w:t>-</w:t>
            </w:r>
            <w:r w:rsidRPr="009B13D2">
              <w:t xml:space="preserve"> og finmotoriske lege. Fx tumlelege, dans, perleplader, plus-plusser, klodser.</w:t>
            </w:r>
          </w:p>
          <w:p w14:paraId="64BC9743" w14:textId="77777777" w:rsidR="00163512" w:rsidRPr="009B13D2" w:rsidRDefault="00163512" w:rsidP="00163512">
            <w:pPr>
              <w:spacing w:line="261" w:lineRule="auto"/>
            </w:pPr>
          </w:p>
          <w:p w14:paraId="3203DDD3" w14:textId="4243C212" w:rsidR="00163512" w:rsidRPr="009B13D2" w:rsidRDefault="00163512" w:rsidP="00163512">
            <w:pPr>
              <w:spacing w:line="261" w:lineRule="auto"/>
            </w:pPr>
            <w:r w:rsidRPr="009B13D2">
              <w:t xml:space="preserve">Vi arbejder med opmærksomhed på sanser, fx </w:t>
            </w:r>
            <w:r w:rsidR="00B063EE">
              <w:t>K</w:t>
            </w:r>
            <w:r w:rsidRPr="009B13D2">
              <w:t>ims</w:t>
            </w:r>
            <w:r w:rsidR="00B063EE">
              <w:t xml:space="preserve"> </w:t>
            </w:r>
            <w:r w:rsidRPr="009B13D2">
              <w:t>leg, urtehave og forskellige smagsoplevelser og lyd opmærksomhed.</w:t>
            </w:r>
          </w:p>
          <w:p w14:paraId="5961C47D" w14:textId="77777777" w:rsidR="00163512" w:rsidRPr="009B13D2" w:rsidRDefault="00163512" w:rsidP="00163512">
            <w:pPr>
              <w:spacing w:line="261" w:lineRule="auto"/>
            </w:pPr>
          </w:p>
          <w:p w14:paraId="16BBCB46" w14:textId="6B0B5CF3" w:rsidR="00163512" w:rsidRPr="009B13D2" w:rsidRDefault="00163512" w:rsidP="00163512">
            <w:pPr>
              <w:spacing w:line="261" w:lineRule="auto"/>
            </w:pPr>
            <w:r w:rsidRPr="009B13D2">
              <w:t>Vores måltider understøtter arbejdet med sanserne, idet rigtigt mange sanser bruges i forbindelse med madlavning og spisning.</w:t>
            </w:r>
            <w:r w:rsidRPr="009B13D2">
              <w:br/>
            </w:r>
            <w:r w:rsidRPr="009B13D2">
              <w:br/>
              <w:t>Kropsbevidstheden og børnenes sanser blive</w:t>
            </w:r>
            <w:r w:rsidR="00104C79">
              <w:t>r</w:t>
            </w:r>
            <w:r w:rsidRPr="009B13D2">
              <w:t xml:space="preserve"> også stimuleret i hverdagens rutiner samt i de tilrettelagt</w:t>
            </w:r>
            <w:r w:rsidR="00104C79">
              <w:t>e</w:t>
            </w:r>
            <w:r w:rsidRPr="009B13D2">
              <w:t xml:space="preserve"> pædagogiske aktiviteter. Hverdagens rutiner er oplagt til læring omkring det kropslige og </w:t>
            </w:r>
            <w:r w:rsidR="00B063EE">
              <w:t xml:space="preserve">det at være </w:t>
            </w:r>
            <w:r w:rsidRPr="009B13D2">
              <w:t>selvhjulpen, da børnene kender strukturen</w:t>
            </w:r>
            <w:r w:rsidR="00CC66ED">
              <w:t>. D</w:t>
            </w:r>
            <w:r w:rsidRPr="009B13D2">
              <w:t>et giver børnene mulighed for succesoplevelser i forbindelse med deres egen læring om deres fysiske kunnen,</w:t>
            </w:r>
            <w:r w:rsidR="00B063EE">
              <w:t xml:space="preserve"> med</w:t>
            </w:r>
            <w:r w:rsidRPr="009B13D2">
              <w:t xml:space="preserve"> at bøvle med fx strømperne eller lynlåsen.</w:t>
            </w:r>
          </w:p>
          <w:p w14:paraId="15683BB7" w14:textId="77777777" w:rsidR="00B063EE" w:rsidRDefault="00B063EE" w:rsidP="00163512">
            <w:pPr>
              <w:spacing w:line="261" w:lineRule="auto"/>
            </w:pPr>
          </w:p>
          <w:p w14:paraId="63EF5F37" w14:textId="560052C3" w:rsidR="00B063EE" w:rsidRDefault="00163512" w:rsidP="00163512">
            <w:pPr>
              <w:spacing w:line="261" w:lineRule="auto"/>
            </w:pPr>
            <w:r w:rsidRPr="009B13D2">
              <w:t>Vi har bevægelsesuge for hele huset i uge 41, hvor ugen byder på motorisk aktivitet og afsluttes om fredagen med børneløb i forskellige børnegrupper.</w:t>
            </w:r>
          </w:p>
          <w:p w14:paraId="6573D93B" w14:textId="77777777" w:rsidR="00B063EE" w:rsidRPr="009B13D2" w:rsidRDefault="00B063EE" w:rsidP="00163512">
            <w:pPr>
              <w:spacing w:line="261" w:lineRule="auto"/>
            </w:pPr>
          </w:p>
          <w:p w14:paraId="6EA0BE78" w14:textId="77777777" w:rsidR="00163512" w:rsidRDefault="00163512" w:rsidP="006A4C28"/>
          <w:p w14:paraId="333B4603" w14:textId="77777777" w:rsidR="00163512" w:rsidRDefault="00163512" w:rsidP="006A4C28"/>
          <w:p w14:paraId="5BC1FC48" w14:textId="77777777" w:rsidR="009356BC" w:rsidRDefault="009356BC" w:rsidP="009356BC">
            <w:pPr>
              <w:pStyle w:val="Tekst5rd"/>
              <w:suppressAutoHyphens/>
            </w:pPr>
            <w:r w:rsidRPr="009E1428">
              <w:lastRenderedPageBreak/>
              <w:t>Hvordan understøtter vores pædagogiske læringsmiljø udviklingen af børnenes krop, sanser og bevægelse?</w:t>
            </w:r>
          </w:p>
          <w:p w14:paraId="3BF83FA8" w14:textId="77777777" w:rsidR="009356BC" w:rsidRDefault="009356BC" w:rsidP="009356BC">
            <w:pPr>
              <w:pStyle w:val="Tekst1rd"/>
            </w:pPr>
            <w:r w:rsidRPr="005D3542">
              <w:t>Herunder, hvordan vores pædagogiske læringsmiljø:</w:t>
            </w:r>
          </w:p>
          <w:p w14:paraId="3DAEE048" w14:textId="77777777" w:rsidR="009356BC" w:rsidRPr="00954E38" w:rsidRDefault="009356BC" w:rsidP="009356BC">
            <w:pPr>
              <w:pStyle w:val="Bullettekst3rd"/>
            </w:pPr>
            <w:r w:rsidRPr="00954E38">
              <w:t>Understøtter de to pædagogiske mål for temaet Krop, sanser og bevægelse</w:t>
            </w:r>
            <w:r w:rsidRPr="00954E38" w:rsidDel="00E42A94">
              <w:t xml:space="preserve"> </w:t>
            </w:r>
          </w:p>
          <w:p w14:paraId="78DEF23C" w14:textId="77777777" w:rsidR="009356BC" w:rsidRPr="00954E38" w:rsidRDefault="009356BC" w:rsidP="009356BC">
            <w:pPr>
              <w:pStyle w:val="Bullettekst3rd"/>
            </w:pPr>
            <w:r w:rsidRPr="00954E38">
              <w:t xml:space="preserve">Tager udgangspunkt i det fælles pædagogiske grundlag </w:t>
            </w:r>
          </w:p>
          <w:p w14:paraId="1BFFDDF6" w14:textId="77777777" w:rsidR="009356BC" w:rsidRDefault="009356BC" w:rsidP="009356BC">
            <w:pPr>
              <w:pStyle w:val="Bullettekst3rd"/>
              <w:spacing w:after="240"/>
            </w:pPr>
            <w:r w:rsidRPr="00954E38">
              <w:t>Ses i samspil med de øvrige læreplanstemaer.</w:t>
            </w:r>
          </w:p>
          <w:p w14:paraId="276D7FDC" w14:textId="09852598" w:rsidR="009356BC" w:rsidRDefault="009356BC" w:rsidP="003058B9">
            <w:pPr>
              <w:pStyle w:val="Tekst3"/>
            </w:pPr>
          </w:p>
          <w:p w14:paraId="13E72755" w14:textId="77777777" w:rsidR="009B13D2" w:rsidRDefault="009B13D2" w:rsidP="009B13D2">
            <w:pPr>
              <w:pStyle w:val="Tekst3"/>
            </w:pPr>
            <w:r>
              <w:t>Vi har indrettet flere læringsmiljøer, der fremmer børns lyst til fysisk aktivitet. Her er også mulighed for at udforske og eksperimentere med sanser og bevægelse.</w:t>
            </w:r>
          </w:p>
          <w:p w14:paraId="25DC9151" w14:textId="77777777" w:rsidR="009B13D2" w:rsidRDefault="009B13D2" w:rsidP="009B13D2">
            <w:pPr>
              <w:pStyle w:val="Tekst3"/>
            </w:pPr>
            <w:r>
              <w:t>Vi tilbyder:</w:t>
            </w:r>
          </w:p>
          <w:p w14:paraId="19BF9510" w14:textId="26218C98" w:rsidR="009B13D2" w:rsidRDefault="009B13D2" w:rsidP="000C3D97">
            <w:pPr>
              <w:pStyle w:val="Tekst3"/>
              <w:numPr>
                <w:ilvl w:val="0"/>
                <w:numId w:val="24"/>
              </w:numPr>
            </w:pPr>
            <w:r>
              <w:t>Bevægelsesaktiviteter – både de børneinitierede lege og de voksenstyrede, så som rytmik, dans, regellege, pudekampe, hulebygge</w:t>
            </w:r>
            <w:r w:rsidR="00104C79">
              <w:t>ri</w:t>
            </w:r>
            <w:r>
              <w:t>, brydning m.m.</w:t>
            </w:r>
          </w:p>
          <w:p w14:paraId="65C648F9" w14:textId="0627DA3E" w:rsidR="009B13D2" w:rsidRDefault="009B13D2" w:rsidP="000C3D97">
            <w:pPr>
              <w:pStyle w:val="Tekst3"/>
              <w:numPr>
                <w:ilvl w:val="0"/>
                <w:numId w:val="24"/>
              </w:numPr>
            </w:pPr>
            <w:r>
              <w:t>Rolige aktiviteter, hvor børnenes sanser bliver va</w:t>
            </w:r>
            <w:r w:rsidR="002D605F">
              <w:t>k</w:t>
            </w:r>
            <w:r>
              <w:t>t. Det er f.eks. mindfulness, børneyoga og massage</w:t>
            </w:r>
            <w:r w:rsidR="006A4761">
              <w:t>.</w:t>
            </w:r>
          </w:p>
          <w:p w14:paraId="02EA6136" w14:textId="04A80976" w:rsidR="009B13D2" w:rsidRDefault="009B13D2" w:rsidP="000C3D97">
            <w:pPr>
              <w:pStyle w:val="Tekst3"/>
              <w:numPr>
                <w:ilvl w:val="0"/>
                <w:numId w:val="24"/>
              </w:numPr>
            </w:pPr>
            <w:r>
              <w:t xml:space="preserve">Udemiljøet rummer plads til fysisk aktivitet, ved forskellige stationer som cykelbane, gynger, klatrestativ, bakker og vandleg.  </w:t>
            </w:r>
          </w:p>
          <w:p w14:paraId="4D5A1FEF" w14:textId="77777777" w:rsidR="009B13D2" w:rsidRDefault="009B13D2" w:rsidP="003058B9">
            <w:pPr>
              <w:pStyle w:val="Tekst3"/>
            </w:pPr>
          </w:p>
          <w:p w14:paraId="2ECEE6C0" w14:textId="1BD472F0" w:rsidR="009356BC" w:rsidRDefault="009356BC" w:rsidP="009356BC">
            <w:pPr>
              <w:pStyle w:val="Tekst3"/>
            </w:pPr>
            <w:r>
              <w:t xml:space="preserve">Vi tilbyder pædagogiske læringsmiljøer, der understøtter børnenes krop, sanser og bevægelse. Det ser vi, når børnene: </w:t>
            </w:r>
          </w:p>
          <w:p w14:paraId="404A2AF4" w14:textId="7022C57F" w:rsidR="009356BC" w:rsidRDefault="009356BC" w:rsidP="000C3D97">
            <w:pPr>
              <w:pStyle w:val="Tekst3"/>
              <w:numPr>
                <w:ilvl w:val="0"/>
                <w:numId w:val="23"/>
              </w:numPr>
            </w:pPr>
            <w:r>
              <w:t>Har lyst til at bruge kroppen aktivt</w:t>
            </w:r>
          </w:p>
          <w:p w14:paraId="00FF796C" w14:textId="2AA59E75" w:rsidR="009356BC" w:rsidRDefault="009356BC" w:rsidP="000C3D97">
            <w:pPr>
              <w:pStyle w:val="Tekst3"/>
              <w:numPr>
                <w:ilvl w:val="0"/>
                <w:numId w:val="23"/>
              </w:numPr>
            </w:pPr>
            <w:r>
              <w:t>Udfordre</w:t>
            </w:r>
            <w:r w:rsidR="00104C79">
              <w:t>r</w:t>
            </w:r>
            <w:r>
              <w:t xml:space="preserve"> sig selv fysisk og øver</w:t>
            </w:r>
            <w:r w:rsidR="003E51C3">
              <w:t xml:space="preserve"> og øver</w:t>
            </w:r>
          </w:p>
          <w:p w14:paraId="23DA0572" w14:textId="0503D621" w:rsidR="009356BC" w:rsidRDefault="009356BC" w:rsidP="000C3D97">
            <w:pPr>
              <w:pStyle w:val="Tekst3"/>
              <w:numPr>
                <w:ilvl w:val="0"/>
                <w:numId w:val="23"/>
              </w:numPr>
            </w:pPr>
            <w:r>
              <w:t xml:space="preserve">Udvikler </w:t>
            </w:r>
            <w:r w:rsidR="003E51C3">
              <w:t xml:space="preserve">fysiske </w:t>
            </w:r>
            <w:r>
              <w:t>færdigheder og mestre</w:t>
            </w:r>
          </w:p>
          <w:p w14:paraId="7F3A5466" w14:textId="36A55B38" w:rsidR="003E51C3" w:rsidRDefault="003E51C3" w:rsidP="000C3D97">
            <w:pPr>
              <w:pStyle w:val="Tekst3"/>
              <w:numPr>
                <w:ilvl w:val="0"/>
                <w:numId w:val="23"/>
              </w:numPr>
            </w:pPr>
            <w:r>
              <w:t>Har god kropskontrol</w:t>
            </w:r>
            <w:r w:rsidR="007F46C6">
              <w:t xml:space="preserve"> og kropsbalance</w:t>
            </w:r>
          </w:p>
          <w:p w14:paraId="214117B3" w14:textId="1A6ECAF9" w:rsidR="009356BC" w:rsidRPr="007400E9" w:rsidRDefault="009356BC" w:rsidP="007F46C6">
            <w:pPr>
              <w:pStyle w:val="Tekst3"/>
              <w:ind w:left="720"/>
            </w:pPr>
          </w:p>
        </w:tc>
      </w:tr>
    </w:tbl>
    <w:p w14:paraId="291597DF" w14:textId="1AE09C68" w:rsidR="00954E38" w:rsidRDefault="00DE6A62" w:rsidP="00DE6A62">
      <w:pPr>
        <w:spacing w:line="240" w:lineRule="auto"/>
        <w:jc w:val="center"/>
      </w:pPr>
      <w:r w:rsidRPr="00DE6A62">
        <w:rPr>
          <w:noProof/>
          <w:lang w:eastAsia="da-DK"/>
        </w:rPr>
        <w:lastRenderedPageBreak/>
        <w:drawing>
          <wp:inline distT="0" distB="0" distL="0" distR="0" wp14:anchorId="4EE97E61" wp14:editId="46F0477B">
            <wp:extent cx="3590925" cy="2152410"/>
            <wp:effectExtent l="0" t="0" r="0" b="635"/>
            <wp:docPr id="39" name="Billede 39" descr="C:\Users\benediktek\Desktop\Billeder til læreplan + lektie\Mia\M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ediktek\Desktop\Billeder til læreplan + lektie\Mia\Mia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1980" cy="2159036"/>
                    </a:xfrm>
                    <a:prstGeom prst="rect">
                      <a:avLst/>
                    </a:prstGeom>
                    <a:noFill/>
                    <a:ln>
                      <a:noFill/>
                    </a:ln>
                  </pic:spPr>
                </pic:pic>
              </a:graphicData>
            </a:graphic>
          </wp:inline>
        </w:drawing>
      </w:r>
    </w:p>
    <w:p w14:paraId="2BECD3F0" w14:textId="36488C17" w:rsidR="000D2D31" w:rsidRDefault="0004412A" w:rsidP="00DE6A62">
      <w:pPr>
        <w:pStyle w:val="Tekst3"/>
        <w:ind w:left="720"/>
      </w:pPr>
      <w:r>
        <w:t xml:space="preserve">  </w:t>
      </w:r>
    </w:p>
    <w:p w14:paraId="4D8BF044" w14:textId="77777777" w:rsidR="007F46C6" w:rsidRDefault="007F46C6" w:rsidP="007F46C6">
      <w:pPr>
        <w:pStyle w:val="Tekst3"/>
      </w:pPr>
    </w:p>
    <w:p w14:paraId="58BDAAA2" w14:textId="434EA2DC" w:rsidR="007F46C6" w:rsidRDefault="007F46C6" w:rsidP="007F46C6">
      <w:pPr>
        <w:pStyle w:val="Tekst3"/>
      </w:pPr>
      <w:r>
        <w:lastRenderedPageBreak/>
        <w:t>Praksiseksempel fra vuggestuen</w:t>
      </w:r>
    </w:p>
    <w:p w14:paraId="3ACAA04C" w14:textId="7708FD77" w:rsidR="007F46C6" w:rsidRDefault="007F46C6" w:rsidP="007F46C6">
      <w:pPr>
        <w:pStyle w:val="Tekst3"/>
      </w:pPr>
      <w:r>
        <w:t>Vi tager på tur til boldbanen og leger forskellige bevægelseslege:</w:t>
      </w:r>
    </w:p>
    <w:p w14:paraId="26A5367E" w14:textId="07645455" w:rsidR="007F46C6" w:rsidRDefault="007F46C6" w:rsidP="007F46C6">
      <w:pPr>
        <w:pStyle w:val="Tekst3"/>
        <w:numPr>
          <w:ilvl w:val="0"/>
          <w:numId w:val="46"/>
        </w:numPr>
      </w:pPr>
      <w:r>
        <w:t xml:space="preserve">Legen hvor vi øver os på forholdsordene </w:t>
      </w:r>
      <w:r w:rsidR="00A87C2B">
        <w:t>–</w:t>
      </w:r>
      <w:r>
        <w:t xml:space="preserve"> </w:t>
      </w:r>
      <w:r w:rsidR="00A87C2B">
        <w:t>løb hen bag ved den voksne – løb op på bakken – løb hen ved siden af den voksne m.m.</w:t>
      </w:r>
    </w:p>
    <w:p w14:paraId="2F03EDD6" w14:textId="36A8BD2F" w:rsidR="00A87C2B" w:rsidRDefault="00A87C2B" w:rsidP="007F46C6">
      <w:pPr>
        <w:pStyle w:val="Tekst3"/>
        <w:numPr>
          <w:ilvl w:val="0"/>
          <w:numId w:val="46"/>
        </w:numPr>
      </w:pPr>
      <w:r>
        <w:t>Hvem kommer først til målet løbeleg</w:t>
      </w:r>
    </w:p>
    <w:p w14:paraId="1A9FDE22" w14:textId="6CE5C0B4" w:rsidR="00A87C2B" w:rsidRDefault="00A87C2B" w:rsidP="007F46C6">
      <w:pPr>
        <w:pStyle w:val="Tekst3"/>
        <w:numPr>
          <w:ilvl w:val="0"/>
          <w:numId w:val="46"/>
        </w:numPr>
      </w:pPr>
      <w:r>
        <w:t>Løb op og ned af den lille bakke løbeleg</w:t>
      </w:r>
    </w:p>
    <w:p w14:paraId="451EB0D4" w14:textId="1AFBDD11" w:rsidR="00A87C2B" w:rsidRDefault="00A87C2B" w:rsidP="00A87C2B">
      <w:pPr>
        <w:pStyle w:val="Tekst3"/>
      </w:pPr>
    </w:p>
    <w:p w14:paraId="4B5C84E8" w14:textId="50C977EF" w:rsidR="002744B8" w:rsidRDefault="002744B8" w:rsidP="00A87C2B">
      <w:pPr>
        <w:pStyle w:val="Tekst3"/>
      </w:pPr>
    </w:p>
    <w:p w14:paraId="5C0AECA1" w14:textId="77777777" w:rsidR="002744B8" w:rsidRDefault="002744B8" w:rsidP="00A87C2B">
      <w:pPr>
        <w:pStyle w:val="Tekst3"/>
      </w:pPr>
    </w:p>
    <w:p w14:paraId="26CD2248" w14:textId="77777777" w:rsidR="00A87C2B" w:rsidRDefault="00A87C2B" w:rsidP="00A87C2B">
      <w:pPr>
        <w:pStyle w:val="Tekst3"/>
      </w:pPr>
    </w:p>
    <w:p w14:paraId="6B8942A0" w14:textId="32E2607D" w:rsidR="00A87C2B" w:rsidRDefault="00A87C2B" w:rsidP="00A87C2B">
      <w:pPr>
        <w:pStyle w:val="Tekst3"/>
      </w:pPr>
      <w:r>
        <w:t>På billedet ses ” fang den voksne” legen, hvor alle børnene hjælper hinanden med at fange den voksne.</w:t>
      </w:r>
    </w:p>
    <w:p w14:paraId="2F5C0D89" w14:textId="77777777" w:rsidR="00A87C2B" w:rsidRDefault="00A87C2B" w:rsidP="00A87C2B">
      <w:pPr>
        <w:pStyle w:val="Tekst3"/>
      </w:pPr>
    </w:p>
    <w:p w14:paraId="483568F6" w14:textId="68A64234" w:rsidR="00A87C2B" w:rsidRDefault="00A87C2B" w:rsidP="00A87C2B">
      <w:pPr>
        <w:pStyle w:val="Tekst3"/>
        <w:jc w:val="center"/>
      </w:pPr>
      <w:r w:rsidRPr="00C854AA">
        <w:rPr>
          <w:noProof/>
          <w:lang w:eastAsia="da-DK"/>
        </w:rPr>
        <w:drawing>
          <wp:inline distT="0" distB="0" distL="0" distR="0" wp14:anchorId="7E5EB47F" wp14:editId="2D9461B8">
            <wp:extent cx="5417185" cy="4824055"/>
            <wp:effectExtent l="0" t="0" r="0" b="0"/>
            <wp:docPr id="38" name="Billede 38" descr="C:\Users\benediktek\AppData\Local\Microsoft\Windows\INetCache\Content.Outlook\69VHFI1Y\20200619_13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ediktek\AppData\Local\Microsoft\Windows\INetCache\Content.Outlook\69VHFI1Y\20200619_13185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7448" cy="4922245"/>
                    </a:xfrm>
                    <a:prstGeom prst="rect">
                      <a:avLst/>
                    </a:prstGeom>
                    <a:noFill/>
                    <a:ln>
                      <a:noFill/>
                    </a:ln>
                  </pic:spPr>
                </pic:pic>
              </a:graphicData>
            </a:graphic>
          </wp:inline>
        </w:drawing>
      </w:r>
    </w:p>
    <w:p w14:paraId="4D46BC40" w14:textId="77777777" w:rsidR="00A87C2B" w:rsidRDefault="00A87C2B" w:rsidP="00A87C2B">
      <w:pPr>
        <w:pStyle w:val="Tekst3"/>
        <w:jc w:val="center"/>
      </w:pPr>
    </w:p>
    <w:p w14:paraId="04B09F21" w14:textId="77777777" w:rsidR="007F46C6" w:rsidRDefault="007F46C6" w:rsidP="00DE6A62">
      <w:pPr>
        <w:pStyle w:val="Tekst3"/>
        <w:ind w:left="720"/>
      </w:pPr>
    </w:p>
    <w:p w14:paraId="3C6FFCDC"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5855264B" w14:textId="77777777" w:rsidTr="004F7C99">
        <w:trPr>
          <w:cantSplit/>
        </w:trPr>
        <w:tc>
          <w:tcPr>
            <w:tcW w:w="7087" w:type="dxa"/>
          </w:tcPr>
          <w:p w14:paraId="2F445C44" w14:textId="77777777" w:rsidR="00954E38" w:rsidRPr="00084F73" w:rsidRDefault="00954E38" w:rsidP="004F7C99">
            <w:pPr>
              <w:pStyle w:val="Overskrift2"/>
              <w:rPr>
                <w:color w:val="CD1626" w:themeColor="accent2"/>
              </w:rPr>
            </w:pPr>
            <w:r w:rsidRPr="00954E38">
              <w:rPr>
                <w:color w:val="CD1626" w:themeColor="accent2"/>
              </w:rPr>
              <w:t>Natur, udeliv og science</w:t>
            </w:r>
          </w:p>
          <w:p w14:paraId="6C945619" w14:textId="77777777" w:rsidR="00954E38" w:rsidRPr="00A049D3" w:rsidRDefault="00954E38" w:rsidP="00954E38">
            <w:pPr>
              <w:pStyle w:val="Tekst2"/>
              <w:rPr>
                <w:color w:val="CD1626" w:themeColor="accent2"/>
              </w:rPr>
            </w:pPr>
            <w:r w:rsidRPr="00A049D3">
              <w:rPr>
                <w:color w:val="CD1626" w:themeColor="accent2"/>
              </w:rPr>
              <w:t xml:space="preserve">”Naturoplevelser i barndommen har både en følelsesmæssig, en kropslig, en social og en kognitiv dimension. </w:t>
            </w:r>
          </w:p>
          <w:p w14:paraId="11B7DC2B" w14:textId="77777777" w:rsidR="00954E38" w:rsidRPr="00A049D3" w:rsidRDefault="00954E38" w:rsidP="001527A1">
            <w:pPr>
              <w:pStyle w:val="Tekst2"/>
              <w:suppressAutoHyphens/>
              <w:rPr>
                <w:color w:val="CD1626" w:themeColor="accent2"/>
              </w:rPr>
            </w:pPr>
            <w:r w:rsidRPr="00A049D3">
              <w:rPr>
                <w:color w:val="CD1626" w:themeColor="accent2"/>
              </w:rPr>
              <w:t>Naturen er et rum, hvor børn kan eksperimentere og gøre sig de første erfaringer med naturvidenskabelige tænke- og analysemåder. Men naturen er også grundlag for arbejdet med bæredygtighed og samspillet mellem menneske, samfund og natur.”</w:t>
            </w:r>
          </w:p>
          <w:p w14:paraId="5586246D" w14:textId="77777777" w:rsidR="00954E38" w:rsidRPr="00B02D50" w:rsidRDefault="00954E38" w:rsidP="004F7C99">
            <w:pPr>
              <w:pStyle w:val="Byline"/>
            </w:pPr>
            <w:r w:rsidRPr="00954E38">
              <w:t>Den styrkede pædagogiske læreplan, Rammer og indhold, s. 44-45</w:t>
            </w:r>
          </w:p>
        </w:tc>
        <w:tc>
          <w:tcPr>
            <w:tcW w:w="2551" w:type="dxa"/>
          </w:tcPr>
          <w:p w14:paraId="16305C64" w14:textId="77777777" w:rsidR="00954E38" w:rsidRDefault="00954E38" w:rsidP="004F7C99">
            <w:pPr>
              <w:jc w:val="right"/>
              <w:rPr>
                <w:color w:val="0077B3" w:themeColor="accent1"/>
              </w:rPr>
            </w:pPr>
            <w:r>
              <w:rPr>
                <w:noProof/>
                <w:color w:val="0077B3" w:themeColor="accent1"/>
                <w:lang w:eastAsia="da-DK"/>
              </w:rPr>
              <w:drawing>
                <wp:inline distT="0" distB="0" distL="0" distR="0" wp14:anchorId="0F2A7740" wp14:editId="6B2D990E">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55AAED6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708291B1" w14:textId="77777777" w:rsidTr="004F7C99">
        <w:tc>
          <w:tcPr>
            <w:tcW w:w="9638" w:type="dxa"/>
          </w:tcPr>
          <w:p w14:paraId="19626050" w14:textId="77777777" w:rsidR="00954E38" w:rsidRPr="00954E38" w:rsidRDefault="00954E38" w:rsidP="00954E38">
            <w:pPr>
              <w:pStyle w:val="Tekst4"/>
              <w:ind w:left="284"/>
            </w:pPr>
            <w:r w:rsidRPr="00954E38">
              <w:t>Pædagogiske mål for læreplanstemaet:</w:t>
            </w:r>
          </w:p>
          <w:p w14:paraId="6E159302" w14:textId="77777777" w:rsidR="00954E38" w:rsidRPr="00954E38" w:rsidRDefault="00954E38" w:rsidP="000C3D97">
            <w:pPr>
              <w:pStyle w:val="Listeafsnit"/>
              <w:numPr>
                <w:ilvl w:val="0"/>
                <w:numId w:val="18"/>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CB5AB89" w14:textId="77777777" w:rsidR="00954E38" w:rsidRPr="00954E38" w:rsidRDefault="00954E38" w:rsidP="000C3D97">
            <w:pPr>
              <w:pStyle w:val="Listeafsnit"/>
              <w:numPr>
                <w:ilvl w:val="0"/>
                <w:numId w:val="18"/>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F17667D" w14:textId="77777777" w:rsidTr="004F7C99">
        <w:tc>
          <w:tcPr>
            <w:tcW w:w="9638" w:type="dxa"/>
          </w:tcPr>
          <w:p w14:paraId="0861127F" w14:textId="0F0F34C2" w:rsidR="003E51C3" w:rsidRDefault="003E51C3" w:rsidP="006A4C28"/>
          <w:p w14:paraId="70C74A42" w14:textId="77777777" w:rsidR="00163512" w:rsidRDefault="00163512" w:rsidP="00163512">
            <w:pPr>
              <w:spacing w:line="261" w:lineRule="auto"/>
            </w:pPr>
          </w:p>
          <w:p w14:paraId="2878AFB4" w14:textId="7C7A4137" w:rsidR="00163512" w:rsidRPr="00DE0064" w:rsidRDefault="00163512" w:rsidP="00163512">
            <w:pPr>
              <w:spacing w:after="240"/>
            </w:pPr>
            <w:r w:rsidRPr="00DE0064">
              <w:t xml:space="preserve">Vi har gode legepladser der bidrager til at understøtte børnenes nysgerrighed omkring naturen og hvad den og dens materialer kan bruges til. </w:t>
            </w:r>
            <w:r w:rsidR="00CC66ED">
              <w:t xml:space="preserve">Fx. </w:t>
            </w:r>
            <w:r w:rsidRPr="00DE0064">
              <w:t>dyr og insekter der findes under sten og grene</w:t>
            </w:r>
            <w:r w:rsidR="00CC66ED">
              <w:t>. V</w:t>
            </w:r>
            <w:r w:rsidRPr="00DE0064">
              <w:t>i bygger insekthoteller</w:t>
            </w:r>
            <w:r w:rsidR="004D1CF7">
              <w:t>,</w:t>
            </w:r>
            <w:r w:rsidRPr="00DE0064">
              <w:t xml:space="preserve"> ser larver udvikle sig og snakker om dyrene. Vi henter viden på nettet eller går på biblioteket.</w:t>
            </w:r>
          </w:p>
          <w:p w14:paraId="38F94B42" w14:textId="77777777" w:rsidR="00163512" w:rsidRPr="00DE0064" w:rsidRDefault="00163512" w:rsidP="00163512">
            <w:pPr>
              <w:spacing w:after="240"/>
            </w:pPr>
            <w:r w:rsidRPr="00DE0064">
              <w:t>Vi udforsker de naturlige elementer; alt efter vejret føles jord, sand og vand forskelligt og giver mulighed for nye eksperimenter.</w:t>
            </w:r>
          </w:p>
          <w:p w14:paraId="4EC8E5AA" w14:textId="77777777" w:rsidR="00163512" w:rsidRPr="00DE0064" w:rsidRDefault="00163512" w:rsidP="00163512">
            <w:r w:rsidRPr="00DE0064">
              <w:t>Vi lærer børnene at passe på naturen og rydde op efter sig selv og hinanden, hvad kan man efterlade i naturen og hvad skal i skraldespanden. Vi arbejder med bæredygtighed, miljøbevidsthed, sortering m.m.</w:t>
            </w:r>
          </w:p>
          <w:p w14:paraId="0C1F7790" w14:textId="77777777" w:rsidR="00163512" w:rsidRPr="00DE0064" w:rsidRDefault="00163512" w:rsidP="00163512">
            <w:pPr>
              <w:rPr>
                <w:rFonts w:ascii="Times New Roman" w:eastAsia="Times New Roman" w:hAnsi="Times New Roman"/>
              </w:rPr>
            </w:pPr>
            <w:r w:rsidRPr="00DE0064">
              <w:rPr>
                <w:rFonts w:ascii="Times New Roman" w:eastAsia="Times New Roman" w:hAnsi="Times New Roman"/>
              </w:rPr>
              <w:t xml:space="preserve"> </w:t>
            </w:r>
          </w:p>
          <w:p w14:paraId="2E3A89C2" w14:textId="77777777" w:rsidR="00163512" w:rsidRPr="00DE0064" w:rsidRDefault="00163512" w:rsidP="00163512">
            <w:r w:rsidRPr="00DE0064">
              <w:t>Vi understøtter børns nysgerrighed ved at give dem mulighed for at smage, undersøge og røre.</w:t>
            </w:r>
          </w:p>
          <w:p w14:paraId="16C3A508" w14:textId="7B018B75" w:rsidR="00163512" w:rsidRPr="00DE0064" w:rsidRDefault="00163512" w:rsidP="00163512">
            <w:pPr>
              <w:spacing w:after="240"/>
            </w:pPr>
            <w:r w:rsidRPr="00DE0064">
              <w:t>Og fra jord til bord, hvor børnene er med til at så grøntsager,</w:t>
            </w:r>
            <w:r w:rsidR="00F94634" w:rsidRPr="00DE0064">
              <w:t xml:space="preserve"> </w:t>
            </w:r>
            <w:r w:rsidRPr="00DE0064">
              <w:t>med til at høste dem, med til at rengøre samt kan være med til forberede råvarerne inden de tilberedes i vores køkken.</w:t>
            </w:r>
          </w:p>
          <w:p w14:paraId="6A9ED74E" w14:textId="501B1269" w:rsidR="00163512" w:rsidRPr="00DE0064" w:rsidRDefault="00163512" w:rsidP="00163512">
            <w:pPr>
              <w:spacing w:after="240"/>
            </w:pPr>
            <w:r w:rsidRPr="00DE0064">
              <w:t>Vi har desuden også nødder, æbler og bær</w:t>
            </w:r>
            <w:r w:rsidR="00CC66ED">
              <w:t>,</w:t>
            </w:r>
            <w:r w:rsidRPr="00DE0064">
              <w:t xml:space="preserve"> der spises samt bruges i lege.</w:t>
            </w:r>
          </w:p>
          <w:p w14:paraId="6AB6BC67" w14:textId="59562773" w:rsidR="00163512" w:rsidRPr="00DE0064" w:rsidRDefault="00163512" w:rsidP="00163512">
            <w:pPr>
              <w:spacing w:line="261" w:lineRule="auto"/>
            </w:pPr>
            <w:r w:rsidRPr="00DE0064">
              <w:t xml:space="preserve">Vores legeplads har </w:t>
            </w:r>
            <w:r w:rsidR="006F127C" w:rsidRPr="00DE0064">
              <w:t xml:space="preserve">et </w:t>
            </w:r>
            <w:r w:rsidRPr="00DE0064">
              <w:t>bålhus</w:t>
            </w:r>
            <w:r w:rsidR="00CC66ED">
              <w:t>,</w:t>
            </w:r>
            <w:r w:rsidR="006F127C" w:rsidRPr="00DE0064">
              <w:t xml:space="preserve"> s</w:t>
            </w:r>
            <w:r w:rsidRPr="00DE0064">
              <w:t>om vi ofte benytter, nogle gange i samarbejde med køkkenet.</w:t>
            </w:r>
          </w:p>
          <w:p w14:paraId="7F6698ED" w14:textId="77777777" w:rsidR="00163512" w:rsidRPr="00DE0064" w:rsidRDefault="00163512" w:rsidP="00163512">
            <w:pPr>
              <w:spacing w:line="261" w:lineRule="auto"/>
            </w:pPr>
          </w:p>
          <w:p w14:paraId="1E05B050" w14:textId="6C956454" w:rsidR="00163512" w:rsidRPr="00DE0064" w:rsidRDefault="00163512" w:rsidP="00163512">
            <w:pPr>
              <w:rPr>
                <w:rFonts w:ascii="Times New Roman" w:eastAsia="Times New Roman" w:hAnsi="Times New Roman"/>
              </w:rPr>
            </w:pPr>
            <w:r w:rsidRPr="00DE0064">
              <w:t xml:space="preserve">Vi bruger legepladsens forskellige læringsrum til at lave forskellige aktiviteter, både fysiske og kreative. Derudover tages naturen med ind </w:t>
            </w:r>
            <w:r w:rsidR="00CC66ED">
              <w:t>fx.</w:t>
            </w:r>
            <w:r w:rsidRPr="00DE0064">
              <w:t xml:space="preserve"> i forbindelse med kunstprojekter eller udforskning af dyr.</w:t>
            </w:r>
            <w:r w:rsidRPr="00DE0064">
              <w:br/>
            </w:r>
            <w:r w:rsidRPr="00DE0064">
              <w:rPr>
                <w:rFonts w:ascii="Times New Roman" w:eastAsia="Times New Roman" w:hAnsi="Times New Roman"/>
              </w:rPr>
              <w:t xml:space="preserve"> </w:t>
            </w:r>
          </w:p>
          <w:p w14:paraId="5B49BC69" w14:textId="373FA820" w:rsidR="00163512" w:rsidRPr="00DE0064" w:rsidRDefault="00163512" w:rsidP="00163512">
            <w:r w:rsidRPr="00DE0064">
              <w:t>Vi benytter lokalmiljøet ved ture ud af huset, fx grusgrav, skov og strand</w:t>
            </w:r>
            <w:r w:rsidR="00CC66ED">
              <w:t>,</w:t>
            </w:r>
            <w:r w:rsidRPr="00DE0064">
              <w:t xml:space="preserve"> hvor børnene har mulighed for at udforske</w:t>
            </w:r>
            <w:r w:rsidR="004D1CF7">
              <w:t xml:space="preserve"> og </w:t>
            </w:r>
            <w:r w:rsidR="00014970">
              <w:t>u</w:t>
            </w:r>
            <w:r w:rsidRPr="00DE0064">
              <w:t>dfordre sig selv og deres grænser.</w:t>
            </w:r>
          </w:p>
          <w:p w14:paraId="36CDEFB2" w14:textId="77777777" w:rsidR="00163512" w:rsidRPr="00DE0064" w:rsidRDefault="00163512" w:rsidP="00163512">
            <w:pPr>
              <w:rPr>
                <w:rFonts w:ascii="Times New Roman" w:eastAsia="Times New Roman" w:hAnsi="Times New Roman"/>
              </w:rPr>
            </w:pPr>
            <w:r w:rsidRPr="00DE0064">
              <w:rPr>
                <w:rFonts w:ascii="Times New Roman" w:eastAsia="Times New Roman" w:hAnsi="Times New Roman"/>
              </w:rPr>
              <w:t xml:space="preserve"> </w:t>
            </w:r>
          </w:p>
          <w:p w14:paraId="2F00DAA1" w14:textId="62A6AF5A" w:rsidR="00163512" w:rsidRPr="00DE0064" w:rsidRDefault="00163512" w:rsidP="007A24FB">
            <w:r w:rsidRPr="00DE0064">
              <w:t xml:space="preserve">Vi arbejder med science i børnehøjde ud fra børnenes perspektiv. Fx </w:t>
            </w:r>
            <w:r w:rsidR="003C4700">
              <w:t xml:space="preserve">ved </w:t>
            </w:r>
            <w:r w:rsidRPr="00DE0064">
              <w:t>at bruge ipad til at understøtte deres nysgerrighed om et insekt.</w:t>
            </w:r>
            <w:r w:rsidR="003C4700">
              <w:t xml:space="preserve"> </w:t>
            </w:r>
            <w:r w:rsidR="007A24FB">
              <w:t>Vi arbejder også med science, når børnene er nysgerrige, undersøgende og eksperimenterende. De kan fx være</w:t>
            </w:r>
            <w:r w:rsidRPr="00DE0064">
              <w:t xml:space="preserve"> </w:t>
            </w:r>
            <w:r w:rsidR="003C4700">
              <w:t xml:space="preserve">nysgerrige </w:t>
            </w:r>
            <w:r w:rsidRPr="00DE0064">
              <w:t>på</w:t>
            </w:r>
            <w:r w:rsidR="007A24FB">
              <w:t xml:space="preserve">: </w:t>
            </w:r>
            <w:r w:rsidR="003C4700">
              <w:t>H</w:t>
            </w:r>
            <w:r w:rsidRPr="00DE0064">
              <w:t xml:space="preserve">vad </w:t>
            </w:r>
            <w:r w:rsidR="003C4700">
              <w:t xml:space="preserve">kan </w:t>
            </w:r>
            <w:r w:rsidRPr="00DE0064">
              <w:t>en lygte lyse igennem</w:t>
            </w:r>
            <w:r w:rsidR="003C4700">
              <w:t>? H</w:t>
            </w:r>
            <w:r w:rsidRPr="00DE0064">
              <w:t>vad kan flyde</w:t>
            </w:r>
            <w:r w:rsidR="003C4700">
              <w:t>? H</w:t>
            </w:r>
            <w:r w:rsidRPr="00DE0064">
              <w:t xml:space="preserve">vad sker der hvis vi blander farver? </w:t>
            </w:r>
            <w:r w:rsidR="003C4700">
              <w:t>S</w:t>
            </w:r>
            <w:r w:rsidRPr="00DE0064">
              <w:t>mager blå pasta godt?</w:t>
            </w:r>
          </w:p>
          <w:p w14:paraId="4ED025F5" w14:textId="357C7696" w:rsidR="00163512" w:rsidRPr="00DE0064" w:rsidRDefault="00163512" w:rsidP="00163512">
            <w:pPr>
              <w:spacing w:after="240"/>
            </w:pPr>
            <w:r w:rsidRPr="00DE0064">
              <w:lastRenderedPageBreak/>
              <w:t>Vi arbejder med at give børnene erfaringer med årstidernes forskelligheder. Fra forårets kommen er der gang i plantning og såning. Vi inddrager de fire elementer vand, jord, luft og ild i projekter, hvor børnene får mulighed for at eksperimentere.</w:t>
            </w:r>
          </w:p>
          <w:p w14:paraId="7B97AA83" w14:textId="6D05AA3B" w:rsidR="00163512" w:rsidRPr="00DE0064" w:rsidRDefault="00163512" w:rsidP="00163512">
            <w:r w:rsidRPr="00DE0064">
              <w:t>Vi bruger uderummet dagligt, både haven, nærmiljøet og de omkringliggende rekreative områder.</w:t>
            </w:r>
          </w:p>
          <w:p w14:paraId="0D609D29" w14:textId="34EE156B" w:rsidR="00F94634" w:rsidRDefault="00F94634" w:rsidP="00163512"/>
          <w:p w14:paraId="2CB87CAB" w14:textId="77777777" w:rsidR="00F94634" w:rsidRDefault="00F94634" w:rsidP="00163512"/>
          <w:p w14:paraId="1B14354A" w14:textId="77777777" w:rsidR="00163512" w:rsidRDefault="00163512" w:rsidP="006A4C28"/>
          <w:p w14:paraId="6E672012" w14:textId="6BAD34AC" w:rsidR="003E51C3" w:rsidRDefault="003E51C3" w:rsidP="003E51C3">
            <w:pPr>
              <w:pStyle w:val="Tekst5rd"/>
            </w:pPr>
            <w:r w:rsidRPr="00954E38">
              <w:t>Hvordan understøtter vores pædagogiske læringsmiljø, at børnene gør sig erfaringer med natur, udeliv og science?</w:t>
            </w:r>
          </w:p>
          <w:p w14:paraId="05464303" w14:textId="77777777" w:rsidR="003E51C3" w:rsidRDefault="003E51C3" w:rsidP="003E51C3">
            <w:pPr>
              <w:pStyle w:val="Tekst1rd"/>
            </w:pPr>
            <w:r w:rsidRPr="005D3542">
              <w:t>Herunder, hvordan vores pædagogiske læringsmiljø:</w:t>
            </w:r>
          </w:p>
          <w:p w14:paraId="738586DB" w14:textId="77777777" w:rsidR="003E51C3" w:rsidRDefault="003E51C3" w:rsidP="003E51C3">
            <w:pPr>
              <w:pStyle w:val="Bullettekst3rd"/>
            </w:pPr>
            <w:r>
              <w:t xml:space="preserve">Understøtter de to pædagogiske mål for temaet Natur, udeliv og science </w:t>
            </w:r>
          </w:p>
          <w:p w14:paraId="6493654F" w14:textId="77777777" w:rsidR="003E51C3" w:rsidRDefault="003E51C3" w:rsidP="003E51C3">
            <w:pPr>
              <w:pStyle w:val="Bullettekst3rd"/>
            </w:pPr>
            <w:r>
              <w:t xml:space="preserve">Tager udgangspunkt i det fælles pædagogiske grundlag </w:t>
            </w:r>
          </w:p>
          <w:p w14:paraId="05A27B51" w14:textId="77777777" w:rsidR="003E51C3" w:rsidRDefault="003E51C3" w:rsidP="003E51C3">
            <w:pPr>
              <w:pStyle w:val="Bullettekst3rd"/>
              <w:spacing w:after="240"/>
            </w:pPr>
            <w:r w:rsidRPr="00954E38">
              <w:t>Ses i samspil med de øvrige læreplanstemaer.</w:t>
            </w:r>
          </w:p>
          <w:p w14:paraId="411C2C5E" w14:textId="15E0164A" w:rsidR="006A4C28" w:rsidRDefault="006A4C28" w:rsidP="004F7C99">
            <w:pPr>
              <w:pStyle w:val="Tekst3"/>
            </w:pPr>
          </w:p>
          <w:p w14:paraId="531ACBB6" w14:textId="71E6CCBF" w:rsidR="003E51C3" w:rsidRDefault="003E51C3" w:rsidP="003E51C3">
            <w:pPr>
              <w:pStyle w:val="Tekst3"/>
            </w:pPr>
            <w:r>
              <w:t>Vi tilbyder pædagogiske læringsmiljøer, der understøtter at børnene gør sig erfaringer med natur, udeliv og sc</w:t>
            </w:r>
            <w:r w:rsidR="004008E2">
              <w:t>ience.</w:t>
            </w:r>
            <w:r>
              <w:t xml:space="preserve"> Det ser vi, når børnene: </w:t>
            </w:r>
          </w:p>
          <w:p w14:paraId="3E49A5A3" w14:textId="241C6B43" w:rsidR="004008E2" w:rsidRDefault="00D400BD" w:rsidP="000C3D97">
            <w:pPr>
              <w:pStyle w:val="Tekst3"/>
              <w:numPr>
                <w:ilvl w:val="0"/>
                <w:numId w:val="25"/>
              </w:numPr>
            </w:pPr>
            <w:r>
              <w:t>Udfordre</w:t>
            </w:r>
            <w:r w:rsidR="00014970">
              <w:t>r</w:t>
            </w:r>
            <w:r>
              <w:t xml:space="preserve"> de voksne med nysgerrige spørgsmål</w:t>
            </w:r>
          </w:p>
          <w:p w14:paraId="47D2C7B5" w14:textId="76CE0DD0" w:rsidR="00D400BD" w:rsidRDefault="004E30D8" w:rsidP="000C3D97">
            <w:pPr>
              <w:pStyle w:val="Tekst3"/>
              <w:numPr>
                <w:ilvl w:val="0"/>
                <w:numId w:val="25"/>
              </w:numPr>
            </w:pPr>
            <w:r>
              <w:t>Bruger naturen med omhu</w:t>
            </w:r>
          </w:p>
          <w:p w14:paraId="59F4CDC3" w14:textId="0ACB78D6" w:rsidR="004E30D8" w:rsidRDefault="004E30D8" w:rsidP="000C3D97">
            <w:pPr>
              <w:pStyle w:val="Tekst3"/>
              <w:numPr>
                <w:ilvl w:val="0"/>
                <w:numId w:val="25"/>
              </w:numPr>
            </w:pPr>
            <w:r>
              <w:t>Er opmærksomme på vejr og vind</w:t>
            </w:r>
          </w:p>
          <w:p w14:paraId="3AE76490" w14:textId="464A0A58" w:rsidR="004E30D8" w:rsidRDefault="004E30D8" w:rsidP="000C3D97">
            <w:pPr>
              <w:pStyle w:val="Tekst3"/>
              <w:numPr>
                <w:ilvl w:val="0"/>
                <w:numId w:val="25"/>
              </w:numPr>
            </w:pPr>
            <w:r>
              <w:t>Eksperimenterer med matematisk opmærksomhed</w:t>
            </w:r>
          </w:p>
          <w:p w14:paraId="217BAFEE" w14:textId="21190EC3" w:rsidR="004E30D8" w:rsidRDefault="004E30D8" w:rsidP="004E30D8">
            <w:pPr>
              <w:pStyle w:val="Tekst3"/>
            </w:pPr>
          </w:p>
          <w:p w14:paraId="1B0EBC51" w14:textId="77777777" w:rsidR="006A4C28" w:rsidRDefault="006A4761" w:rsidP="00DE6A62">
            <w:pPr>
              <w:pStyle w:val="Tekst3"/>
              <w:jc w:val="center"/>
            </w:pPr>
            <w:r>
              <w:rPr>
                <w:noProof/>
                <w:lang w:eastAsia="da-DK"/>
              </w:rPr>
              <w:drawing>
                <wp:inline distT="0" distB="0" distL="0" distR="0" wp14:anchorId="5B7E1BAB" wp14:editId="54591194">
                  <wp:extent cx="3914775" cy="3394710"/>
                  <wp:effectExtent l="0" t="0" r="9525" b="0"/>
                  <wp:docPr id="37" name="Billede 37" descr="C:\Users\benediktek\AppData\Local\Microsoft\Windows\INetCache\Content.Word\20200512_10391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ediktek\AppData\Local\Microsoft\Windows\INetCache\Content.Word\20200512_103918_resiz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19516" cy="3398821"/>
                          </a:xfrm>
                          <a:prstGeom prst="rect">
                            <a:avLst/>
                          </a:prstGeom>
                          <a:noFill/>
                          <a:ln>
                            <a:noFill/>
                          </a:ln>
                        </pic:spPr>
                      </pic:pic>
                    </a:graphicData>
                  </a:graphic>
                </wp:inline>
              </w:drawing>
            </w:r>
          </w:p>
          <w:p w14:paraId="0BFF1107" w14:textId="77777777" w:rsidR="003060F6" w:rsidRDefault="003060F6" w:rsidP="00DE6A62">
            <w:pPr>
              <w:pStyle w:val="Tekst3"/>
              <w:jc w:val="center"/>
            </w:pPr>
          </w:p>
          <w:p w14:paraId="16A1C95C" w14:textId="77777777" w:rsidR="003060F6" w:rsidRDefault="003060F6" w:rsidP="003060F6">
            <w:pPr>
              <w:pStyle w:val="Tekst3"/>
            </w:pPr>
            <w:r>
              <w:lastRenderedPageBreak/>
              <w:t>Praksiseksempel fra vuggestuen</w:t>
            </w:r>
          </w:p>
          <w:p w14:paraId="0958B5F6" w14:textId="3927C5B5" w:rsidR="003060F6" w:rsidRDefault="003060F6" w:rsidP="003060F6">
            <w:pPr>
              <w:rPr>
                <w:rFonts w:eastAsia="Times New Roman"/>
              </w:rPr>
            </w:pPr>
            <w:r>
              <w:rPr>
                <w:rFonts w:eastAsia="Times New Roman"/>
              </w:rPr>
              <w:t>Vi tager på opdagelse i naturen, både på legepladsen og i nærmiljøet. Vi finder og studere insekter og andre smådyr som fx. snegle. Vi lærer børnene, at lede under fx. sten, træ og krukker, for at finde insekter. </w:t>
            </w:r>
          </w:p>
          <w:p w14:paraId="0D3C1091" w14:textId="41FEE025" w:rsidR="003060F6" w:rsidRDefault="003060F6" w:rsidP="003060F6">
            <w:pPr>
              <w:pStyle w:val="Tekst3"/>
              <w:rPr>
                <w:rFonts w:eastAsia="Times New Roman"/>
              </w:rPr>
            </w:pPr>
            <w:r>
              <w:rPr>
                <w:rFonts w:eastAsia="Times New Roman"/>
              </w:rPr>
              <w:t>Vi lærer børnene, at passe på dyrene og være nænsomme, forsigtige og trygge når de håndtere dem. Vi benævner så vidt muligt dyrene med de rigtige betegnelser</w:t>
            </w:r>
          </w:p>
          <w:p w14:paraId="69E9C8A6" w14:textId="77777777" w:rsidR="002744B8" w:rsidRDefault="002744B8" w:rsidP="003060F6">
            <w:pPr>
              <w:pStyle w:val="Tekst3"/>
              <w:rPr>
                <w:rFonts w:eastAsia="Times New Roman"/>
              </w:rPr>
            </w:pPr>
          </w:p>
          <w:p w14:paraId="683F7F32" w14:textId="77777777" w:rsidR="003060F6" w:rsidRDefault="003060F6" w:rsidP="003060F6">
            <w:pPr>
              <w:pStyle w:val="Tekst3"/>
              <w:rPr>
                <w:rFonts w:eastAsia="Times New Roman"/>
              </w:rPr>
            </w:pPr>
          </w:p>
          <w:p w14:paraId="2995812F" w14:textId="6629AF85" w:rsidR="003060F6" w:rsidRDefault="003060F6" w:rsidP="002744B8">
            <w:pPr>
              <w:pStyle w:val="Tekst3"/>
              <w:jc w:val="center"/>
              <w:rPr>
                <w:rFonts w:eastAsia="Times New Roman"/>
              </w:rPr>
            </w:pPr>
            <w:r w:rsidRPr="0008384B">
              <w:rPr>
                <w:rFonts w:eastAsia="Times New Roman"/>
                <w:noProof/>
                <w:lang w:eastAsia="da-DK"/>
              </w:rPr>
              <w:drawing>
                <wp:inline distT="0" distB="0" distL="0" distR="0" wp14:anchorId="57C3D930" wp14:editId="3E26B049">
                  <wp:extent cx="5548328" cy="6132362"/>
                  <wp:effectExtent l="0" t="0" r="0" b="1905"/>
                  <wp:docPr id="46" name="Billede 46" descr="C:\Users\benediktek\AppData\Local\Microsoft\Windows\INetCache\Content.Outlook\69VHFI1Y\20200619_13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ediktek\AppData\Local\Microsoft\Windows\INetCache\Content.Outlook\69VHFI1Y\20200619_13165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55151" cy="6139904"/>
                          </a:xfrm>
                          <a:prstGeom prst="rect">
                            <a:avLst/>
                          </a:prstGeom>
                          <a:noFill/>
                          <a:ln>
                            <a:noFill/>
                          </a:ln>
                        </pic:spPr>
                      </pic:pic>
                    </a:graphicData>
                  </a:graphic>
                </wp:inline>
              </w:drawing>
            </w:r>
          </w:p>
          <w:p w14:paraId="05FD7D2A" w14:textId="77777777" w:rsidR="003060F6" w:rsidRDefault="003060F6" w:rsidP="003060F6">
            <w:pPr>
              <w:pStyle w:val="Tekst3"/>
              <w:rPr>
                <w:rFonts w:eastAsia="Times New Roman"/>
              </w:rPr>
            </w:pPr>
          </w:p>
          <w:p w14:paraId="7DD9296E" w14:textId="792B1CCC" w:rsidR="003060F6" w:rsidRPr="007400E9" w:rsidRDefault="0045596B" w:rsidP="00937915">
            <w:pPr>
              <w:pStyle w:val="Tekst3"/>
              <w:jc w:val="center"/>
            </w:pPr>
            <w:r w:rsidRPr="0008384B">
              <w:rPr>
                <w:noProof/>
                <w:lang w:eastAsia="da-DK"/>
              </w:rPr>
              <w:lastRenderedPageBreak/>
              <w:drawing>
                <wp:inline distT="0" distB="0" distL="0" distR="0" wp14:anchorId="05FCB314" wp14:editId="67DF71B3">
                  <wp:extent cx="5306060" cy="3305175"/>
                  <wp:effectExtent l="0" t="0" r="8890" b="9525"/>
                  <wp:docPr id="47" name="Billede 47" descr="C:\Users\benediktek\AppData\Local\Microsoft\Windows\INetCache\Content.Outlook\69VHFI1Y\20200624_14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ediktek\AppData\Local\Microsoft\Windows\INetCache\Content.Outlook\69VHFI1Y\20200624_1435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21847" cy="3315009"/>
                          </a:xfrm>
                          <a:prstGeom prst="rect">
                            <a:avLst/>
                          </a:prstGeom>
                          <a:noFill/>
                          <a:ln>
                            <a:noFill/>
                          </a:ln>
                        </pic:spPr>
                      </pic:pic>
                    </a:graphicData>
                  </a:graphic>
                </wp:inline>
              </w:drawing>
            </w:r>
          </w:p>
        </w:tc>
      </w:tr>
      <w:tr w:rsidR="0045596B" w14:paraId="3D4AA688" w14:textId="77777777" w:rsidTr="004F7C99">
        <w:tc>
          <w:tcPr>
            <w:tcW w:w="9638" w:type="dxa"/>
          </w:tcPr>
          <w:p w14:paraId="5A244A7E" w14:textId="5549A85C" w:rsidR="0045596B" w:rsidRDefault="0045596B" w:rsidP="00937915">
            <w:pPr>
              <w:jc w:val="center"/>
            </w:pPr>
            <w:r w:rsidRPr="00C854AA">
              <w:rPr>
                <w:noProof/>
                <w:lang w:eastAsia="da-DK"/>
              </w:rPr>
              <w:lastRenderedPageBreak/>
              <w:drawing>
                <wp:inline distT="0" distB="0" distL="0" distR="0" wp14:anchorId="05CCBE4C" wp14:editId="5A0B6E16">
                  <wp:extent cx="5221605" cy="4095750"/>
                  <wp:effectExtent l="0" t="0" r="0" b="0"/>
                  <wp:docPr id="49" name="Billede 49" descr="C:\Users\benediktek\AppData\Local\Microsoft\Windows\INetCache\Content.Outlook\69VHFI1Y\20200619_13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ediktek\AppData\Local\Microsoft\Windows\INetCache\Content.Outlook\69VHFI1Y\20200619_13143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8167" cy="4100897"/>
                          </a:xfrm>
                          <a:prstGeom prst="rect">
                            <a:avLst/>
                          </a:prstGeom>
                          <a:noFill/>
                          <a:ln>
                            <a:noFill/>
                          </a:ln>
                        </pic:spPr>
                      </pic:pic>
                    </a:graphicData>
                  </a:graphic>
                </wp:inline>
              </w:drawing>
            </w:r>
          </w:p>
        </w:tc>
      </w:tr>
    </w:tbl>
    <w:p w14:paraId="0FC370E7" w14:textId="13D04BD3" w:rsidR="00954E38" w:rsidRDefault="00954E38">
      <w:pPr>
        <w:spacing w:line="240" w:lineRule="auto"/>
      </w:pPr>
      <w:r>
        <w:br w:type="page"/>
      </w:r>
    </w:p>
    <w:p w14:paraId="57CEF6D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5B376554" w14:textId="77777777" w:rsidTr="004F7C99">
        <w:trPr>
          <w:cantSplit/>
        </w:trPr>
        <w:tc>
          <w:tcPr>
            <w:tcW w:w="7087" w:type="dxa"/>
          </w:tcPr>
          <w:p w14:paraId="39E00399" w14:textId="77777777" w:rsidR="00954E38" w:rsidRPr="00084F73" w:rsidRDefault="00954E38" w:rsidP="004F7C99">
            <w:pPr>
              <w:pStyle w:val="Overskrift2"/>
              <w:rPr>
                <w:color w:val="CD1626" w:themeColor="accent2"/>
              </w:rPr>
            </w:pPr>
            <w:r w:rsidRPr="00954E38">
              <w:rPr>
                <w:color w:val="CD1626" w:themeColor="accent2"/>
              </w:rPr>
              <w:t>Kultur, æstetik og fællesskab</w:t>
            </w:r>
          </w:p>
          <w:p w14:paraId="61F6E397" w14:textId="77777777" w:rsidR="00954E38" w:rsidRPr="00A049D3" w:rsidRDefault="00954E38" w:rsidP="00954E38">
            <w:pPr>
              <w:pStyle w:val="Tekst2"/>
              <w:rPr>
                <w:color w:val="CD1626" w:themeColor="accent2"/>
              </w:rPr>
            </w:pPr>
            <w:r w:rsidRPr="00A049D3">
              <w:rPr>
                <w:color w:val="CD1626" w:themeColor="accent2"/>
              </w:rPr>
              <w:t xml:space="preserve">”Kultur er en kunstnerisk, skabende kraft, der aktiverer børns sanser og følelser, ligesom det er kulturelle værdier, som børn tilegner sig i hverdagslivet. </w:t>
            </w:r>
          </w:p>
          <w:p w14:paraId="5785FDFB" w14:textId="77777777" w:rsidR="00954E38" w:rsidRPr="00A049D3" w:rsidRDefault="00954E38" w:rsidP="00954E38">
            <w:pPr>
              <w:pStyle w:val="Tekst2"/>
              <w:rPr>
                <w:color w:val="CD1626" w:themeColor="accent2"/>
              </w:rPr>
            </w:pPr>
            <w:r w:rsidRPr="00A049D3">
              <w:rPr>
                <w:color w:val="CD1626" w:themeColor="accent2"/>
              </w:rPr>
              <w:t>Gennem læringsmiljøer med fokus på kultur kan børn møde nye sider af sig selv, få mulighed for at udtrykke sig på mange forskellige måder og forstå deres omverden.”</w:t>
            </w:r>
          </w:p>
          <w:p w14:paraId="4A6D7620" w14:textId="77777777" w:rsidR="00954E38" w:rsidRPr="00B02D50" w:rsidRDefault="00954E38" w:rsidP="004F7C99">
            <w:pPr>
              <w:pStyle w:val="Byline"/>
            </w:pPr>
            <w:r w:rsidRPr="00954E38">
              <w:t>Den styrkede pædagogiske læreplan, Rammer og indhold, s. 46-47</w:t>
            </w:r>
          </w:p>
        </w:tc>
        <w:tc>
          <w:tcPr>
            <w:tcW w:w="2551" w:type="dxa"/>
          </w:tcPr>
          <w:p w14:paraId="645991B3" w14:textId="77777777" w:rsidR="00954E38" w:rsidRDefault="00954E38" w:rsidP="004F7C99">
            <w:pPr>
              <w:jc w:val="right"/>
              <w:rPr>
                <w:color w:val="0077B3" w:themeColor="accent1"/>
              </w:rPr>
            </w:pPr>
            <w:r>
              <w:rPr>
                <w:noProof/>
                <w:color w:val="0077B3" w:themeColor="accent1"/>
                <w:lang w:eastAsia="da-DK"/>
              </w:rPr>
              <w:drawing>
                <wp:inline distT="0" distB="0" distL="0" distR="0" wp14:anchorId="4F55A0E0" wp14:editId="230995B5">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7373788"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0A280000" w14:textId="77777777" w:rsidTr="004F7C99">
        <w:tc>
          <w:tcPr>
            <w:tcW w:w="9638" w:type="dxa"/>
          </w:tcPr>
          <w:p w14:paraId="1C5A4B74" w14:textId="77777777" w:rsidR="00954E38" w:rsidRPr="00954E38" w:rsidRDefault="00954E38" w:rsidP="004F7C99">
            <w:pPr>
              <w:pStyle w:val="Tekst4"/>
              <w:ind w:left="284"/>
            </w:pPr>
            <w:r w:rsidRPr="00954E38">
              <w:t>Pædagogiske mål for læreplanstemaet:</w:t>
            </w:r>
          </w:p>
          <w:p w14:paraId="4F0D5C1C" w14:textId="77777777" w:rsidR="00954E38" w:rsidRPr="00DB3B26" w:rsidRDefault="00954E38" w:rsidP="000C3D97">
            <w:pPr>
              <w:pStyle w:val="Tekst4"/>
              <w:numPr>
                <w:ilvl w:val="0"/>
                <w:numId w:val="19"/>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4E937623" w14:textId="77777777" w:rsidR="00954E38" w:rsidRPr="00954E38" w:rsidRDefault="00954E38" w:rsidP="000C3D97">
            <w:pPr>
              <w:pStyle w:val="Tekst4"/>
              <w:numPr>
                <w:ilvl w:val="0"/>
                <w:numId w:val="19"/>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7B04555D" w14:textId="77777777" w:rsidTr="004F7C99">
        <w:tc>
          <w:tcPr>
            <w:tcW w:w="9638" w:type="dxa"/>
          </w:tcPr>
          <w:p w14:paraId="1EDCD527" w14:textId="77777777" w:rsidR="006F127C" w:rsidRDefault="006F127C" w:rsidP="00355A5C">
            <w:pPr>
              <w:spacing w:line="261" w:lineRule="auto"/>
            </w:pPr>
          </w:p>
          <w:p w14:paraId="1B8C3E11" w14:textId="03202508" w:rsidR="00355A5C" w:rsidRPr="006370D9" w:rsidRDefault="00355A5C" w:rsidP="00355A5C">
            <w:pPr>
              <w:spacing w:line="261" w:lineRule="auto"/>
            </w:pPr>
            <w:r w:rsidRPr="006370D9">
              <w:t>Vi er sammen med børnene nysgerrige på forskellige kulturer, æstetiker og fællesskaber. Vi udforsker ligheder og forskelligheder,</w:t>
            </w:r>
            <w:r w:rsidR="00014970">
              <w:t xml:space="preserve"> er</w:t>
            </w:r>
            <w:r w:rsidRPr="006370D9">
              <w:t xml:space="preserve"> deltagende og aktiv</w:t>
            </w:r>
            <w:r w:rsidR="006F127C">
              <w:t>e</w:t>
            </w:r>
            <w:r w:rsidRPr="006370D9">
              <w:t xml:space="preserve"> i forhold til det at være kreative og skabende.</w:t>
            </w:r>
          </w:p>
          <w:p w14:paraId="6E35C247" w14:textId="77777777" w:rsidR="00355A5C" w:rsidRPr="006370D9" w:rsidRDefault="00355A5C" w:rsidP="00355A5C">
            <w:pPr>
              <w:spacing w:line="261" w:lineRule="auto"/>
            </w:pPr>
          </w:p>
          <w:p w14:paraId="1F6B0F29" w14:textId="77777777" w:rsidR="00355A5C" w:rsidRPr="006370D9" w:rsidRDefault="00355A5C" w:rsidP="00355A5C">
            <w:pPr>
              <w:spacing w:line="261" w:lineRule="auto"/>
            </w:pPr>
            <w:r w:rsidRPr="006370D9">
              <w:t xml:space="preserve">Vi laver længerevarende projekter hvor vi fordyber os i et emne, </w:t>
            </w:r>
            <w:r w:rsidRPr="006F127C">
              <w:t xml:space="preserve">vi anvender forskellige </w:t>
            </w:r>
            <w:r w:rsidRPr="006370D9">
              <w:t>æstetiske processer som udtryksform. Vi fordyber os i andre lande og kulturer eller andre former for fællesskaber.</w:t>
            </w:r>
          </w:p>
          <w:p w14:paraId="69316AFD" w14:textId="77777777" w:rsidR="00355A5C" w:rsidRPr="006370D9" w:rsidRDefault="00355A5C" w:rsidP="00355A5C">
            <w:pPr>
              <w:spacing w:line="261" w:lineRule="auto"/>
            </w:pPr>
            <w:r w:rsidRPr="006370D9">
              <w:t xml:space="preserve"> </w:t>
            </w:r>
          </w:p>
          <w:p w14:paraId="27E2569C" w14:textId="77777777" w:rsidR="00355A5C" w:rsidRPr="006370D9" w:rsidRDefault="00355A5C" w:rsidP="00355A5C">
            <w:pPr>
              <w:spacing w:line="261" w:lineRule="auto"/>
            </w:pPr>
            <w:r w:rsidRPr="006370D9">
              <w:t>Vi samarbejder med lokalområdet, bl.a. plejehjemmet Bernadottegården, hvor vi fejrer fastelavn hver andet år med de ældste børnehavebørn. Vi har også samarbejdet omkring Erindringsfabrikken, der omhandler den tid, hvor bedsteforældre var børn og det at være barn i dag.</w:t>
            </w:r>
          </w:p>
          <w:p w14:paraId="31216B53" w14:textId="77777777" w:rsidR="00355A5C" w:rsidRPr="006370D9" w:rsidRDefault="00355A5C" w:rsidP="00355A5C">
            <w:pPr>
              <w:spacing w:line="261" w:lineRule="auto"/>
            </w:pPr>
            <w:r w:rsidRPr="006370D9">
              <w:t xml:space="preserve"> </w:t>
            </w:r>
          </w:p>
          <w:p w14:paraId="6A1F2205" w14:textId="10399015" w:rsidR="00355A5C" w:rsidRDefault="00355A5C" w:rsidP="00355A5C">
            <w:pPr>
              <w:spacing w:line="261" w:lineRule="auto"/>
            </w:pPr>
            <w:r w:rsidRPr="006370D9">
              <w:t>Vi har arbejdet sammen med eksempelvis; museet for samtidskunst samt musikskolen</w:t>
            </w:r>
          </w:p>
          <w:p w14:paraId="0B592909" w14:textId="77777777" w:rsidR="006F127C" w:rsidRPr="006370D9" w:rsidRDefault="006F127C" w:rsidP="00355A5C">
            <w:pPr>
              <w:spacing w:line="261" w:lineRule="auto"/>
            </w:pPr>
          </w:p>
          <w:p w14:paraId="476915F9" w14:textId="230E0573" w:rsidR="00355A5C" w:rsidRPr="006F127C" w:rsidRDefault="00355A5C" w:rsidP="00355A5C">
            <w:pPr>
              <w:spacing w:line="261" w:lineRule="auto"/>
            </w:pPr>
            <w:r w:rsidRPr="006F127C">
              <w:t xml:space="preserve">Vi fejrer de danske traditioner påske, jul og nytår osv. </w:t>
            </w:r>
            <w:r w:rsidR="00937915">
              <w:t>s</w:t>
            </w:r>
            <w:r w:rsidRPr="006F127C">
              <w:t>amt andre traditioner</w:t>
            </w:r>
            <w:r w:rsidR="00CC66ED">
              <w:t>,</w:t>
            </w:r>
            <w:r w:rsidRPr="006F127C">
              <w:t xml:space="preserve"> der er vigtige i børnenes perspektiv.</w:t>
            </w:r>
          </w:p>
          <w:p w14:paraId="257CCA79" w14:textId="77777777" w:rsidR="00355A5C" w:rsidRPr="006F127C" w:rsidRDefault="00355A5C" w:rsidP="00355A5C">
            <w:pPr>
              <w:spacing w:line="261" w:lineRule="auto"/>
            </w:pPr>
            <w:r w:rsidRPr="006F127C">
              <w:t xml:space="preserve"> </w:t>
            </w:r>
          </w:p>
          <w:p w14:paraId="3F7055B4" w14:textId="56E283EC" w:rsidR="00355A5C" w:rsidRPr="006370D9" w:rsidRDefault="00355A5C" w:rsidP="00355A5C">
            <w:pPr>
              <w:spacing w:line="261" w:lineRule="auto"/>
            </w:pPr>
            <w:r w:rsidRPr="006370D9">
              <w:t>Vi anvender forskellige medier, redskaber og materialer i vores kreative processer sammen med børnene, eksempelvis fastelavnsklip, kunst af genbrugsmaterialer, lave</w:t>
            </w:r>
            <w:r w:rsidR="006F127C">
              <w:t>r</w:t>
            </w:r>
            <w:r w:rsidRPr="006370D9">
              <w:t xml:space="preserve"> små film på ipad.</w:t>
            </w:r>
          </w:p>
          <w:p w14:paraId="5394BABF" w14:textId="77777777" w:rsidR="00355A5C" w:rsidRPr="006370D9" w:rsidRDefault="00355A5C" w:rsidP="00355A5C">
            <w:pPr>
              <w:spacing w:line="261" w:lineRule="auto"/>
            </w:pPr>
          </w:p>
          <w:p w14:paraId="1EC860F9" w14:textId="40DFB4B0" w:rsidR="00355A5C" w:rsidRPr="006370D9" w:rsidRDefault="00F94634" w:rsidP="006F127C">
            <w:pPr>
              <w:spacing w:after="240" w:line="261" w:lineRule="auto"/>
            </w:pPr>
            <w:r>
              <w:t>Vi understøtter børnenes nysgerrighed visuelt ved at lave læringsvægge i børnehøjde. Vi præsentere</w:t>
            </w:r>
            <w:r w:rsidR="00014970">
              <w:t>r</w:t>
            </w:r>
            <w:r>
              <w:t xml:space="preserve"> børnene for forskelige former for kunst, musik og teater. Vi bruger også os selv som aktører, f. eks. I årets juleteaterstykke.</w:t>
            </w:r>
            <w:r w:rsidR="00355A5C" w:rsidRPr="006370D9">
              <w:t xml:space="preserve"> </w:t>
            </w:r>
          </w:p>
          <w:p w14:paraId="083CE07D" w14:textId="1DAE41E7" w:rsidR="00355A5C" w:rsidRDefault="00355A5C" w:rsidP="00355A5C">
            <w:pPr>
              <w:spacing w:line="261" w:lineRule="auto"/>
            </w:pPr>
            <w:r w:rsidRPr="006370D9">
              <w:t>Vi har haft et tre ugers projekt – skidt er godt, skrald er hot, hvor børnene i fællesskab var skabende af skrald.</w:t>
            </w:r>
          </w:p>
          <w:p w14:paraId="4122FDFB" w14:textId="77777777" w:rsidR="006F127C" w:rsidRDefault="006F127C" w:rsidP="00355A5C">
            <w:pPr>
              <w:spacing w:line="261" w:lineRule="auto"/>
            </w:pPr>
          </w:p>
          <w:p w14:paraId="0F2C354D" w14:textId="77777777" w:rsidR="00F94634" w:rsidRPr="006370D9" w:rsidRDefault="00F94634" w:rsidP="00355A5C">
            <w:pPr>
              <w:spacing w:line="261" w:lineRule="auto"/>
            </w:pPr>
          </w:p>
          <w:p w14:paraId="227CDF72" w14:textId="77777777" w:rsidR="00355A5C" w:rsidRPr="006370D9" w:rsidRDefault="00355A5C" w:rsidP="00355A5C">
            <w:pPr>
              <w:spacing w:line="261" w:lineRule="auto"/>
            </w:pPr>
          </w:p>
          <w:p w14:paraId="2B94EF8F" w14:textId="77777777" w:rsidR="00355A5C" w:rsidRPr="006370D9" w:rsidRDefault="00355A5C" w:rsidP="00355A5C">
            <w:pPr>
              <w:spacing w:line="261" w:lineRule="auto"/>
            </w:pPr>
          </w:p>
          <w:p w14:paraId="1167F179" w14:textId="67537CFD" w:rsidR="00F94634" w:rsidRDefault="00355A5C" w:rsidP="00355A5C">
            <w:r w:rsidRPr="006370D9">
              <w:lastRenderedPageBreak/>
              <w:t xml:space="preserve"> </w:t>
            </w:r>
            <w:r w:rsidR="00F94634">
              <w:t>Vi har mange traditioner i huset:</w:t>
            </w:r>
          </w:p>
          <w:p w14:paraId="5E5904B9" w14:textId="77777777" w:rsidR="004D1CF7" w:rsidRDefault="004D1CF7" w:rsidP="004D1CF7">
            <w:pPr>
              <w:pStyle w:val="Listeafsnit"/>
              <w:numPr>
                <w:ilvl w:val="0"/>
                <w:numId w:val="45"/>
              </w:numPr>
            </w:pPr>
          </w:p>
          <w:p w14:paraId="21552BCA" w14:textId="1938FF19" w:rsidR="00F94634" w:rsidRDefault="00F94634" w:rsidP="00355A5C"/>
          <w:p w14:paraId="5EF0E376" w14:textId="77777777" w:rsidR="004D1CF7" w:rsidRDefault="004D1CF7" w:rsidP="000C3D97">
            <w:pPr>
              <w:pStyle w:val="Tekst3"/>
              <w:numPr>
                <w:ilvl w:val="0"/>
                <w:numId w:val="27"/>
              </w:numPr>
            </w:pPr>
            <w:r>
              <w:t>Nytårskur</w:t>
            </w:r>
          </w:p>
          <w:p w14:paraId="12DB1BBE" w14:textId="59E91C56" w:rsidR="00355A5C" w:rsidRDefault="00F94634" w:rsidP="000C3D97">
            <w:pPr>
              <w:pStyle w:val="Tekst3"/>
              <w:numPr>
                <w:ilvl w:val="0"/>
                <w:numId w:val="27"/>
              </w:numPr>
            </w:pPr>
            <w:r>
              <w:t>Fastelavn</w:t>
            </w:r>
          </w:p>
          <w:p w14:paraId="493322DB" w14:textId="7389402C" w:rsidR="00F94634" w:rsidRDefault="00F94634" w:rsidP="000C3D97">
            <w:pPr>
              <w:pStyle w:val="Tekst3"/>
              <w:numPr>
                <w:ilvl w:val="0"/>
                <w:numId w:val="27"/>
              </w:numPr>
            </w:pPr>
            <w:r>
              <w:t>Børnehusets fødselsdag</w:t>
            </w:r>
          </w:p>
          <w:p w14:paraId="736FC2C1" w14:textId="77777777" w:rsidR="00E0198E" w:rsidRDefault="00E0198E" w:rsidP="00E0198E">
            <w:pPr>
              <w:pStyle w:val="Tekst3"/>
              <w:ind w:left="720"/>
            </w:pPr>
          </w:p>
          <w:p w14:paraId="6F5176BF" w14:textId="124BB87B" w:rsidR="00E0198E" w:rsidRDefault="00E0198E" w:rsidP="00E0198E">
            <w:pPr>
              <w:pStyle w:val="Tekst3"/>
              <w:ind w:left="720"/>
            </w:pPr>
            <w:r>
              <w:t xml:space="preserve">                                                           </w:t>
            </w:r>
            <w:r w:rsidRPr="00E0198E">
              <w:rPr>
                <w:noProof/>
                <w:lang w:eastAsia="da-DK"/>
              </w:rPr>
              <w:drawing>
                <wp:inline distT="0" distB="0" distL="0" distR="0" wp14:anchorId="4615C0B9" wp14:editId="3E6A6374">
                  <wp:extent cx="3263900" cy="2447925"/>
                  <wp:effectExtent l="0" t="0" r="0" b="9525"/>
                  <wp:docPr id="41" name="Billede 41" descr="C:\Users\benediktek\Desktop\Billeder til læreplan + lektie\800 å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ediktek\Desktop\Billeder til læreplan + lektie\800 å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5077" cy="2456308"/>
                          </a:xfrm>
                          <a:prstGeom prst="rect">
                            <a:avLst/>
                          </a:prstGeom>
                          <a:noFill/>
                          <a:ln>
                            <a:noFill/>
                          </a:ln>
                        </pic:spPr>
                      </pic:pic>
                    </a:graphicData>
                  </a:graphic>
                </wp:inline>
              </w:drawing>
            </w:r>
          </w:p>
          <w:p w14:paraId="7DF10459" w14:textId="77777777" w:rsidR="00E0198E" w:rsidRDefault="00E0198E" w:rsidP="00E0198E">
            <w:pPr>
              <w:pStyle w:val="Tekst3"/>
              <w:ind w:left="720"/>
            </w:pPr>
          </w:p>
          <w:p w14:paraId="1A32FD69" w14:textId="75A6A011" w:rsidR="00F94634" w:rsidRDefault="00F94634" w:rsidP="000C3D97">
            <w:pPr>
              <w:pStyle w:val="Tekst3"/>
              <w:numPr>
                <w:ilvl w:val="0"/>
                <w:numId w:val="27"/>
              </w:numPr>
            </w:pPr>
            <w:r>
              <w:t>Påskemorgenbord</w:t>
            </w:r>
          </w:p>
          <w:p w14:paraId="1457AD94" w14:textId="0E9196BB" w:rsidR="00F94634" w:rsidRDefault="00F94634" w:rsidP="000C3D97">
            <w:pPr>
              <w:pStyle w:val="Tekst3"/>
              <w:numPr>
                <w:ilvl w:val="0"/>
                <w:numId w:val="27"/>
              </w:numPr>
            </w:pPr>
            <w:r>
              <w:t>Fællesspisning</w:t>
            </w:r>
          </w:p>
          <w:p w14:paraId="025031DE" w14:textId="4AF59B49" w:rsidR="00F94634" w:rsidRDefault="00F94634" w:rsidP="000C3D97">
            <w:pPr>
              <w:pStyle w:val="Tekst3"/>
              <w:numPr>
                <w:ilvl w:val="0"/>
                <w:numId w:val="27"/>
              </w:numPr>
            </w:pPr>
            <w:r>
              <w:t>Fællesdage for børnene</w:t>
            </w:r>
          </w:p>
          <w:p w14:paraId="4B531CCE" w14:textId="38294CFF" w:rsidR="00F94634" w:rsidRDefault="00F94634" w:rsidP="000C3D97">
            <w:pPr>
              <w:pStyle w:val="Tekst3"/>
              <w:numPr>
                <w:ilvl w:val="0"/>
                <w:numId w:val="27"/>
              </w:numPr>
            </w:pPr>
            <w:r>
              <w:t>Bedsteforældredag</w:t>
            </w:r>
          </w:p>
          <w:p w14:paraId="237BA775" w14:textId="192CD600" w:rsidR="00F94634" w:rsidRDefault="00F94634" w:rsidP="000C3D97">
            <w:pPr>
              <w:pStyle w:val="Tekst3"/>
              <w:numPr>
                <w:ilvl w:val="0"/>
                <w:numId w:val="27"/>
              </w:numPr>
            </w:pPr>
            <w:r>
              <w:t>Kaffeeftermiddage for forældre</w:t>
            </w:r>
          </w:p>
          <w:p w14:paraId="681A72BF" w14:textId="162EA7F7" w:rsidR="00F94634" w:rsidRDefault="00F94634" w:rsidP="000C3D97">
            <w:pPr>
              <w:pStyle w:val="Tekst3"/>
              <w:numPr>
                <w:ilvl w:val="0"/>
                <w:numId w:val="27"/>
              </w:numPr>
            </w:pPr>
            <w:r>
              <w:t>Sommerfest</w:t>
            </w:r>
          </w:p>
          <w:p w14:paraId="16EE7B03" w14:textId="0ECCE70B" w:rsidR="00F94634" w:rsidRDefault="00F94634" w:rsidP="000C3D97">
            <w:pPr>
              <w:pStyle w:val="Tekst3"/>
              <w:numPr>
                <w:ilvl w:val="0"/>
                <w:numId w:val="27"/>
              </w:numPr>
            </w:pPr>
            <w:r>
              <w:t>Fælles Freja projekt over 3-4 uger</w:t>
            </w:r>
          </w:p>
          <w:p w14:paraId="65C84538" w14:textId="5DD7F757" w:rsidR="00040AAE" w:rsidRDefault="00040AAE" w:rsidP="000C3D97">
            <w:pPr>
              <w:pStyle w:val="Tekst3"/>
              <w:numPr>
                <w:ilvl w:val="0"/>
                <w:numId w:val="27"/>
              </w:numPr>
            </w:pPr>
            <w:r>
              <w:t>Familiedag</w:t>
            </w:r>
          </w:p>
          <w:p w14:paraId="7D4AB98D" w14:textId="5CB1C335" w:rsidR="00F94634" w:rsidRDefault="00F94634" w:rsidP="000C3D97">
            <w:pPr>
              <w:pStyle w:val="Tekst3"/>
              <w:numPr>
                <w:ilvl w:val="0"/>
                <w:numId w:val="27"/>
              </w:numPr>
            </w:pPr>
            <w:r>
              <w:t>Halloween</w:t>
            </w:r>
          </w:p>
          <w:p w14:paraId="2A9AC2D7" w14:textId="411ABE4B" w:rsidR="00F94634" w:rsidRDefault="00F94634" w:rsidP="000C3D97">
            <w:pPr>
              <w:pStyle w:val="Tekst3"/>
              <w:numPr>
                <w:ilvl w:val="0"/>
                <w:numId w:val="27"/>
              </w:numPr>
            </w:pPr>
            <w:r>
              <w:t>Lygtefest</w:t>
            </w:r>
          </w:p>
          <w:p w14:paraId="3A0317C4" w14:textId="30AE8F16" w:rsidR="00F94634" w:rsidRDefault="00F94634" w:rsidP="000C3D97">
            <w:pPr>
              <w:pStyle w:val="Tekst3"/>
              <w:numPr>
                <w:ilvl w:val="0"/>
                <w:numId w:val="27"/>
              </w:numPr>
            </w:pPr>
            <w:r>
              <w:t>Fælles juletur</w:t>
            </w:r>
          </w:p>
          <w:p w14:paraId="33B40A99" w14:textId="1813636A" w:rsidR="00F94634" w:rsidRDefault="00F94634" w:rsidP="000C3D97">
            <w:pPr>
              <w:pStyle w:val="Tekst3"/>
              <w:numPr>
                <w:ilvl w:val="0"/>
                <w:numId w:val="27"/>
              </w:numPr>
            </w:pPr>
            <w:r>
              <w:t>Børnenes julefrokost</w:t>
            </w:r>
          </w:p>
          <w:p w14:paraId="760A0F92" w14:textId="6F5F8F03" w:rsidR="00DE6A62" w:rsidRPr="007400E9" w:rsidRDefault="000C3D97" w:rsidP="00E0198E">
            <w:pPr>
              <w:pStyle w:val="Tekst3"/>
              <w:numPr>
                <w:ilvl w:val="0"/>
                <w:numId w:val="27"/>
              </w:numPr>
            </w:pPr>
            <w:r>
              <w:t>Det årlige juleteater</w:t>
            </w:r>
          </w:p>
        </w:tc>
      </w:tr>
    </w:tbl>
    <w:p w14:paraId="7583838C" w14:textId="1F4A8C71" w:rsidR="004F7C99" w:rsidRDefault="004F7C99">
      <w:pPr>
        <w:spacing w:line="240" w:lineRule="auto"/>
      </w:pPr>
    </w:p>
    <w:p w14:paraId="4BE13817" w14:textId="77777777" w:rsidR="004F7C99" w:rsidRDefault="004F7C99" w:rsidP="004F7C99">
      <w:pPr>
        <w:pStyle w:val="Tekst5rd"/>
      </w:pPr>
      <w:r w:rsidRPr="00954E38">
        <w:t>Hvordan understøtter vores pædagogiske læringsmiljø, at børnene gør sig erfaringer med kultur, æstetik og fællesskab?</w:t>
      </w:r>
    </w:p>
    <w:p w14:paraId="1A31AD30" w14:textId="77777777" w:rsidR="004F7C99" w:rsidRDefault="004F7C99" w:rsidP="004F7C99">
      <w:pPr>
        <w:pStyle w:val="Tekst1rd"/>
      </w:pPr>
      <w:r w:rsidRPr="005D3542">
        <w:t>Herunder, hvordan vores pædagogiske læringsmiljø:</w:t>
      </w:r>
    </w:p>
    <w:p w14:paraId="7ECDD450" w14:textId="77777777" w:rsidR="004F7C99" w:rsidRDefault="004F7C99" w:rsidP="004F7C99">
      <w:pPr>
        <w:pStyle w:val="Bullettekst3rd"/>
      </w:pPr>
      <w:r w:rsidRPr="00954E38">
        <w:t>Understøtter de to pædagogiske mål for temaet Kultur, æstetik og fælle</w:t>
      </w:r>
      <w:r>
        <w:t>s</w:t>
      </w:r>
      <w:r w:rsidRPr="00954E38">
        <w:t>skab</w:t>
      </w:r>
    </w:p>
    <w:p w14:paraId="39570503" w14:textId="77777777" w:rsidR="004F7C99" w:rsidRDefault="004F7C99" w:rsidP="004F7C99">
      <w:pPr>
        <w:pStyle w:val="Bullettekst3rd"/>
      </w:pPr>
      <w:r>
        <w:t xml:space="preserve">Tager udgangspunkt i det fælles pædagogiske grundlag </w:t>
      </w:r>
    </w:p>
    <w:p w14:paraId="5A6818FB" w14:textId="77777777" w:rsidR="004F7C99" w:rsidRDefault="004F7C99" w:rsidP="004F7C99">
      <w:pPr>
        <w:pStyle w:val="Bullettekst3rd"/>
        <w:spacing w:after="240"/>
      </w:pPr>
      <w:r w:rsidRPr="00954E38">
        <w:t>Ses i samspil med de øvrige læreplanstemaer.</w:t>
      </w:r>
    </w:p>
    <w:p w14:paraId="2313C2C7" w14:textId="77777777" w:rsidR="00355A5C" w:rsidRDefault="00355A5C" w:rsidP="004F7C99">
      <w:pPr>
        <w:pStyle w:val="Tekst3"/>
      </w:pPr>
    </w:p>
    <w:p w14:paraId="70A90963" w14:textId="77777777" w:rsidR="00355A5C" w:rsidRDefault="00355A5C" w:rsidP="004F7C99">
      <w:pPr>
        <w:pStyle w:val="Tekst3"/>
      </w:pPr>
    </w:p>
    <w:p w14:paraId="22A7F9A7" w14:textId="61B442A3" w:rsidR="004F7C99" w:rsidRDefault="004F7C99" w:rsidP="004F7C99">
      <w:pPr>
        <w:pStyle w:val="Tekst3"/>
      </w:pPr>
      <w:r>
        <w:t>Vi tilbyder pædagogiske læringsmiljøer, der understøtter</w:t>
      </w:r>
      <w:r w:rsidR="00CC66ED">
        <w:t>,</w:t>
      </w:r>
      <w:r>
        <w:t xml:space="preserve"> at børnene gør sig erfaringer med kultur, æstetik og fællesskaber. Det ser vi, når børnene: </w:t>
      </w:r>
    </w:p>
    <w:p w14:paraId="02CD7693" w14:textId="424B6D32" w:rsidR="004F7C99" w:rsidRDefault="004F7C99" w:rsidP="000C3D97">
      <w:pPr>
        <w:pStyle w:val="Tekst3"/>
        <w:numPr>
          <w:ilvl w:val="0"/>
          <w:numId w:val="26"/>
        </w:numPr>
      </w:pPr>
      <w:r>
        <w:t>Er nysgerrige på kulturforskelle</w:t>
      </w:r>
    </w:p>
    <w:p w14:paraId="62A8E024" w14:textId="20DB89A6" w:rsidR="004F7C99" w:rsidRDefault="00830A7B" w:rsidP="000C3D97">
      <w:pPr>
        <w:pStyle w:val="Tekst3"/>
        <w:numPr>
          <w:ilvl w:val="0"/>
          <w:numId w:val="26"/>
        </w:numPr>
      </w:pPr>
      <w:r>
        <w:t>Er kreativ</w:t>
      </w:r>
      <w:r w:rsidR="0021751C">
        <w:t>t</w:t>
      </w:r>
      <w:r>
        <w:t xml:space="preserve"> skabende, enten sammen i en aktivitet eller på ege</w:t>
      </w:r>
      <w:r w:rsidR="00014970">
        <w:t>t</w:t>
      </w:r>
      <w:r>
        <w:t xml:space="preserve"> </w:t>
      </w:r>
      <w:r w:rsidR="00355A5C">
        <w:t>initiativ</w:t>
      </w:r>
    </w:p>
    <w:p w14:paraId="13ACF60D" w14:textId="3D786701" w:rsidR="00830A7B" w:rsidRDefault="00830A7B" w:rsidP="000C3D97">
      <w:pPr>
        <w:pStyle w:val="Tekst3"/>
        <w:numPr>
          <w:ilvl w:val="0"/>
          <w:numId w:val="26"/>
        </w:numPr>
      </w:pPr>
      <w:r>
        <w:t>Har forståelse for højtidernes betydning</w:t>
      </w:r>
    </w:p>
    <w:p w14:paraId="4F146A87" w14:textId="2FA509D6" w:rsidR="00830A7B" w:rsidRDefault="00830A7B" w:rsidP="000C3D97">
      <w:pPr>
        <w:pStyle w:val="Tekst3"/>
        <w:numPr>
          <w:ilvl w:val="0"/>
          <w:numId w:val="26"/>
        </w:numPr>
      </w:pPr>
      <w:r>
        <w:t>Giver udtryk for at ville lære mere om andre kulturer</w:t>
      </w:r>
    </w:p>
    <w:p w14:paraId="697719A7" w14:textId="191FFD61" w:rsidR="00830A7B" w:rsidRDefault="00830A7B" w:rsidP="00830A7B">
      <w:pPr>
        <w:pStyle w:val="Tekst3"/>
      </w:pPr>
    </w:p>
    <w:p w14:paraId="3DA78B1F" w14:textId="2B952564" w:rsidR="00D7283B" w:rsidRDefault="00D7283B">
      <w:pPr>
        <w:spacing w:line="240" w:lineRule="auto"/>
      </w:pPr>
      <w:r>
        <w:t xml:space="preserve">Billed fra Halloween, hvor maden                                               </w:t>
      </w:r>
      <w:r>
        <w:rPr>
          <w:noProof/>
          <w:lang w:eastAsia="da-DK"/>
        </w:rPr>
        <w:drawing>
          <wp:inline distT="0" distB="0" distL="0" distR="0" wp14:anchorId="13C8394F" wp14:editId="058003E9">
            <wp:extent cx="3194573" cy="2429126"/>
            <wp:effectExtent l="1587" t="0" r="7938" b="7937"/>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267811" cy="2484816"/>
                    </a:xfrm>
                    <a:prstGeom prst="rect">
                      <a:avLst/>
                    </a:prstGeom>
                    <a:noFill/>
                    <a:ln>
                      <a:noFill/>
                    </a:ln>
                  </pic:spPr>
                </pic:pic>
              </a:graphicData>
            </a:graphic>
          </wp:inline>
        </w:drawing>
      </w:r>
    </w:p>
    <w:p w14:paraId="5F507EF4" w14:textId="2DF69C93" w:rsidR="00D7283B" w:rsidRDefault="00166AAC">
      <w:pPr>
        <w:spacing w:line="240" w:lineRule="auto"/>
      </w:pPr>
      <w:r>
        <w:t>b</w:t>
      </w:r>
      <w:r w:rsidR="00D7283B">
        <w:t>estår af kødso</w:t>
      </w:r>
      <w:r w:rsidR="006F127C">
        <w:t>v</w:t>
      </w:r>
      <w:r w:rsidR="00D7283B">
        <w:t>s med ”afskår</w:t>
      </w:r>
      <w:r>
        <w:t>n</w:t>
      </w:r>
      <w:r w:rsidR="00D7283B">
        <w:t>e” fingre.</w:t>
      </w:r>
    </w:p>
    <w:p w14:paraId="13C81AD9" w14:textId="5E0D38EE" w:rsidR="00355A5C" w:rsidRDefault="00355A5C">
      <w:pPr>
        <w:spacing w:line="240" w:lineRule="auto"/>
      </w:pPr>
    </w:p>
    <w:p w14:paraId="3C4DF9AC" w14:textId="1990B8A3" w:rsidR="00355A5C" w:rsidRDefault="00355A5C">
      <w:pPr>
        <w:spacing w:line="240" w:lineRule="auto"/>
      </w:pPr>
    </w:p>
    <w:p w14:paraId="600807D3" w14:textId="50B9A804" w:rsidR="00355A5C" w:rsidRDefault="00355A5C">
      <w:pPr>
        <w:spacing w:line="240" w:lineRule="auto"/>
      </w:pPr>
    </w:p>
    <w:p w14:paraId="7D6F7EBC" w14:textId="1C34A565" w:rsidR="00355A5C" w:rsidRDefault="00355A5C">
      <w:pPr>
        <w:spacing w:line="240" w:lineRule="auto"/>
      </w:pPr>
    </w:p>
    <w:p w14:paraId="2AB9D6E7" w14:textId="41984331" w:rsidR="00355A5C" w:rsidRDefault="00355A5C">
      <w:pPr>
        <w:spacing w:line="240" w:lineRule="auto"/>
      </w:pPr>
    </w:p>
    <w:p w14:paraId="09567EC1" w14:textId="3B70AC0A" w:rsidR="00355A5C" w:rsidRDefault="00355A5C">
      <w:pPr>
        <w:spacing w:line="240" w:lineRule="auto"/>
      </w:pPr>
    </w:p>
    <w:p w14:paraId="6C84CBE1" w14:textId="39936045" w:rsidR="00355A5C" w:rsidRDefault="00355A5C">
      <w:pPr>
        <w:spacing w:line="240" w:lineRule="auto"/>
      </w:pPr>
    </w:p>
    <w:p w14:paraId="65E10BA9" w14:textId="2CB2292B" w:rsidR="00111186" w:rsidRDefault="00111186">
      <w:pPr>
        <w:spacing w:line="240" w:lineRule="auto"/>
      </w:pPr>
    </w:p>
    <w:p w14:paraId="49E215C9" w14:textId="4284B2B2" w:rsidR="00111186" w:rsidRDefault="00111186">
      <w:pPr>
        <w:spacing w:line="240" w:lineRule="auto"/>
      </w:pPr>
    </w:p>
    <w:p w14:paraId="77C8355F" w14:textId="3FE9FAF0" w:rsidR="00111186" w:rsidRDefault="00111186">
      <w:pPr>
        <w:spacing w:line="240" w:lineRule="auto"/>
      </w:pPr>
    </w:p>
    <w:p w14:paraId="0E4C9FE2" w14:textId="3DFE5F31" w:rsidR="00111186" w:rsidRDefault="00111186">
      <w:pPr>
        <w:spacing w:line="240" w:lineRule="auto"/>
      </w:pPr>
    </w:p>
    <w:p w14:paraId="6296A547" w14:textId="77EBA0B8" w:rsidR="00A87C2B" w:rsidRDefault="00A87C2B">
      <w:pPr>
        <w:spacing w:line="240" w:lineRule="auto"/>
      </w:pPr>
      <w:r>
        <w:lastRenderedPageBreak/>
        <w:t>Praksiseksempel fra vuggestuen</w:t>
      </w:r>
    </w:p>
    <w:p w14:paraId="2581BB24" w14:textId="0EF70153" w:rsidR="00A87C2B" w:rsidRDefault="00A87C2B">
      <w:pPr>
        <w:spacing w:line="240" w:lineRule="auto"/>
      </w:pPr>
    </w:p>
    <w:p w14:paraId="34FA82A7" w14:textId="71F771C5" w:rsidR="00A87C2B" w:rsidRDefault="00A87C2B">
      <w:pPr>
        <w:spacing w:line="240" w:lineRule="auto"/>
      </w:pPr>
    </w:p>
    <w:p w14:paraId="64480672" w14:textId="77777777" w:rsidR="00A87C2B" w:rsidRDefault="00A87C2B" w:rsidP="00A87C2B">
      <w:pPr>
        <w:rPr>
          <w:rFonts w:eastAsia="Times New Roman"/>
        </w:rPr>
      </w:pPr>
      <w:r>
        <w:rPr>
          <w:rFonts w:eastAsia="Times New Roman"/>
        </w:rPr>
        <w:t>Vi arbejder med æstetiske udtryksformer på mange forskellige måder og medier. I den forbindelse bruger vi også uderummet flittigt. </w:t>
      </w:r>
    </w:p>
    <w:p w14:paraId="3A2C312F" w14:textId="77777777" w:rsidR="00A87C2B" w:rsidRDefault="00A87C2B" w:rsidP="00A87C2B">
      <w:pPr>
        <w:rPr>
          <w:rFonts w:eastAsia="Times New Roman"/>
        </w:rPr>
      </w:pPr>
      <w:r>
        <w:rPr>
          <w:rFonts w:eastAsia="Times New Roman"/>
        </w:rPr>
        <w:t>Vi tegner og maler med fx vandfarve, farveblyanter og bruger farvekridt til at dekorere fliser og stolper. </w:t>
      </w:r>
    </w:p>
    <w:p w14:paraId="4C67B5E2" w14:textId="77777777" w:rsidR="00A87C2B" w:rsidRDefault="00A87C2B" w:rsidP="00A87C2B">
      <w:pPr>
        <w:rPr>
          <w:rFonts w:eastAsia="Times New Roman"/>
        </w:rPr>
      </w:pPr>
      <w:r>
        <w:rPr>
          <w:rFonts w:eastAsia="Times New Roman"/>
        </w:rPr>
        <w:t>Kridt er spændende fordi det hurtigt forsvinder igen og derfor kan vi snakke om hvor det er blevet af efter det har regnet eller blæst. </w:t>
      </w:r>
    </w:p>
    <w:p w14:paraId="3CD48F2C" w14:textId="7813CD1D" w:rsidR="00A87C2B" w:rsidRDefault="00A87C2B">
      <w:pPr>
        <w:spacing w:line="240" w:lineRule="auto"/>
      </w:pPr>
    </w:p>
    <w:p w14:paraId="2AB0C394" w14:textId="337C36C2" w:rsidR="003060F6" w:rsidRDefault="003060F6">
      <w:pPr>
        <w:spacing w:line="240" w:lineRule="auto"/>
      </w:pPr>
    </w:p>
    <w:p w14:paraId="3F4D6CA5" w14:textId="77777777" w:rsidR="003060F6" w:rsidRDefault="003060F6">
      <w:pPr>
        <w:spacing w:line="240" w:lineRule="auto"/>
      </w:pPr>
    </w:p>
    <w:p w14:paraId="623EA6AC" w14:textId="3F2E97F4" w:rsidR="003060F6" w:rsidRDefault="003060F6">
      <w:pPr>
        <w:spacing w:line="240" w:lineRule="auto"/>
      </w:pPr>
      <w:r w:rsidRPr="00C854AA">
        <w:rPr>
          <w:noProof/>
          <w:lang w:eastAsia="da-DK"/>
        </w:rPr>
        <w:drawing>
          <wp:inline distT="0" distB="0" distL="0" distR="0" wp14:anchorId="6CB9BA55" wp14:editId="03BCA6F0">
            <wp:extent cx="3124200" cy="2996565"/>
            <wp:effectExtent l="0" t="0" r="0" b="0"/>
            <wp:docPr id="43" name="Billede 43" descr="C:\Users\benediktek\AppData\Local\Microsoft\Windows\INetCache\Content.Outlook\69VHFI1Y\20200623_09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ediktek\AppData\Local\Microsoft\Windows\INetCache\Content.Outlook\69VHFI1Y\20200623_0952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26893" cy="2999148"/>
                    </a:xfrm>
                    <a:prstGeom prst="rect">
                      <a:avLst/>
                    </a:prstGeom>
                    <a:noFill/>
                    <a:ln>
                      <a:noFill/>
                    </a:ln>
                  </pic:spPr>
                </pic:pic>
              </a:graphicData>
            </a:graphic>
          </wp:inline>
        </w:drawing>
      </w:r>
      <w:r w:rsidRPr="00C854AA">
        <w:rPr>
          <w:noProof/>
          <w:lang w:eastAsia="da-DK"/>
        </w:rPr>
        <w:drawing>
          <wp:inline distT="0" distB="0" distL="0" distR="0" wp14:anchorId="551345CA" wp14:editId="2936C9B8">
            <wp:extent cx="2959100" cy="2963545"/>
            <wp:effectExtent l="0" t="0" r="0" b="8255"/>
            <wp:docPr id="45" name="Billede 45" descr="C:\Users\benediktek\AppData\Local\Microsoft\Windows\INetCache\Content.Outlook\69VHFI1Y\20200619_13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ediktek\AppData\Local\Microsoft\Windows\INetCache\Content.Outlook\69VHFI1Y\20200619_1316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6478" cy="2990964"/>
                    </a:xfrm>
                    <a:prstGeom prst="rect">
                      <a:avLst/>
                    </a:prstGeom>
                    <a:noFill/>
                    <a:ln>
                      <a:noFill/>
                    </a:ln>
                  </pic:spPr>
                </pic:pic>
              </a:graphicData>
            </a:graphic>
          </wp:inline>
        </w:drawing>
      </w:r>
    </w:p>
    <w:p w14:paraId="79884268" w14:textId="6F3C0205" w:rsidR="003060F6" w:rsidRDefault="003060F6">
      <w:pPr>
        <w:spacing w:line="240" w:lineRule="auto"/>
      </w:pPr>
    </w:p>
    <w:p w14:paraId="6C26724C" w14:textId="48F68D7D" w:rsidR="003060F6" w:rsidRDefault="003060F6">
      <w:pPr>
        <w:spacing w:line="240" w:lineRule="auto"/>
      </w:pPr>
    </w:p>
    <w:p w14:paraId="359EC52F" w14:textId="77777777" w:rsidR="003060F6" w:rsidRDefault="003060F6">
      <w:pPr>
        <w:spacing w:line="240" w:lineRule="auto"/>
      </w:pPr>
    </w:p>
    <w:p w14:paraId="595798D1" w14:textId="7868A995" w:rsidR="00A87C2B" w:rsidRDefault="003060F6" w:rsidP="003060F6">
      <w:pPr>
        <w:spacing w:line="240" w:lineRule="auto"/>
        <w:jc w:val="center"/>
      </w:pPr>
      <w:r>
        <w:rPr>
          <w:noProof/>
          <w:lang w:eastAsia="da-DK"/>
        </w:rPr>
        <w:drawing>
          <wp:inline distT="0" distB="0" distL="0" distR="0" wp14:anchorId="54EEA00F" wp14:editId="2C3AC17A">
            <wp:extent cx="5162550" cy="3869512"/>
            <wp:effectExtent l="0" t="0" r="0" b="0"/>
            <wp:docPr id="44" name="Billede 44" descr="C:\Users\benediktek\AppData\Local\Microsoft\Windows\INetCache\Content.Word\20200619_13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ediktek\AppData\Local\Microsoft\Windows\INetCache\Content.Word\20200619_13130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4789" cy="3908667"/>
                    </a:xfrm>
                    <a:prstGeom prst="rect">
                      <a:avLst/>
                    </a:prstGeom>
                    <a:noFill/>
                    <a:ln>
                      <a:noFill/>
                    </a:ln>
                  </pic:spPr>
                </pic:pic>
              </a:graphicData>
            </a:graphic>
          </wp:inline>
        </w:drawing>
      </w:r>
    </w:p>
    <w:p w14:paraId="24D46BBB"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2B31CED5" w14:textId="77777777" w:rsidTr="001D4135">
        <w:trPr>
          <w:cantSplit/>
          <w:trHeight w:hRule="exact" w:val="3232"/>
        </w:trPr>
        <w:tc>
          <w:tcPr>
            <w:tcW w:w="7087" w:type="dxa"/>
            <w:tcBorders>
              <w:top w:val="nil"/>
              <w:bottom w:val="nil"/>
            </w:tcBorders>
          </w:tcPr>
          <w:p w14:paraId="0435B795" w14:textId="77777777" w:rsidR="002773B3" w:rsidRPr="002773B3" w:rsidRDefault="002773B3" w:rsidP="004F7C99">
            <w:pPr>
              <w:pStyle w:val="Overskrift1"/>
            </w:pPr>
            <w:r>
              <w:t>Evalueringskultur</w:t>
            </w:r>
          </w:p>
        </w:tc>
        <w:tc>
          <w:tcPr>
            <w:tcW w:w="2608" w:type="dxa"/>
            <w:tcBorders>
              <w:top w:val="nil"/>
              <w:bottom w:val="nil"/>
            </w:tcBorders>
          </w:tcPr>
          <w:p w14:paraId="1BD09005" w14:textId="77777777" w:rsidR="002773B3" w:rsidRPr="002773B3" w:rsidRDefault="002773B3" w:rsidP="001D4135">
            <w:r>
              <w:rPr>
                <w:noProof/>
                <w:lang w:eastAsia="da-DK"/>
              </w:rPr>
              <w:drawing>
                <wp:inline distT="0" distB="0" distL="0" distR="0" wp14:anchorId="41C0FC8C" wp14:editId="23A55EC1">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30D89201"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RPr="00111186" w14:paraId="16D5BDDE" w14:textId="77777777" w:rsidTr="002773B3">
        <w:tc>
          <w:tcPr>
            <w:tcW w:w="9638" w:type="dxa"/>
            <w:tcMar>
              <w:top w:w="454" w:type="dxa"/>
            </w:tcMar>
          </w:tcPr>
          <w:p w14:paraId="7F65F4EB" w14:textId="77777777" w:rsidR="002773B3" w:rsidRPr="00A049D3" w:rsidRDefault="002773B3" w:rsidP="002773B3">
            <w:pPr>
              <w:pStyle w:val="Tekst2"/>
              <w:rPr>
                <w:b/>
                <w:color w:val="0077B3" w:themeColor="accent1"/>
              </w:rPr>
            </w:pPr>
            <w:r w:rsidRPr="00A049D3">
              <w:rPr>
                <w:b/>
                <w:color w:val="0077B3" w:themeColor="accent1"/>
              </w:rPr>
              <w:t>”Lederen af dagtilbuddet er ansvarlig for at etablere en evalueringskultur i dagtilbuddet, som skal udvikle og kvalificere det pædagogiske læringsmiljø.</w:t>
            </w:r>
          </w:p>
          <w:p w14:paraId="0571E34C" w14:textId="77777777" w:rsidR="002773B3" w:rsidRPr="00A049D3" w:rsidRDefault="002773B3" w:rsidP="001527A1">
            <w:pPr>
              <w:pStyle w:val="Tekst2"/>
              <w:suppressAutoHyphens/>
              <w:rPr>
                <w:b/>
                <w:color w:val="0077B3" w:themeColor="accent1"/>
              </w:rPr>
            </w:pPr>
            <w:r w:rsidRPr="00A049D3">
              <w:rPr>
                <w:b/>
                <w:color w:val="0077B3" w:themeColor="accent1"/>
              </w:rPr>
              <w:t>Lederen er ansvarlig for, at arbejdet med den pædagogiske læreplan evalueres mindst hvert andet år med henblik på at udvikle arbejdet. Evalueringen skal tage udgangspunkt i de pædago</w:t>
            </w:r>
            <w:r w:rsidR="001527A1" w:rsidRPr="00A049D3">
              <w:rPr>
                <w:b/>
                <w:color w:val="0077B3" w:themeColor="accent1"/>
              </w:rPr>
              <w:softHyphen/>
            </w:r>
            <w:r w:rsidRPr="00A049D3">
              <w:rPr>
                <w:b/>
                <w:color w:val="0077B3" w:themeColor="accent1"/>
              </w:rPr>
              <w:t xml:space="preserve">giske mål og herunder en vurdering af sammenhængen mellem det pædagogiske læringsmiljø i dagtilbuddet og børnenes trivsel, læring, udvikling og dannelse. </w:t>
            </w:r>
          </w:p>
          <w:p w14:paraId="7D297AE6" w14:textId="77777777" w:rsidR="002773B3" w:rsidRPr="00A049D3" w:rsidRDefault="002773B3" w:rsidP="002773B3">
            <w:pPr>
              <w:pStyle w:val="Tekst2"/>
              <w:rPr>
                <w:b/>
                <w:color w:val="0077B3" w:themeColor="accent1"/>
              </w:rPr>
            </w:pPr>
            <w:r w:rsidRPr="00A049D3">
              <w:rPr>
                <w:b/>
                <w:color w:val="0077B3" w:themeColor="accent1"/>
              </w:rPr>
              <w:t>Evalueringen skal offentliggøres.</w:t>
            </w:r>
          </w:p>
          <w:p w14:paraId="3B5CD4C6" w14:textId="77777777" w:rsidR="002773B3" w:rsidRPr="00A049D3" w:rsidRDefault="002773B3" w:rsidP="001527A1">
            <w:pPr>
              <w:pStyle w:val="Tekst2"/>
              <w:suppressAutoHyphens/>
              <w:rPr>
                <w:b/>
                <w:color w:val="0077B3" w:themeColor="accent1"/>
              </w:rPr>
            </w:pPr>
            <w:r w:rsidRPr="00A049D3">
              <w:rPr>
                <w:b/>
                <w:color w:val="0077B3" w:themeColor="accent1"/>
              </w:rPr>
              <w:t>Lederen af dagtilbuddet er ansvarlig for at sikre en løbende pædagogisk dokumentation af sam</w:t>
            </w:r>
            <w:r w:rsidR="001527A1" w:rsidRPr="00A049D3">
              <w:rPr>
                <w:b/>
                <w:color w:val="0077B3" w:themeColor="accent1"/>
              </w:rPr>
              <w:softHyphen/>
            </w:r>
            <w:r w:rsidRPr="00A049D3">
              <w:rPr>
                <w:b/>
                <w:color w:val="0077B3" w:themeColor="accent1"/>
              </w:rPr>
              <w:t>menhængen mellem det pædagogiske læringsmiljø og børnenes trivsel, læring, udvikling og dannelse. Den pædagogiske dokumentation skal indgå i evalueringen.”</w:t>
            </w:r>
          </w:p>
          <w:p w14:paraId="6BB4246A" w14:textId="77777777" w:rsidR="00A33813" w:rsidRPr="00111186" w:rsidRDefault="002773B3" w:rsidP="002773B3">
            <w:pPr>
              <w:pStyle w:val="Byline"/>
              <w:spacing w:after="510"/>
            </w:pPr>
            <w:r w:rsidRPr="00111186">
              <w:t>Den styrkede pædagogiske læreplan, Rammer og indhold, s. 50-51</w:t>
            </w:r>
          </w:p>
          <w:tbl>
            <w:tblPr>
              <w:tblStyle w:val="Bl"/>
              <w:tblW w:w="0" w:type="auto"/>
              <w:tblLayout w:type="fixed"/>
              <w:tblLook w:val="04A0" w:firstRow="1" w:lastRow="0" w:firstColumn="1" w:lastColumn="0" w:noHBand="0" w:noVBand="1"/>
            </w:tblPr>
            <w:tblGrid>
              <w:gridCol w:w="9638"/>
            </w:tblGrid>
            <w:tr w:rsidR="00A33813" w:rsidRPr="00111186" w14:paraId="298CB1FC" w14:textId="77777777" w:rsidTr="00956722">
              <w:tc>
                <w:tcPr>
                  <w:tcW w:w="9638" w:type="dxa"/>
                </w:tcPr>
                <w:p w14:paraId="78E5F8F4" w14:textId="77777777" w:rsidR="00A33813" w:rsidRPr="00111186" w:rsidRDefault="00A33813" w:rsidP="00A33813">
                  <w:pPr>
                    <w:pStyle w:val="Tekst4"/>
                    <w:spacing w:after="0"/>
                    <w:rPr>
                      <w:b/>
                    </w:rPr>
                  </w:pPr>
                  <w:r w:rsidRPr="00111186">
                    <w:rPr>
                      <w:b/>
                    </w:rPr>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1594E871" w14:textId="77777777" w:rsidR="00A33813" w:rsidRPr="00111186" w:rsidRDefault="00A33813" w:rsidP="00A33813">
            <w:pPr>
              <w:pStyle w:val="MiniPara"/>
              <w:rPr>
                <w:b/>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33813" w:rsidRPr="00111186" w14:paraId="3BBD4553" w14:textId="77777777" w:rsidTr="00956722">
              <w:tc>
                <w:tcPr>
                  <w:tcW w:w="9638" w:type="dxa"/>
                </w:tcPr>
                <w:p w14:paraId="0CA5ED01" w14:textId="77777777" w:rsidR="00A33813" w:rsidRPr="00111186" w:rsidRDefault="00A33813" w:rsidP="00A33813">
                  <w:pPr>
                    <w:pStyle w:val="Tekst5bl"/>
                  </w:pPr>
                  <w:r w:rsidRPr="00111186">
                    <w:t xml:space="preserve">Hvordan skaber vi en evalueringskultur, som udvikler og kvalificerer vores pædagogiske læringsmiljø? </w:t>
                  </w:r>
                </w:p>
                <w:p w14:paraId="5481EA72" w14:textId="49B54DAF" w:rsidR="00A33813" w:rsidRPr="00111186" w:rsidRDefault="00A33813" w:rsidP="00A33813">
                  <w:pPr>
                    <w:pStyle w:val="Tekst5bl"/>
                  </w:pPr>
                  <w:r w:rsidRPr="00111186">
                    <w:t>Det vil sige, hvordan dokumenterer og evaluerer vi løbende vores pædagogiske arbejde, herunder sammenhængen mellem det pædagogiske læringsmiljø og de tolv pædagogiske mål?</w:t>
                  </w:r>
                </w:p>
                <w:p w14:paraId="4B721721" w14:textId="77777777" w:rsidR="00111186" w:rsidRPr="00111186" w:rsidRDefault="00111186" w:rsidP="00111186">
                  <w:pPr>
                    <w:pStyle w:val="Tekst3"/>
                    <w:rPr>
                      <w:b/>
                    </w:rPr>
                  </w:pPr>
                </w:p>
                <w:p w14:paraId="170C0244" w14:textId="2209760C" w:rsidR="00A33813" w:rsidRDefault="00A33813" w:rsidP="00A33813">
                  <w:pPr>
                    <w:pStyle w:val="Tekst1bl"/>
                    <w:suppressAutoHyphens/>
                    <w:rPr>
                      <w:b/>
                      <w:sz w:val="22"/>
                      <w:szCs w:val="22"/>
                    </w:rPr>
                  </w:pPr>
                  <w:r w:rsidRPr="00111186">
                    <w:rPr>
                      <w:b/>
                      <w:sz w:val="22"/>
                      <w:szCs w:val="22"/>
                    </w:rPr>
                    <w:t>Her kan I kort beskrive jeres arbejde med at etablere en evalueringskultur som en del af det daglige pæda</w:t>
                  </w:r>
                  <w:r w:rsidRPr="00111186">
                    <w:rPr>
                      <w:b/>
                      <w:sz w:val="22"/>
                      <w:szCs w:val="22"/>
                    </w:rPr>
                    <w:softHyphen/>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60026D88" w14:textId="77777777" w:rsidR="00E0198E" w:rsidRPr="00111186" w:rsidRDefault="00E0198E" w:rsidP="00A33813">
                  <w:pPr>
                    <w:pStyle w:val="Tekst1bl"/>
                    <w:suppressAutoHyphens/>
                    <w:rPr>
                      <w:b/>
                      <w:sz w:val="22"/>
                      <w:szCs w:val="22"/>
                    </w:rPr>
                  </w:pPr>
                </w:p>
                <w:p w14:paraId="51DF3B42" w14:textId="723F0036" w:rsidR="00111186" w:rsidRPr="00DE0064" w:rsidRDefault="00A33813" w:rsidP="00A33813">
                  <w:pPr>
                    <w:pStyle w:val="Tekst3"/>
                  </w:pPr>
                  <w:r w:rsidRPr="00DE0064">
                    <w:t xml:space="preserve">Lederen skal sikre en systematisk tilgang til evalueringen af læreplanen med fokus på sammenhængen mellem læringsmiljøer, de nationale mål og børns trivsel, udvikling og dannelse. Vi har – leder og fyrtårne, </w:t>
                  </w:r>
                  <w:r w:rsidR="00111186" w:rsidRPr="00DE0064">
                    <w:lastRenderedPageBreak/>
                    <w:t>d</w:t>
                  </w:r>
                  <w:r w:rsidRPr="00DE0064">
                    <w:t>røftet</w:t>
                  </w:r>
                  <w:r w:rsidR="00CC66ED">
                    <w:t>,</w:t>
                  </w:r>
                  <w:r w:rsidRPr="00DE0064">
                    <w:t xml:space="preserve"> hvordan vi fremadrettet vil arbejde med evaluering samt hvad vi er nysgerrige efter at blive klogere på. </w:t>
                  </w:r>
                </w:p>
                <w:p w14:paraId="6F21D7E5" w14:textId="49DB1454" w:rsidR="00A33813" w:rsidRPr="00DE0064" w:rsidRDefault="00A33813" w:rsidP="00A33813">
                  <w:pPr>
                    <w:pStyle w:val="Tekst3"/>
                  </w:pPr>
                  <w:r w:rsidRPr="00DE0064">
                    <w:t>Vi vil anvende refleksion- og analyseredskaber, måleredskaber, interviews og dokumentation</w:t>
                  </w:r>
                  <w:r w:rsidR="00014970">
                    <w:t>.</w:t>
                  </w:r>
                </w:p>
                <w:p w14:paraId="00646488" w14:textId="0BF2979B" w:rsidR="00A33813" w:rsidRPr="00DE0064" w:rsidRDefault="00A33813" w:rsidP="00A33813">
                  <w:pPr>
                    <w:pStyle w:val="Tekst3"/>
                  </w:pPr>
                  <w:r w:rsidRPr="00DE0064">
                    <w:t xml:space="preserve">Vi anvender dialogredskab omkring det enkelte barn en gang årligt, hvor vi sammen med forældrene fastlægger fokuspunkter for det pædagogiske udviklingsarbejde. Hvert år i maj måned vil vi evaluere </w:t>
                  </w:r>
                  <w:r w:rsidR="0021751C">
                    <w:t xml:space="preserve">det samlede </w:t>
                  </w:r>
                  <w:r w:rsidRPr="00DE0064">
                    <w:t>børneniveauet</w:t>
                  </w:r>
                  <w:r w:rsidR="0021751C">
                    <w:t xml:space="preserve"> ud fra læreplanstemaerne.</w:t>
                  </w:r>
                  <w:r w:rsidRPr="00DE0064">
                    <w:t xml:space="preserve"> Lederen vil trække samlede rapporter i Rambøll systemet og de to grupper vuggestuen og børnehaven vil på et aftenstuemøde evaluere på målingen af børns trivsel, udvikling og læring og fastlægge eventuelle justeringer i forhold til </w:t>
                  </w:r>
                  <w:r w:rsidR="00014970">
                    <w:t xml:space="preserve">det </w:t>
                  </w:r>
                  <w:r w:rsidRPr="00DE0064">
                    <w:t xml:space="preserve">pædagogiske arbejde. </w:t>
                  </w:r>
                </w:p>
                <w:p w14:paraId="26715E18" w14:textId="36DD2564" w:rsidR="00A33813" w:rsidRPr="00DE0064" w:rsidRDefault="00A33813" w:rsidP="00A33813">
                  <w:pPr>
                    <w:pStyle w:val="Tekst3"/>
                  </w:pPr>
                  <w:r w:rsidRPr="00DE0064">
                    <w:t>Vi vil være nysgerrige på børnemiljøet gennem interviewundersøgelser, både i et b</w:t>
                  </w:r>
                  <w:r w:rsidR="002F7575">
                    <w:t>ø</w:t>
                  </w:r>
                  <w:r w:rsidRPr="00DE0064">
                    <w:t>rne– og et forældreperspektiv. Vi vil anvende spørgeskemaer til forældrene, hvor en sådan interessentanalyse vil give os et billed</w:t>
                  </w:r>
                  <w:r w:rsidR="00CC66ED">
                    <w:t>e</w:t>
                  </w:r>
                  <w:r w:rsidRPr="00DE0064">
                    <w:t xml:space="preserve"> af udviklingspotentialet i forhold til børnemiljøet og forældresamarbejdet samt give barnet en stemme i hverdagen gennem dialog.</w:t>
                  </w:r>
                </w:p>
                <w:p w14:paraId="66338A65" w14:textId="1C57CA34" w:rsidR="00A33813" w:rsidRPr="00DE0064" w:rsidRDefault="00A33813" w:rsidP="00A33813">
                  <w:pPr>
                    <w:pStyle w:val="Tekst3"/>
                  </w:pPr>
                  <w:r w:rsidRPr="00DE0064">
                    <w:t>Vi vil fremadrettet have et fast punkt på vores personalemøder, hvor personalet skal evaluere på læringsmiljøet. Grupperne skal på skift forberede en narrativ fortælling om</w:t>
                  </w:r>
                  <w:r w:rsidR="008870BF">
                    <w:t>,</w:t>
                  </w:r>
                  <w:r w:rsidRPr="00DE0064">
                    <w:t xml:space="preserve"> hvordan de har arbejdet med deres læringsmål, som bliver fastlagt inden hvert forløb/projekt, samt hvilke observationer de har gjort sig efterfølgende. Hvis målene ikke er indfriet, kan den øvrige personalegruppe give sparring.</w:t>
                  </w:r>
                </w:p>
                <w:p w14:paraId="62513E73" w14:textId="297B7F41" w:rsidR="00A33813" w:rsidRPr="00DE0064" w:rsidRDefault="00A33813" w:rsidP="00A33813">
                  <w:pPr>
                    <w:pStyle w:val="Tekst3"/>
                  </w:pPr>
                  <w:r w:rsidRPr="00DE0064">
                    <w:t xml:space="preserve">Læreplanstemaer og arbejdet med de nationale mål vil vi dokumentere i hverdagen. Vi har temaplakater hængende, hvor personalet dokumentere det pædagogiske arbejde. Vi vil også på det årlige forældremøde orientere om arbejdet med læreplanen. </w:t>
                  </w:r>
                </w:p>
                <w:p w14:paraId="61D5A1FC" w14:textId="302E000C" w:rsidR="00A33813" w:rsidRPr="00DE0064" w:rsidRDefault="00A33813" w:rsidP="00A33813">
                  <w:pPr>
                    <w:pStyle w:val="Tekst3"/>
                  </w:pPr>
                  <w:r w:rsidRPr="00DE0064">
                    <w:t>Vi vil inddrage FKU i evalueringen</w:t>
                  </w:r>
                  <w:r w:rsidR="008870BF">
                    <w:t xml:space="preserve"> </w:t>
                  </w:r>
                  <w:r w:rsidRPr="00DE0064">
                    <w:t xml:space="preserve">gennem et fast punkt på dagsordenen, hvor forældreperspektivet vil være med til at kvalificere det pædagogiske arbejde.     </w:t>
                  </w:r>
                </w:p>
                <w:p w14:paraId="5BB42314" w14:textId="5DE145EE" w:rsidR="00A33813" w:rsidRPr="00DE0064" w:rsidRDefault="00A33813" w:rsidP="00A33813">
                  <w:pPr>
                    <w:pStyle w:val="Tekst3"/>
                  </w:pPr>
                  <w:r w:rsidRPr="00DE0064">
                    <w:t>Vi vil udvikle på vores daglige dokumentation ved at dokumentere barnet</w:t>
                  </w:r>
                  <w:r w:rsidR="002F7575">
                    <w:t>s</w:t>
                  </w:r>
                  <w:r w:rsidRPr="00DE0064">
                    <w:t xml:space="preserve"> læring.</w:t>
                  </w:r>
                </w:p>
                <w:p w14:paraId="28B28AA3" w14:textId="77777777" w:rsidR="00A33813" w:rsidRPr="00DE0064" w:rsidRDefault="00A33813" w:rsidP="00A33813">
                  <w:pPr>
                    <w:pStyle w:val="Tekst3"/>
                  </w:pPr>
                  <w:r w:rsidRPr="00DE0064">
                    <w:t xml:space="preserve">Vi vil anvende analyse og refleksionsskema inden hver projekt, således at vi får afstemt målene for børnenes læring, metoder og tegn på læring.    </w:t>
                  </w:r>
                </w:p>
                <w:p w14:paraId="647D56EB" w14:textId="3CC580A0" w:rsidR="00A33813" w:rsidRPr="00DE0064" w:rsidRDefault="00A33813" w:rsidP="00A33813">
                  <w:pPr>
                    <w:pStyle w:val="Tekst3"/>
                  </w:pPr>
                  <w:r w:rsidRPr="00DE0064">
                    <w:t xml:space="preserve">På områdeniveau tænker vi anvendelse af KIDS, der benyttes til vurdering af kvalitet i dagtilbuddet. I områdeledelsen er der her et stort udviklingspotentiale med sparring, vidensdeling og inspiration af hinanden og til hinanden.  </w:t>
                  </w:r>
                </w:p>
                <w:p w14:paraId="377C6F0E" w14:textId="77777777" w:rsidR="00A33813" w:rsidRPr="00111186" w:rsidRDefault="00A33813" w:rsidP="00A33813">
                  <w:pPr>
                    <w:pStyle w:val="Tekst3"/>
                    <w:rPr>
                      <w:b/>
                    </w:rPr>
                  </w:pPr>
                  <w:r w:rsidRPr="00DE0064">
                    <w:t>Endelig vil vi også fremadrettet benytte os af selvevalueringsskemaerne, som gav personalet stor indsigt og viden om det udviklingsarbejde, de er optaget af.</w:t>
                  </w:r>
                  <w:r w:rsidRPr="00111186">
                    <w:rPr>
                      <w:b/>
                    </w:rPr>
                    <w:t xml:space="preserve">    </w:t>
                  </w:r>
                </w:p>
              </w:tc>
            </w:tr>
          </w:tbl>
          <w:p w14:paraId="671967CD" w14:textId="77777777" w:rsidR="00A33813" w:rsidRPr="00111186" w:rsidRDefault="00A33813" w:rsidP="00A33813">
            <w:pPr>
              <w:pStyle w:val="MiniPara"/>
              <w:rPr>
                <w:b/>
              </w:rPr>
            </w:pPr>
          </w:p>
          <w:p w14:paraId="54B01DD4" w14:textId="77777777" w:rsidR="00A33813" w:rsidRPr="00111186" w:rsidRDefault="00A33813" w:rsidP="00A33813">
            <w:pPr>
              <w:pStyle w:val="TyndSort"/>
              <w:rPr>
                <w:b/>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33813" w:rsidRPr="00111186" w14:paraId="219A6B28" w14:textId="77777777" w:rsidTr="00956722">
              <w:tc>
                <w:tcPr>
                  <w:tcW w:w="9638" w:type="dxa"/>
                </w:tcPr>
                <w:p w14:paraId="03753F9C" w14:textId="77777777" w:rsidR="00A33813" w:rsidRPr="00111186" w:rsidRDefault="00A33813" w:rsidP="00A33813">
                  <w:pPr>
                    <w:pStyle w:val="Tekst5bl"/>
                    <w:rPr>
                      <w:szCs w:val="22"/>
                    </w:rPr>
                  </w:pPr>
                  <w:r w:rsidRPr="00111186">
                    <w:rPr>
                      <w:szCs w:val="22"/>
                    </w:rPr>
                    <w:t>Hvordan evaluerer vi arbejdet med den pædagogiske læreplan, som skal foretages mindst hvert andet år?</w:t>
                  </w:r>
                </w:p>
                <w:p w14:paraId="4416053C" w14:textId="1B34F4BE" w:rsidR="00A33813" w:rsidRPr="00111186" w:rsidRDefault="00A33813" w:rsidP="00A33813">
                  <w:pPr>
                    <w:pStyle w:val="Tekst1bl"/>
                    <w:rPr>
                      <w:b/>
                      <w:sz w:val="22"/>
                      <w:szCs w:val="22"/>
                    </w:rPr>
                  </w:pPr>
                  <w:r w:rsidRPr="00111186">
                    <w:rPr>
                      <w:b/>
                      <w:sz w:val="22"/>
                      <w:szCs w:val="22"/>
                    </w:rPr>
                    <w:t>Her kan I fx kort beskrive, hvordan evaluering af læreplanen kan ses i forhold til jeres evalueringskultur i hverdagen.</w:t>
                  </w:r>
                </w:p>
                <w:p w14:paraId="599DD658" w14:textId="77777777" w:rsidR="00111186" w:rsidRPr="00111186" w:rsidRDefault="00111186" w:rsidP="00A33813">
                  <w:pPr>
                    <w:pStyle w:val="Tekst1bl"/>
                    <w:rPr>
                      <w:b/>
                      <w:sz w:val="22"/>
                      <w:szCs w:val="22"/>
                    </w:rPr>
                  </w:pPr>
                </w:p>
                <w:p w14:paraId="1BD3A62A" w14:textId="5992CC7E" w:rsidR="00A33813" w:rsidRPr="00DE0064" w:rsidRDefault="00A33813" w:rsidP="002F7575">
                  <w:pPr>
                    <w:pStyle w:val="Tekst3"/>
                  </w:pPr>
                  <w:r w:rsidRPr="00DE0064">
                    <w:t>Vi vil arbejde systematisk med ovenstående</w:t>
                  </w:r>
                  <w:r w:rsidR="008870BF">
                    <w:t>,</w:t>
                  </w:r>
                  <w:r w:rsidRPr="00DE0064">
                    <w:t xml:space="preserve"> og lederen vil være ansvarlig for at samle </w:t>
                  </w:r>
                  <w:r w:rsidR="008870BF">
                    <w:t>e</w:t>
                  </w:r>
                  <w:r w:rsidRPr="00DE0064">
                    <w:t>mpiri til den hver anden årlige samlede evaluering. Vi vil udvikle e</w:t>
                  </w:r>
                  <w:r w:rsidR="002F7575">
                    <w:t>n</w:t>
                  </w:r>
                  <w:r w:rsidRPr="00DE0064">
                    <w:t xml:space="preserve"> skabelon for, hvad der er vigtigt for os at have med</w:t>
                  </w:r>
                  <w:r w:rsidR="008870BF">
                    <w:t>,</w:t>
                  </w:r>
                  <w:r w:rsidRPr="00DE0064">
                    <w:t xml:space="preserve"> og vi vil også inddrage FKU i denne evaluering.</w:t>
                  </w:r>
                </w:p>
              </w:tc>
            </w:tr>
          </w:tbl>
          <w:p w14:paraId="735B7649" w14:textId="53C15A4D" w:rsidR="00A33813" w:rsidRPr="00111186" w:rsidRDefault="00A33813" w:rsidP="00A33813">
            <w:pPr>
              <w:rPr>
                <w:b/>
              </w:rPr>
            </w:pPr>
          </w:p>
        </w:tc>
      </w:tr>
    </w:tbl>
    <w:p w14:paraId="20E19E21" w14:textId="77777777" w:rsidR="002773B3" w:rsidRDefault="002773B3" w:rsidP="002773B3">
      <w:pPr>
        <w:pStyle w:val="MiniPara"/>
      </w:pPr>
    </w:p>
    <w:p w14:paraId="0495AEB2" w14:textId="77777777" w:rsidR="002773B3" w:rsidRDefault="002773B3" w:rsidP="002773B3">
      <w:pPr>
        <w:pStyle w:val="MiniPara"/>
      </w:pPr>
    </w:p>
    <w:p w14:paraId="762DCB13" w14:textId="7DB92E35" w:rsidR="00044652" w:rsidRDefault="00044652">
      <w:pPr>
        <w:spacing w:line="240" w:lineRule="auto"/>
      </w:pP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5494BB51" w14:textId="77777777" w:rsidTr="00ED2F8D">
        <w:trPr>
          <w:cantSplit/>
          <w:trHeight w:hRule="exact" w:val="2325"/>
        </w:trPr>
        <w:tc>
          <w:tcPr>
            <w:tcW w:w="9638" w:type="dxa"/>
          </w:tcPr>
          <w:p w14:paraId="55D48239"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67A53ACF" w14:textId="77777777" w:rsidTr="00ED2F8D">
        <w:trPr>
          <w:cantSplit/>
          <w:trHeight w:hRule="exact" w:val="2155"/>
        </w:trPr>
        <w:tc>
          <w:tcPr>
            <w:tcW w:w="9638" w:type="dxa"/>
            <w:tcMar>
              <w:top w:w="567" w:type="dxa"/>
            </w:tcMar>
          </w:tcPr>
          <w:p w14:paraId="68E300DE"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56" w:history="1">
              <w:r w:rsidRPr="00175045">
                <w:rPr>
                  <w:rStyle w:val="Hyperlink"/>
                  <w:rFonts w:cs="Arial"/>
                </w:rPr>
                <w:t>www.emu.dk/omraade/dagtilbud</w:t>
              </w:r>
            </w:hyperlink>
          </w:p>
        </w:tc>
      </w:tr>
    </w:tbl>
    <w:p w14:paraId="48CE0232"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7091C55C" w14:textId="77777777" w:rsidTr="006A62A6">
        <w:trPr>
          <w:cantSplit/>
          <w:trHeight w:hRule="exact" w:val="2722"/>
        </w:trPr>
        <w:tc>
          <w:tcPr>
            <w:tcW w:w="2041" w:type="dxa"/>
          </w:tcPr>
          <w:p w14:paraId="223720B1" w14:textId="77777777" w:rsidR="00BF5585" w:rsidRDefault="00BF5585" w:rsidP="00BF5585">
            <w:r>
              <w:rPr>
                <w:noProof/>
                <w:lang w:eastAsia="da-DK"/>
              </w:rPr>
              <w:drawing>
                <wp:inline distT="0" distB="0" distL="0" distR="0" wp14:anchorId="1A30C810" wp14:editId="5C77DF42">
                  <wp:extent cx="1100330" cy="154838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2041" w:type="dxa"/>
          </w:tcPr>
          <w:p w14:paraId="37EDE8B0" w14:textId="77777777" w:rsidR="00BF5585" w:rsidRDefault="00BF5585" w:rsidP="00BF5585">
            <w:r>
              <w:rPr>
                <w:noProof/>
                <w:lang w:eastAsia="da-DK"/>
              </w:rPr>
              <w:drawing>
                <wp:inline distT="0" distB="0" distL="0" distR="0" wp14:anchorId="7DBCD1D2" wp14:editId="4FCA663D">
                  <wp:extent cx="1100330" cy="154838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3061" w:type="dxa"/>
            <w:gridSpan w:val="2"/>
          </w:tcPr>
          <w:p w14:paraId="3D047F3B" w14:textId="77777777" w:rsidR="00BF5585" w:rsidRDefault="00BF5585" w:rsidP="00BF5585">
            <w:pPr>
              <w:spacing w:before="737"/>
            </w:pPr>
            <w:r>
              <w:rPr>
                <w:noProof/>
                <w:lang w:eastAsia="da-DK"/>
              </w:rPr>
              <w:drawing>
                <wp:inline distT="0" distB="0" distL="0" distR="0" wp14:anchorId="22C1233B" wp14:editId="66714594">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6C9C54F" w14:textId="77777777" w:rsidTr="00E93F10">
        <w:trPr>
          <w:gridAfter w:val="1"/>
          <w:wAfter w:w="28" w:type="dxa"/>
          <w:cantSplit/>
          <w:trHeight w:hRule="exact" w:val="2154"/>
        </w:trPr>
        <w:tc>
          <w:tcPr>
            <w:tcW w:w="2041" w:type="dxa"/>
          </w:tcPr>
          <w:p w14:paraId="234D4CD7"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678995AA"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243F987D"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161352B5" w14:textId="77777777" w:rsidTr="00E93F10">
        <w:trPr>
          <w:gridAfter w:val="1"/>
          <w:wAfter w:w="28" w:type="dxa"/>
          <w:cantSplit/>
          <w:trHeight w:hRule="exact" w:val="2722"/>
        </w:trPr>
        <w:tc>
          <w:tcPr>
            <w:tcW w:w="2041" w:type="dxa"/>
          </w:tcPr>
          <w:p w14:paraId="75A32FA1" w14:textId="77777777" w:rsidR="00BF5585" w:rsidRDefault="00E93F10" w:rsidP="00BF5585">
            <w:pPr>
              <w:rPr>
                <w:noProof/>
              </w:rPr>
            </w:pPr>
            <w:r>
              <w:rPr>
                <w:noProof/>
                <w:lang w:eastAsia="da-DK"/>
              </w:rPr>
              <w:drawing>
                <wp:inline distT="0" distB="0" distL="0" distR="0" wp14:anchorId="228732FB" wp14:editId="37BB9675">
                  <wp:extent cx="1100330" cy="155143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2041" w:type="dxa"/>
          </w:tcPr>
          <w:p w14:paraId="10671BB7" w14:textId="77777777" w:rsidR="00BF5585" w:rsidRDefault="00E93F10" w:rsidP="00BF5585">
            <w:pPr>
              <w:rPr>
                <w:noProof/>
              </w:rPr>
            </w:pPr>
            <w:r>
              <w:rPr>
                <w:noProof/>
                <w:lang w:eastAsia="da-DK"/>
              </w:rPr>
              <w:drawing>
                <wp:inline distT="0" distB="0" distL="0" distR="0" wp14:anchorId="3287E716" wp14:editId="22B91601">
                  <wp:extent cx="1100330" cy="155143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3033" w:type="dxa"/>
          </w:tcPr>
          <w:p w14:paraId="5E9F086E" w14:textId="77777777" w:rsidR="00BF5585" w:rsidRDefault="00E93F10" w:rsidP="00BF5585">
            <w:pPr>
              <w:rPr>
                <w:noProof/>
              </w:rPr>
            </w:pPr>
            <w:r>
              <w:rPr>
                <w:noProof/>
                <w:lang w:eastAsia="da-DK"/>
              </w:rPr>
              <w:drawing>
                <wp:inline distT="0" distB="0" distL="0" distR="0" wp14:anchorId="318DE421" wp14:editId="2B758F92">
                  <wp:extent cx="1100330" cy="15514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r>
    </w:tbl>
    <w:p w14:paraId="7E58AF0F" w14:textId="77777777" w:rsidR="00BF5585" w:rsidRDefault="00BF5585" w:rsidP="00815D8D">
      <w:pPr>
        <w:pStyle w:val="MiniPara"/>
      </w:pPr>
    </w:p>
    <w:p w14:paraId="2B40D354"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581195C0" wp14:editId="35AACC0E">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2143EF" w14:paraId="1B6876B2" w14:textId="77777777" w:rsidTr="004722B2">
                              <w:trPr>
                                <w:cantSplit/>
                                <w:trHeight w:hRule="exact" w:val="2239"/>
                              </w:trPr>
                              <w:tc>
                                <w:tcPr>
                                  <w:tcW w:w="7116" w:type="dxa"/>
                                  <w:shd w:val="clear" w:color="auto" w:fill="auto"/>
                                </w:tcPr>
                                <w:p w14:paraId="0C306399" w14:textId="77777777" w:rsidR="002143EF" w:rsidRDefault="002143EF"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37699117" w14:textId="77777777" w:rsidR="002143EF" w:rsidRPr="00815D8D" w:rsidRDefault="002143EF" w:rsidP="004722B2">
                                  <w:pPr>
                                    <w:pStyle w:val="Billedtekst"/>
                                  </w:pPr>
                                </w:p>
                                <w:p w14:paraId="67EFF525" w14:textId="77777777" w:rsidR="002143EF" w:rsidRDefault="002143EF" w:rsidP="004722B2">
                                  <w:pPr>
                                    <w:pStyle w:val="Billedtekst"/>
                                  </w:pPr>
                                  <w:r w:rsidRPr="00175045">
                                    <w:t xml:space="preserve">Der offentliggøres løbende nye temaer. </w:t>
                                  </w:r>
                                </w:p>
                                <w:p w14:paraId="7B9C8BD1" w14:textId="77777777" w:rsidR="002143EF" w:rsidRPr="00815D8D" w:rsidRDefault="002143EF" w:rsidP="004722B2">
                                  <w:pPr>
                                    <w:pStyle w:val="Billedtekst"/>
                                  </w:pPr>
                                </w:p>
                                <w:p w14:paraId="3FACC909" w14:textId="77777777" w:rsidR="002143EF" w:rsidRDefault="002143EF" w:rsidP="004722B2">
                                  <w:pPr>
                                    <w:pStyle w:val="Billedtekst"/>
                                    <w:rPr>
                                      <w:rStyle w:val="Hyperlink"/>
                                    </w:rPr>
                                  </w:pPr>
                                  <w:r w:rsidRPr="00815D8D">
                                    <w:t xml:space="preserve">Alle materialer kan findes på </w:t>
                                  </w:r>
                                  <w:hyperlink r:id="rId63" w:history="1">
                                    <w:r w:rsidRPr="00815D8D">
                                      <w:rPr>
                                        <w:rStyle w:val="Hyperlink"/>
                                      </w:rPr>
                                      <w:t>www.emu.dk/omraade/dagtilbud</w:t>
                                    </w:r>
                                  </w:hyperlink>
                                </w:p>
                                <w:p w14:paraId="62A93EB3" w14:textId="77777777" w:rsidR="002143EF" w:rsidRPr="00477D40" w:rsidRDefault="002143EF" w:rsidP="004722B2">
                                  <w:pPr>
                                    <w:spacing w:before="300"/>
                                  </w:pPr>
                                  <w:r>
                                    <w:rPr>
                                      <w:noProof/>
                                      <w:lang w:eastAsia="da-DK"/>
                                    </w:rPr>
                                    <w:drawing>
                                      <wp:inline distT="0" distB="0" distL="0" distR="0" wp14:anchorId="098DD984" wp14:editId="21DE5693">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14:paraId="11D75077" w14:textId="77777777" w:rsidR="002143EF" w:rsidRPr="000469C8" w:rsidRDefault="002143EF" w:rsidP="004722B2">
                                  <w:pPr>
                                    <w:pStyle w:val="Kolofon"/>
                                  </w:pPr>
                                  <w:r w:rsidRPr="000469C8">
                                    <w:t>Pædagogisk læreplan </w:t>
                                  </w:r>
                                </w:p>
                                <w:p w14:paraId="0C36AD3D" w14:textId="77777777" w:rsidR="002143EF" w:rsidRPr="000469C8" w:rsidRDefault="002143EF" w:rsidP="004722B2">
                                  <w:pPr>
                                    <w:pStyle w:val="Kolofon"/>
                                  </w:pPr>
                                  <w:r w:rsidRPr="000469C8">
                                    <w:t>© 2019</w:t>
                                  </w:r>
                                  <w:r w:rsidRPr="000469C8">
                                    <w:br/>
                                    <w:t xml:space="preserve">Danmarks Evalueringsinstitut </w:t>
                                  </w:r>
                                  <w:r>
                                    <w:t xml:space="preserve">og </w:t>
                                  </w:r>
                                  <w:r w:rsidRPr="000469C8">
                                    <w:t>Børne- og Socialministeriet</w:t>
                                  </w:r>
                                </w:p>
                                <w:p w14:paraId="28A0C5FE" w14:textId="77777777" w:rsidR="002143EF" w:rsidRPr="000469C8" w:rsidRDefault="002143EF" w:rsidP="004722B2">
                                  <w:pPr>
                                    <w:pStyle w:val="Kolofon"/>
                                  </w:pPr>
                                  <w:r w:rsidRPr="000469C8">
                                    <w:t>Citat med kildeangivelse er tilladt</w:t>
                                  </w:r>
                                </w:p>
                                <w:p w14:paraId="3AD86A08" w14:textId="77777777" w:rsidR="002143EF" w:rsidRDefault="002143EF" w:rsidP="004722B2">
                                  <w:pPr>
                                    <w:pStyle w:val="Kolofon"/>
                                    <w:spacing w:after="85"/>
                                  </w:pPr>
                                  <w:r w:rsidRPr="000469C8">
                                    <w:t xml:space="preserve">Design: BGRAPHIC </w:t>
                                  </w:r>
                                </w:p>
                              </w:tc>
                            </w:tr>
                          </w:tbl>
                          <w:p w14:paraId="119E5093" w14:textId="77777777" w:rsidR="002143EF" w:rsidRDefault="002143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195C0"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2143EF" w14:paraId="1B6876B2" w14:textId="77777777" w:rsidTr="004722B2">
                        <w:trPr>
                          <w:cantSplit/>
                          <w:trHeight w:hRule="exact" w:val="2239"/>
                        </w:trPr>
                        <w:tc>
                          <w:tcPr>
                            <w:tcW w:w="7116" w:type="dxa"/>
                            <w:shd w:val="clear" w:color="auto" w:fill="auto"/>
                          </w:tcPr>
                          <w:p w14:paraId="0C306399" w14:textId="77777777" w:rsidR="002143EF" w:rsidRDefault="002143EF"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37699117" w14:textId="77777777" w:rsidR="002143EF" w:rsidRPr="00815D8D" w:rsidRDefault="002143EF" w:rsidP="004722B2">
                            <w:pPr>
                              <w:pStyle w:val="Billedtekst"/>
                            </w:pPr>
                          </w:p>
                          <w:p w14:paraId="67EFF525" w14:textId="77777777" w:rsidR="002143EF" w:rsidRDefault="002143EF" w:rsidP="004722B2">
                            <w:pPr>
                              <w:pStyle w:val="Billedtekst"/>
                            </w:pPr>
                            <w:r w:rsidRPr="00175045">
                              <w:t xml:space="preserve">Der offentliggøres løbende nye temaer. </w:t>
                            </w:r>
                          </w:p>
                          <w:p w14:paraId="7B9C8BD1" w14:textId="77777777" w:rsidR="002143EF" w:rsidRPr="00815D8D" w:rsidRDefault="002143EF" w:rsidP="004722B2">
                            <w:pPr>
                              <w:pStyle w:val="Billedtekst"/>
                            </w:pPr>
                          </w:p>
                          <w:p w14:paraId="3FACC909" w14:textId="77777777" w:rsidR="002143EF" w:rsidRDefault="002143EF" w:rsidP="004722B2">
                            <w:pPr>
                              <w:pStyle w:val="Billedtekst"/>
                              <w:rPr>
                                <w:rStyle w:val="Hyperlink"/>
                              </w:rPr>
                            </w:pPr>
                            <w:r w:rsidRPr="00815D8D">
                              <w:t xml:space="preserve">Alle materialer kan findes på </w:t>
                            </w:r>
                            <w:hyperlink r:id="rId65" w:history="1">
                              <w:r w:rsidRPr="00815D8D">
                                <w:rPr>
                                  <w:rStyle w:val="Hyperlink"/>
                                </w:rPr>
                                <w:t>www.emu.dk/omraade/dagtilbud</w:t>
                              </w:r>
                            </w:hyperlink>
                          </w:p>
                          <w:p w14:paraId="62A93EB3" w14:textId="77777777" w:rsidR="002143EF" w:rsidRPr="00477D40" w:rsidRDefault="002143EF" w:rsidP="004722B2">
                            <w:pPr>
                              <w:spacing w:before="300"/>
                            </w:pPr>
                            <w:r>
                              <w:rPr>
                                <w:noProof/>
                                <w:lang w:eastAsia="da-DK"/>
                              </w:rPr>
                              <w:drawing>
                                <wp:inline distT="0" distB="0" distL="0" distR="0" wp14:anchorId="098DD984" wp14:editId="21DE5693">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14:paraId="11D75077" w14:textId="77777777" w:rsidR="002143EF" w:rsidRPr="000469C8" w:rsidRDefault="002143EF" w:rsidP="004722B2">
                            <w:pPr>
                              <w:pStyle w:val="Kolofon"/>
                            </w:pPr>
                            <w:r w:rsidRPr="000469C8">
                              <w:t>Pædagogisk læreplan </w:t>
                            </w:r>
                          </w:p>
                          <w:p w14:paraId="0C36AD3D" w14:textId="77777777" w:rsidR="002143EF" w:rsidRPr="000469C8" w:rsidRDefault="002143EF" w:rsidP="004722B2">
                            <w:pPr>
                              <w:pStyle w:val="Kolofon"/>
                            </w:pPr>
                            <w:r w:rsidRPr="000469C8">
                              <w:t>© 2019</w:t>
                            </w:r>
                            <w:r w:rsidRPr="000469C8">
                              <w:br/>
                              <w:t xml:space="preserve">Danmarks Evalueringsinstitut </w:t>
                            </w:r>
                            <w:r>
                              <w:t xml:space="preserve">og </w:t>
                            </w:r>
                            <w:r w:rsidRPr="000469C8">
                              <w:t>Børne- og Socialministeriet</w:t>
                            </w:r>
                          </w:p>
                          <w:p w14:paraId="28A0C5FE" w14:textId="77777777" w:rsidR="002143EF" w:rsidRPr="000469C8" w:rsidRDefault="002143EF" w:rsidP="004722B2">
                            <w:pPr>
                              <w:pStyle w:val="Kolofon"/>
                            </w:pPr>
                            <w:r w:rsidRPr="000469C8">
                              <w:t>Citat med kildeangivelse er tilladt</w:t>
                            </w:r>
                          </w:p>
                          <w:p w14:paraId="3AD86A08" w14:textId="77777777" w:rsidR="002143EF" w:rsidRDefault="002143EF" w:rsidP="004722B2">
                            <w:pPr>
                              <w:pStyle w:val="Kolofon"/>
                              <w:spacing w:after="85"/>
                            </w:pPr>
                            <w:r w:rsidRPr="000469C8">
                              <w:t xml:space="preserve">Design: BGRAPHIC </w:t>
                            </w:r>
                          </w:p>
                        </w:tc>
                      </w:tr>
                    </w:tbl>
                    <w:p w14:paraId="119E5093" w14:textId="77777777" w:rsidR="002143EF" w:rsidRDefault="002143EF"/>
                  </w:txbxContent>
                </v:textbox>
                <w10:wrap anchorx="margin" anchory="page"/>
              </v:shape>
            </w:pict>
          </mc:Fallback>
        </mc:AlternateContent>
      </w:r>
    </w:p>
    <w:p w14:paraId="70F8012C"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61141" w14:textId="77777777" w:rsidR="002143EF" w:rsidRDefault="002143EF" w:rsidP="000A7ADE">
      <w:pPr>
        <w:spacing w:line="240" w:lineRule="auto"/>
      </w:pPr>
      <w:r>
        <w:separator/>
      </w:r>
    </w:p>
  </w:endnote>
  <w:endnote w:type="continuationSeparator" w:id="0">
    <w:p w14:paraId="6C59A3FD" w14:textId="77777777" w:rsidR="002143EF" w:rsidRDefault="002143EF"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E1351" w14:textId="2312A647" w:rsidR="002143EF" w:rsidRDefault="002143EF" w:rsidP="003F742D">
    <w:pPr>
      <w:pStyle w:val="Sidefod"/>
      <w:jc w:val="right"/>
    </w:pPr>
    <w:r>
      <w:fldChar w:fldCharType="begin"/>
    </w:r>
    <w:r>
      <w:instrText>PAGE   \* MERGEFORMAT</w:instrText>
    </w:r>
    <w:r>
      <w:fldChar w:fldCharType="separate"/>
    </w:r>
    <w:r w:rsidR="0014051D">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F3881" w14:textId="77777777" w:rsidR="002143EF" w:rsidRDefault="002143EF" w:rsidP="000A7ADE">
      <w:pPr>
        <w:spacing w:line="240" w:lineRule="auto"/>
      </w:pPr>
      <w:r>
        <w:separator/>
      </w:r>
    </w:p>
  </w:footnote>
  <w:footnote w:type="continuationSeparator" w:id="0">
    <w:p w14:paraId="5F79B55E" w14:textId="77777777" w:rsidR="002143EF" w:rsidRDefault="002143EF"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BBB75" w14:textId="77777777" w:rsidR="002143EF" w:rsidRDefault="002143E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EA071B"/>
    <w:multiLevelType w:val="hybridMultilevel"/>
    <w:tmpl w:val="833616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118079B"/>
    <w:multiLevelType w:val="hybridMultilevel"/>
    <w:tmpl w:val="53BEFC8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A21169E"/>
    <w:multiLevelType w:val="multilevel"/>
    <w:tmpl w:val="1B1A392A"/>
    <w:numStyleLink w:val="Hvidtalopstilling"/>
  </w:abstractNum>
  <w:abstractNum w:abstractNumId="14" w15:restartNumberingAfterBreak="0">
    <w:nsid w:val="1DFF0414"/>
    <w:multiLevelType w:val="hybridMultilevel"/>
    <w:tmpl w:val="3C9E03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43D7125"/>
    <w:multiLevelType w:val="hybridMultilevel"/>
    <w:tmpl w:val="F71C7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51C5A01"/>
    <w:multiLevelType w:val="hybridMultilevel"/>
    <w:tmpl w:val="3AA2BA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A635F4E"/>
    <w:multiLevelType w:val="hybridMultilevel"/>
    <w:tmpl w:val="DFAAF7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CA44535"/>
    <w:multiLevelType w:val="hybridMultilevel"/>
    <w:tmpl w:val="9412E0AA"/>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262261E"/>
    <w:multiLevelType w:val="hybridMultilevel"/>
    <w:tmpl w:val="1854B1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C6956AD"/>
    <w:multiLevelType w:val="hybridMultilevel"/>
    <w:tmpl w:val="761EE82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3" w15:restartNumberingAfterBreak="0">
    <w:nsid w:val="3D1E5D1E"/>
    <w:multiLevelType w:val="hybridMultilevel"/>
    <w:tmpl w:val="315E6FC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0FB285D"/>
    <w:multiLevelType w:val="hybridMultilevel"/>
    <w:tmpl w:val="43E887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21605DF"/>
    <w:multiLevelType w:val="hybridMultilevel"/>
    <w:tmpl w:val="9B2EBF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2FC0E5F"/>
    <w:multiLevelType w:val="hybridMultilevel"/>
    <w:tmpl w:val="EE804D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68229D6"/>
    <w:multiLevelType w:val="hybridMultilevel"/>
    <w:tmpl w:val="41D627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E4D3114"/>
    <w:multiLevelType w:val="hybridMultilevel"/>
    <w:tmpl w:val="69BCD1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0994ECD"/>
    <w:multiLevelType w:val="hybridMultilevel"/>
    <w:tmpl w:val="A5A08A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6B3577F"/>
    <w:multiLevelType w:val="hybridMultilevel"/>
    <w:tmpl w:val="E68AC1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98D34EE"/>
    <w:multiLevelType w:val="hybridMultilevel"/>
    <w:tmpl w:val="A0AECA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AD02987"/>
    <w:multiLevelType w:val="hybridMultilevel"/>
    <w:tmpl w:val="DA7ECB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BAA62CB"/>
    <w:multiLevelType w:val="hybridMultilevel"/>
    <w:tmpl w:val="8F9263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F047022"/>
    <w:multiLevelType w:val="hybridMultilevel"/>
    <w:tmpl w:val="204C8D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F773086"/>
    <w:multiLevelType w:val="hybridMultilevel"/>
    <w:tmpl w:val="797299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0CF2E0E"/>
    <w:multiLevelType w:val="multilevel"/>
    <w:tmpl w:val="1B1A392A"/>
    <w:numStyleLink w:val="Hvidtalopstilling"/>
  </w:abstractNum>
  <w:abstractNum w:abstractNumId="38" w15:restartNumberingAfterBreak="0">
    <w:nsid w:val="67B25A2E"/>
    <w:multiLevelType w:val="hybridMultilevel"/>
    <w:tmpl w:val="D82473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89A2ABA"/>
    <w:multiLevelType w:val="hybridMultilevel"/>
    <w:tmpl w:val="C012EE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6A3845DE"/>
    <w:multiLevelType w:val="hybridMultilevel"/>
    <w:tmpl w:val="0D5864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3821F0D"/>
    <w:multiLevelType w:val="hybridMultilevel"/>
    <w:tmpl w:val="F09C1F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85D64E9"/>
    <w:multiLevelType w:val="hybridMultilevel"/>
    <w:tmpl w:val="1A2084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DA911DF"/>
    <w:multiLevelType w:val="hybridMultilevel"/>
    <w:tmpl w:val="A31854C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7"/>
  </w:num>
  <w:num w:numId="13">
    <w:abstractNumId w:val="20"/>
  </w:num>
  <w:num w:numId="14">
    <w:abstractNumId w:val="13"/>
  </w:num>
  <w:num w:numId="15">
    <w:abstractNumId w:val="37"/>
  </w:num>
  <w:num w:numId="16">
    <w:abstractNumId w:val="45"/>
  </w:num>
  <w:num w:numId="17">
    <w:abstractNumId w:val="41"/>
  </w:num>
  <w:num w:numId="18">
    <w:abstractNumId w:val="24"/>
  </w:num>
  <w:num w:numId="19">
    <w:abstractNumId w:val="10"/>
  </w:num>
  <w:num w:numId="20">
    <w:abstractNumId w:val="25"/>
  </w:num>
  <w:num w:numId="21">
    <w:abstractNumId w:val="39"/>
  </w:num>
  <w:num w:numId="22">
    <w:abstractNumId w:val="30"/>
  </w:num>
  <w:num w:numId="23">
    <w:abstractNumId w:val="43"/>
  </w:num>
  <w:num w:numId="24">
    <w:abstractNumId w:val="32"/>
  </w:num>
  <w:num w:numId="25">
    <w:abstractNumId w:val="18"/>
  </w:num>
  <w:num w:numId="26">
    <w:abstractNumId w:val="28"/>
  </w:num>
  <w:num w:numId="27">
    <w:abstractNumId w:val="29"/>
  </w:num>
  <w:num w:numId="28">
    <w:abstractNumId w:val="27"/>
  </w:num>
  <w:num w:numId="29">
    <w:abstractNumId w:val="15"/>
  </w:num>
  <w:num w:numId="30">
    <w:abstractNumId w:val="21"/>
  </w:num>
  <w:num w:numId="31">
    <w:abstractNumId w:val="23"/>
  </w:num>
  <w:num w:numId="32">
    <w:abstractNumId w:val="16"/>
  </w:num>
  <w:num w:numId="33">
    <w:abstractNumId w:val="26"/>
  </w:num>
  <w:num w:numId="34">
    <w:abstractNumId w:val="22"/>
  </w:num>
  <w:num w:numId="35">
    <w:abstractNumId w:val="35"/>
  </w:num>
  <w:num w:numId="36">
    <w:abstractNumId w:val="36"/>
  </w:num>
  <w:num w:numId="37">
    <w:abstractNumId w:val="31"/>
  </w:num>
  <w:num w:numId="38">
    <w:abstractNumId w:val="11"/>
  </w:num>
  <w:num w:numId="39">
    <w:abstractNumId w:val="38"/>
  </w:num>
  <w:num w:numId="40">
    <w:abstractNumId w:val="44"/>
  </w:num>
  <w:num w:numId="41">
    <w:abstractNumId w:val="19"/>
  </w:num>
  <w:num w:numId="42">
    <w:abstractNumId w:val="42"/>
  </w:num>
  <w:num w:numId="43">
    <w:abstractNumId w:val="33"/>
  </w:num>
  <w:num w:numId="44">
    <w:abstractNumId w:val="34"/>
  </w:num>
  <w:num w:numId="45">
    <w:abstractNumId w:val="40"/>
  </w:num>
  <w:num w:numId="46">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0D"/>
    <w:rsid w:val="00014970"/>
    <w:rsid w:val="0003063B"/>
    <w:rsid w:val="000322DE"/>
    <w:rsid w:val="00032D5C"/>
    <w:rsid w:val="00036360"/>
    <w:rsid w:val="00040A3E"/>
    <w:rsid w:val="00040AAE"/>
    <w:rsid w:val="0004412A"/>
    <w:rsid w:val="00044652"/>
    <w:rsid w:val="000469C8"/>
    <w:rsid w:val="00047E0D"/>
    <w:rsid w:val="00054F11"/>
    <w:rsid w:val="0006204E"/>
    <w:rsid w:val="00074478"/>
    <w:rsid w:val="00084F73"/>
    <w:rsid w:val="0009203D"/>
    <w:rsid w:val="00097CB8"/>
    <w:rsid w:val="000A1D4B"/>
    <w:rsid w:val="000A5E7A"/>
    <w:rsid w:val="000A7ADE"/>
    <w:rsid w:val="000B42A5"/>
    <w:rsid w:val="000C3D97"/>
    <w:rsid w:val="000D27A2"/>
    <w:rsid w:val="000D2D31"/>
    <w:rsid w:val="000D618C"/>
    <w:rsid w:val="000E19B9"/>
    <w:rsid w:val="00104C79"/>
    <w:rsid w:val="0011037D"/>
    <w:rsid w:val="00110732"/>
    <w:rsid w:val="00111186"/>
    <w:rsid w:val="00116568"/>
    <w:rsid w:val="001235F4"/>
    <w:rsid w:val="00125B15"/>
    <w:rsid w:val="00126ED6"/>
    <w:rsid w:val="00127978"/>
    <w:rsid w:val="0014051D"/>
    <w:rsid w:val="001527A1"/>
    <w:rsid w:val="0015568F"/>
    <w:rsid w:val="001619F4"/>
    <w:rsid w:val="00163512"/>
    <w:rsid w:val="00165860"/>
    <w:rsid w:val="00166AAC"/>
    <w:rsid w:val="001735AF"/>
    <w:rsid w:val="00181E61"/>
    <w:rsid w:val="00182693"/>
    <w:rsid w:val="00185236"/>
    <w:rsid w:val="0019454B"/>
    <w:rsid w:val="001A38A0"/>
    <w:rsid w:val="001A6882"/>
    <w:rsid w:val="001A729D"/>
    <w:rsid w:val="001B22AD"/>
    <w:rsid w:val="001D4135"/>
    <w:rsid w:val="001E5F00"/>
    <w:rsid w:val="001F2031"/>
    <w:rsid w:val="001F5110"/>
    <w:rsid w:val="0020388F"/>
    <w:rsid w:val="002143EF"/>
    <w:rsid w:val="0021751C"/>
    <w:rsid w:val="00243070"/>
    <w:rsid w:val="00243968"/>
    <w:rsid w:val="00247A1D"/>
    <w:rsid w:val="0026430E"/>
    <w:rsid w:val="002744B8"/>
    <w:rsid w:val="002773B3"/>
    <w:rsid w:val="002B7155"/>
    <w:rsid w:val="002B7EAD"/>
    <w:rsid w:val="002C0016"/>
    <w:rsid w:val="002D42F2"/>
    <w:rsid w:val="002D4703"/>
    <w:rsid w:val="002D52EC"/>
    <w:rsid w:val="002D5A6B"/>
    <w:rsid w:val="002D605F"/>
    <w:rsid w:val="002E5140"/>
    <w:rsid w:val="002E521F"/>
    <w:rsid w:val="002F7575"/>
    <w:rsid w:val="00303FD1"/>
    <w:rsid w:val="00304522"/>
    <w:rsid w:val="003058B9"/>
    <w:rsid w:val="003060F6"/>
    <w:rsid w:val="00306195"/>
    <w:rsid w:val="00316328"/>
    <w:rsid w:val="0032207E"/>
    <w:rsid w:val="00325917"/>
    <w:rsid w:val="00330498"/>
    <w:rsid w:val="003434EC"/>
    <w:rsid w:val="00355A5C"/>
    <w:rsid w:val="00362276"/>
    <w:rsid w:val="0036270F"/>
    <w:rsid w:val="00364E96"/>
    <w:rsid w:val="003665B6"/>
    <w:rsid w:val="00373C52"/>
    <w:rsid w:val="00385F92"/>
    <w:rsid w:val="0039264B"/>
    <w:rsid w:val="003A1C2B"/>
    <w:rsid w:val="003B4C9C"/>
    <w:rsid w:val="003C040F"/>
    <w:rsid w:val="003C4700"/>
    <w:rsid w:val="003C4FC9"/>
    <w:rsid w:val="003C7386"/>
    <w:rsid w:val="003D4CFD"/>
    <w:rsid w:val="003D78F1"/>
    <w:rsid w:val="003E07D7"/>
    <w:rsid w:val="003E3FF8"/>
    <w:rsid w:val="003E45D1"/>
    <w:rsid w:val="003E51C3"/>
    <w:rsid w:val="003F742D"/>
    <w:rsid w:val="004008E2"/>
    <w:rsid w:val="00401B93"/>
    <w:rsid w:val="0040554A"/>
    <w:rsid w:val="00417411"/>
    <w:rsid w:val="00421E0E"/>
    <w:rsid w:val="00433B67"/>
    <w:rsid w:val="0045596B"/>
    <w:rsid w:val="004568A2"/>
    <w:rsid w:val="004638CA"/>
    <w:rsid w:val="004720D7"/>
    <w:rsid w:val="004722B2"/>
    <w:rsid w:val="00477942"/>
    <w:rsid w:val="00477D40"/>
    <w:rsid w:val="00486215"/>
    <w:rsid w:val="004929B8"/>
    <w:rsid w:val="004A2426"/>
    <w:rsid w:val="004A6503"/>
    <w:rsid w:val="004A7A01"/>
    <w:rsid w:val="004B409E"/>
    <w:rsid w:val="004C70A4"/>
    <w:rsid w:val="004D14AC"/>
    <w:rsid w:val="004D1CF7"/>
    <w:rsid w:val="004E30D8"/>
    <w:rsid w:val="004E4EB2"/>
    <w:rsid w:val="004F4B1D"/>
    <w:rsid w:val="004F7C99"/>
    <w:rsid w:val="00507E9F"/>
    <w:rsid w:val="005131B8"/>
    <w:rsid w:val="00523535"/>
    <w:rsid w:val="005252DB"/>
    <w:rsid w:val="0053392F"/>
    <w:rsid w:val="00534105"/>
    <w:rsid w:val="00562570"/>
    <w:rsid w:val="00570B49"/>
    <w:rsid w:val="0058606B"/>
    <w:rsid w:val="005A03C3"/>
    <w:rsid w:val="005A3450"/>
    <w:rsid w:val="005B4555"/>
    <w:rsid w:val="005B58A8"/>
    <w:rsid w:val="005C19FA"/>
    <w:rsid w:val="005C2EFE"/>
    <w:rsid w:val="005D3542"/>
    <w:rsid w:val="005D401A"/>
    <w:rsid w:val="005F2C95"/>
    <w:rsid w:val="005F6784"/>
    <w:rsid w:val="00636EB9"/>
    <w:rsid w:val="006406AA"/>
    <w:rsid w:val="006466DE"/>
    <w:rsid w:val="00673E94"/>
    <w:rsid w:val="006904B0"/>
    <w:rsid w:val="00690550"/>
    <w:rsid w:val="006A4761"/>
    <w:rsid w:val="006A4C28"/>
    <w:rsid w:val="006A62A6"/>
    <w:rsid w:val="006C01ED"/>
    <w:rsid w:val="006D4307"/>
    <w:rsid w:val="006E22B2"/>
    <w:rsid w:val="006E4177"/>
    <w:rsid w:val="006E4799"/>
    <w:rsid w:val="006F1048"/>
    <w:rsid w:val="006F127C"/>
    <w:rsid w:val="0070357C"/>
    <w:rsid w:val="00705253"/>
    <w:rsid w:val="00713977"/>
    <w:rsid w:val="007400E9"/>
    <w:rsid w:val="007724CB"/>
    <w:rsid w:val="00777CE1"/>
    <w:rsid w:val="007801A8"/>
    <w:rsid w:val="00797308"/>
    <w:rsid w:val="007A24FB"/>
    <w:rsid w:val="007A6154"/>
    <w:rsid w:val="007E0879"/>
    <w:rsid w:val="007E301E"/>
    <w:rsid w:val="007E52D3"/>
    <w:rsid w:val="007F019B"/>
    <w:rsid w:val="007F2526"/>
    <w:rsid w:val="007F46C6"/>
    <w:rsid w:val="00815D8D"/>
    <w:rsid w:val="00830A7B"/>
    <w:rsid w:val="00831FDD"/>
    <w:rsid w:val="008368C2"/>
    <w:rsid w:val="008627AE"/>
    <w:rsid w:val="0086582D"/>
    <w:rsid w:val="00875BD9"/>
    <w:rsid w:val="008870BF"/>
    <w:rsid w:val="00890D09"/>
    <w:rsid w:val="008A5685"/>
    <w:rsid w:val="008B4524"/>
    <w:rsid w:val="008B73E6"/>
    <w:rsid w:val="008D51AB"/>
    <w:rsid w:val="008E3502"/>
    <w:rsid w:val="008E472F"/>
    <w:rsid w:val="008E7AB2"/>
    <w:rsid w:val="008F001F"/>
    <w:rsid w:val="008F3CC1"/>
    <w:rsid w:val="009037A2"/>
    <w:rsid w:val="009044C5"/>
    <w:rsid w:val="00924C1F"/>
    <w:rsid w:val="009356BC"/>
    <w:rsid w:val="00936111"/>
    <w:rsid w:val="00937915"/>
    <w:rsid w:val="00946390"/>
    <w:rsid w:val="00946F02"/>
    <w:rsid w:val="00954E38"/>
    <w:rsid w:val="0095554B"/>
    <w:rsid w:val="00956722"/>
    <w:rsid w:val="0096187A"/>
    <w:rsid w:val="009670B2"/>
    <w:rsid w:val="00971545"/>
    <w:rsid w:val="0097159A"/>
    <w:rsid w:val="009823FA"/>
    <w:rsid w:val="00994526"/>
    <w:rsid w:val="009A74B6"/>
    <w:rsid w:val="009B13D2"/>
    <w:rsid w:val="009C4229"/>
    <w:rsid w:val="009C645B"/>
    <w:rsid w:val="009E1428"/>
    <w:rsid w:val="00A03759"/>
    <w:rsid w:val="00A049D3"/>
    <w:rsid w:val="00A1179B"/>
    <w:rsid w:val="00A214B1"/>
    <w:rsid w:val="00A33813"/>
    <w:rsid w:val="00A36F80"/>
    <w:rsid w:val="00A44657"/>
    <w:rsid w:val="00A511EB"/>
    <w:rsid w:val="00A523CB"/>
    <w:rsid w:val="00A53C74"/>
    <w:rsid w:val="00A56C51"/>
    <w:rsid w:val="00A61BC3"/>
    <w:rsid w:val="00A62C15"/>
    <w:rsid w:val="00A63F15"/>
    <w:rsid w:val="00A80601"/>
    <w:rsid w:val="00A87C2B"/>
    <w:rsid w:val="00A9631A"/>
    <w:rsid w:val="00AB51A4"/>
    <w:rsid w:val="00AE7FAD"/>
    <w:rsid w:val="00B02D50"/>
    <w:rsid w:val="00B063EE"/>
    <w:rsid w:val="00B15CED"/>
    <w:rsid w:val="00B16B8B"/>
    <w:rsid w:val="00B237E9"/>
    <w:rsid w:val="00B23B09"/>
    <w:rsid w:val="00B37272"/>
    <w:rsid w:val="00B43A0E"/>
    <w:rsid w:val="00B5578D"/>
    <w:rsid w:val="00B65F98"/>
    <w:rsid w:val="00B6690C"/>
    <w:rsid w:val="00B67C99"/>
    <w:rsid w:val="00B743E0"/>
    <w:rsid w:val="00BC32B4"/>
    <w:rsid w:val="00BD7CD8"/>
    <w:rsid w:val="00BF5585"/>
    <w:rsid w:val="00C16357"/>
    <w:rsid w:val="00C365A7"/>
    <w:rsid w:val="00C53D54"/>
    <w:rsid w:val="00C53F99"/>
    <w:rsid w:val="00C7458D"/>
    <w:rsid w:val="00C80352"/>
    <w:rsid w:val="00C9609E"/>
    <w:rsid w:val="00C96934"/>
    <w:rsid w:val="00C97A55"/>
    <w:rsid w:val="00CC1601"/>
    <w:rsid w:val="00CC66ED"/>
    <w:rsid w:val="00CD295F"/>
    <w:rsid w:val="00CD4684"/>
    <w:rsid w:val="00CE3EBE"/>
    <w:rsid w:val="00CE460E"/>
    <w:rsid w:val="00CF28F5"/>
    <w:rsid w:val="00D065DF"/>
    <w:rsid w:val="00D07658"/>
    <w:rsid w:val="00D22437"/>
    <w:rsid w:val="00D26BCA"/>
    <w:rsid w:val="00D34409"/>
    <w:rsid w:val="00D400BD"/>
    <w:rsid w:val="00D477C5"/>
    <w:rsid w:val="00D70FF0"/>
    <w:rsid w:val="00D7283B"/>
    <w:rsid w:val="00D90FD5"/>
    <w:rsid w:val="00DA1278"/>
    <w:rsid w:val="00DA2623"/>
    <w:rsid w:val="00DC07FE"/>
    <w:rsid w:val="00DC6840"/>
    <w:rsid w:val="00DD70AA"/>
    <w:rsid w:val="00DE0064"/>
    <w:rsid w:val="00DE3B1C"/>
    <w:rsid w:val="00DE4979"/>
    <w:rsid w:val="00DE499A"/>
    <w:rsid w:val="00DE4B95"/>
    <w:rsid w:val="00DE5F51"/>
    <w:rsid w:val="00DE6A62"/>
    <w:rsid w:val="00E0198E"/>
    <w:rsid w:val="00E034E5"/>
    <w:rsid w:val="00E04D92"/>
    <w:rsid w:val="00E2420A"/>
    <w:rsid w:val="00E4168E"/>
    <w:rsid w:val="00E42830"/>
    <w:rsid w:val="00E57D42"/>
    <w:rsid w:val="00E805F0"/>
    <w:rsid w:val="00E80963"/>
    <w:rsid w:val="00E813BF"/>
    <w:rsid w:val="00E85D97"/>
    <w:rsid w:val="00E93F10"/>
    <w:rsid w:val="00EC1CBA"/>
    <w:rsid w:val="00EC4646"/>
    <w:rsid w:val="00ED2CE8"/>
    <w:rsid w:val="00ED2F8D"/>
    <w:rsid w:val="00EE26E4"/>
    <w:rsid w:val="00EF21CC"/>
    <w:rsid w:val="00F102CA"/>
    <w:rsid w:val="00F24999"/>
    <w:rsid w:val="00F329CC"/>
    <w:rsid w:val="00F3610D"/>
    <w:rsid w:val="00F41769"/>
    <w:rsid w:val="00F607E9"/>
    <w:rsid w:val="00F62B16"/>
    <w:rsid w:val="00F67833"/>
    <w:rsid w:val="00F74A46"/>
    <w:rsid w:val="00F7593D"/>
    <w:rsid w:val="00F94634"/>
    <w:rsid w:val="00FB0FDE"/>
    <w:rsid w:val="00FB2C7A"/>
    <w:rsid w:val="00FC3135"/>
    <w:rsid w:val="00FC6539"/>
    <w:rsid w:val="00FC6CA1"/>
    <w:rsid w:val="00FD10EB"/>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962D447"/>
  <w15:docId w15:val="{69E85162-81EA-4D4A-9E0D-CDB12A98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708932">
      <w:bodyDiv w:val="1"/>
      <w:marLeft w:val="0"/>
      <w:marRight w:val="0"/>
      <w:marTop w:val="0"/>
      <w:marBottom w:val="0"/>
      <w:divBdr>
        <w:top w:val="none" w:sz="0" w:space="0" w:color="auto"/>
        <w:left w:val="none" w:sz="0" w:space="0" w:color="auto"/>
        <w:bottom w:val="none" w:sz="0" w:space="0" w:color="auto"/>
        <w:right w:val="none" w:sz="0" w:space="0" w:color="auto"/>
      </w:divBdr>
    </w:div>
    <w:div w:id="512453217">
      <w:bodyDiv w:val="1"/>
      <w:marLeft w:val="0"/>
      <w:marRight w:val="0"/>
      <w:marTop w:val="0"/>
      <w:marBottom w:val="0"/>
      <w:divBdr>
        <w:top w:val="none" w:sz="0" w:space="0" w:color="auto"/>
        <w:left w:val="none" w:sz="0" w:space="0" w:color="auto"/>
        <w:bottom w:val="none" w:sz="0" w:space="0" w:color="auto"/>
        <w:right w:val="none" w:sz="0" w:space="0" w:color="auto"/>
      </w:divBdr>
    </w:div>
    <w:div w:id="772676738">
      <w:bodyDiv w:val="1"/>
      <w:marLeft w:val="0"/>
      <w:marRight w:val="0"/>
      <w:marTop w:val="0"/>
      <w:marBottom w:val="0"/>
      <w:divBdr>
        <w:top w:val="none" w:sz="0" w:space="0" w:color="auto"/>
        <w:left w:val="none" w:sz="0" w:space="0" w:color="auto"/>
        <w:bottom w:val="none" w:sz="0" w:space="0" w:color="auto"/>
        <w:right w:val="none" w:sz="0" w:space="0" w:color="auto"/>
      </w:divBdr>
    </w:div>
    <w:div w:id="946430650">
      <w:bodyDiv w:val="1"/>
      <w:marLeft w:val="0"/>
      <w:marRight w:val="0"/>
      <w:marTop w:val="0"/>
      <w:marBottom w:val="0"/>
      <w:divBdr>
        <w:top w:val="none" w:sz="0" w:space="0" w:color="auto"/>
        <w:left w:val="none" w:sz="0" w:space="0" w:color="auto"/>
        <w:bottom w:val="none" w:sz="0" w:space="0" w:color="auto"/>
        <w:right w:val="none" w:sz="0" w:space="0" w:color="auto"/>
      </w:divBdr>
    </w:div>
    <w:div w:id="1031809509">
      <w:bodyDiv w:val="1"/>
      <w:marLeft w:val="0"/>
      <w:marRight w:val="0"/>
      <w:marTop w:val="0"/>
      <w:marBottom w:val="0"/>
      <w:divBdr>
        <w:top w:val="none" w:sz="0" w:space="0" w:color="auto"/>
        <w:left w:val="none" w:sz="0" w:space="0" w:color="auto"/>
        <w:bottom w:val="none" w:sz="0" w:space="0" w:color="auto"/>
        <w:right w:val="none" w:sz="0" w:space="0" w:color="auto"/>
      </w:divBdr>
    </w:div>
    <w:div w:id="1724910343">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benediktek@roskilde.dk" TargetMode="External"/><Relationship Id="rId26" Type="http://schemas.openxmlformats.org/officeDocument/2006/relationships/image" Target="media/image10.png"/><Relationship Id="rId39" Type="http://schemas.openxmlformats.org/officeDocument/2006/relationships/hyperlink" Target="https://www.google.dk/url?sa=i&amp;url=https%3A%2F%2Fportals.clio.me%2Fdk%2Fdansk%2F1-3%2Fforloeb%2Fshow-unitplan%2F%3Funit_plan%3Da182e022-1450-696c-ebaa-9f81006951e7%26active_element%3D618ce29d-cc2e-4893-b3c4-4840eb4f1297%26is_preview%3D1%26cHash%3D5b81ee2938da0dcee73f6260cae9f1e3&amp;psig=AOvVaw1fIgHL1hFXFLk-0SLkplbt&amp;ust=1590835514508000&amp;source=images&amp;cd=vfe&amp;ved=0CAIQjRxqFwoTCKig7p_y2OkCFQAAAAAdAAAAABAi" TargetMode="Externa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hyperlink" Target="https://www.emu.dk/omraade/dagtilbu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u.dk/sites/default/files/7044%20EVA%20SPL%20Publikation_web.pdf"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3.JPG"/><Relationship Id="rId19" Type="http://schemas.openxmlformats.org/officeDocument/2006/relationships/hyperlink" Target="mailto:frejashave@roskilde.dk" TargetMode="External"/><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2.png"/><Relationship Id="rId65" Type="http://schemas.openxmlformats.org/officeDocument/2006/relationships/hyperlink" Target="https://www.emu.dk/omraade/dagtilbu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www.emu.dk/omraade/dagtilbud" TargetMode="External"/><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30.JPG"/><Relationship Id="rId17" Type="http://schemas.openxmlformats.org/officeDocument/2006/relationships/hyperlink" Target="mailto:frejashave@roskilde.dk"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hyperlink" Target="mailto:benediktek@roskilde.dk" TargetMode="External"/><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
    <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2</TotalTime>
  <Pages>35</Pages>
  <Words>8150</Words>
  <Characters>49720</Characters>
  <Application>Microsoft Office Word</Application>
  <DocSecurity>4</DocSecurity>
  <Lines>414</Lines>
  <Paragraphs>115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57755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Holger Petersen</cp:lastModifiedBy>
  <cp:revision>2</cp:revision>
  <cp:lastPrinted>2020-06-26T10:01:00Z</cp:lastPrinted>
  <dcterms:created xsi:type="dcterms:W3CDTF">2021-04-26T13:00:00Z</dcterms:created>
  <dcterms:modified xsi:type="dcterms:W3CDTF">2021-04-26T13:00:00Z</dcterms:modified>
</cp:coreProperties>
</file>